
<file path=[Content_Types].xml><?xml version="1.0" encoding="utf-8"?>
<Types xmlns="http://schemas.openxmlformats.org/package/2006/content-types">
  <Override PartName="/word/charts/chart4.xml" ContentType="application/vnd.openxmlformats-officedocument.drawingml.chart+xml"/>
  <Override PartName="/word/charts/chart8.xml" ContentType="application/vnd.openxmlformats-officedocument.drawingml.chart+xml"/>
  <Override PartName="/docProps/app.xml" ContentType="application/vnd.openxmlformats-officedocument.extended-properties+xml"/>
  <Override PartName="/word/styles.xml" ContentType="application/vnd.openxmlformats-officedocument.wordprocessingml.styles+xml"/>
  <Override PartName="/word/webSettings.xml" ContentType="application/vnd.openxmlformats-officedocument.wordprocessingml.webSettings+xml"/>
  <Override PartName="/word/charts/chart1.xml" ContentType="application/vnd.openxmlformats-officedocument.drawingml.chart+xml"/>
  <Override PartName="/word/footer2.xml" ContentType="application/vnd.openxmlformats-officedocument.wordprocessingml.footer+xml"/>
  <Default Extension="jpeg" ContentType="image/jpeg"/>
  <Override PartName="/word/charts/chart3.xml" ContentType="application/vnd.openxmlformats-officedocument.drawingml.chart+xml"/>
  <Default Extension="png" ContentType="image/png"/>
  <Override PartName="/word/charts/chart2.xml" ContentType="application/vnd.openxmlformats-officedocument.drawingml.chart+xml"/>
  <Override PartName="/word/drawings/drawing1.xml" ContentType="application/vnd.openxmlformats-officedocument.drawingml.chartshapes+xml"/>
  <Override PartName="/word/charts/chart5.xml" ContentType="application/vnd.openxmlformats-officedocument.drawingml.chart+xml"/>
  <Override PartName="/docProps/core.xml" ContentType="application/vnd.openxmlformats-package.core-properties+xml"/>
  <Override PartName="/word/settings.xml" ContentType="application/vnd.openxmlformats-officedocument.wordprocessingml.settings+xml"/>
  <Default Extension="xml" ContentType="application/xml"/>
  <Override PartName="/word/footer1.xml" ContentType="application/vnd.openxmlformats-officedocument.wordprocessingml.footer+xml"/>
  <Override PartName="/word/charts/chart7.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Default Extension="rels" ContentType="application/vnd.openxmlformats-package.relationships+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theme/theme1.xml" ContentType="application/vnd.openxmlformats-officedocument.theme+xml"/>
  <Default Extension="gif" ContentType="image/gif"/>
  <Override PartName="/word/endnotes.xml" ContentType="application/vnd.openxmlformats-officedocument.wordprocessingml.endnotes+xml"/>
  <Override PartName="/word/charts/chart6.xml" ContentType="application/vnd.openxmlformats-officedocument.drawingml.chart+xml"/>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335B9" w:rsidRPr="00550ADE" w:rsidRDefault="008268AE" w:rsidP="00550ADE">
      <w:pPr>
        <w:jc w:val="center"/>
        <w:rPr>
          <w:i/>
          <w:sz w:val="28"/>
          <w:szCs w:val="28"/>
        </w:rPr>
      </w:pPr>
      <w:r w:rsidRPr="00550ADE">
        <w:rPr>
          <w:i/>
          <w:sz w:val="28"/>
          <w:szCs w:val="28"/>
        </w:rPr>
        <w:t>University of Minnesota and MN</w:t>
      </w:r>
      <w:r w:rsidR="00E06598" w:rsidRPr="00550ADE">
        <w:rPr>
          <w:i/>
          <w:sz w:val="28"/>
          <w:szCs w:val="28"/>
        </w:rPr>
        <w:t xml:space="preserve"> Space Grant Consortium</w:t>
      </w:r>
    </w:p>
    <w:p w:rsidR="00A335B9" w:rsidRPr="008268AE" w:rsidRDefault="00A335B9" w:rsidP="008268AE">
      <w:pPr>
        <w:jc w:val="center"/>
        <w:rPr>
          <w:sz w:val="40"/>
          <w:szCs w:val="40"/>
        </w:rPr>
      </w:pPr>
    </w:p>
    <w:p w:rsidR="008268AE" w:rsidRPr="00550ADE" w:rsidRDefault="008268AE" w:rsidP="008268AE">
      <w:pPr>
        <w:jc w:val="center"/>
        <w:rPr>
          <w:i/>
          <w:sz w:val="32"/>
          <w:szCs w:val="40"/>
        </w:rPr>
      </w:pPr>
      <w:r w:rsidRPr="00550ADE">
        <w:rPr>
          <w:i/>
          <w:sz w:val="32"/>
          <w:szCs w:val="40"/>
        </w:rPr>
        <w:t>AEM 1905 Freshman Seminar</w:t>
      </w:r>
      <w:r w:rsidR="00B6224F" w:rsidRPr="00550ADE">
        <w:rPr>
          <w:i/>
          <w:sz w:val="32"/>
          <w:szCs w:val="40"/>
        </w:rPr>
        <w:t>:</w:t>
      </w:r>
      <w:r w:rsidR="003A09A7" w:rsidRPr="00550ADE">
        <w:rPr>
          <w:i/>
          <w:sz w:val="32"/>
          <w:szCs w:val="40"/>
        </w:rPr>
        <w:t xml:space="preserve"> Fall 2009</w:t>
      </w:r>
    </w:p>
    <w:p w:rsidR="004454FD" w:rsidRPr="00550ADE" w:rsidRDefault="008268AE" w:rsidP="008268AE">
      <w:pPr>
        <w:jc w:val="center"/>
        <w:rPr>
          <w:i/>
          <w:sz w:val="32"/>
          <w:szCs w:val="40"/>
        </w:rPr>
      </w:pPr>
      <w:r w:rsidRPr="00550ADE">
        <w:rPr>
          <w:i/>
          <w:sz w:val="32"/>
          <w:szCs w:val="40"/>
        </w:rPr>
        <w:t>Spaceflight with Ballooning</w:t>
      </w:r>
    </w:p>
    <w:p w:rsidR="00E06598" w:rsidRPr="00550ADE" w:rsidRDefault="008268AE" w:rsidP="008268AE">
      <w:pPr>
        <w:jc w:val="center"/>
        <w:rPr>
          <w:i/>
          <w:sz w:val="32"/>
          <w:szCs w:val="40"/>
        </w:rPr>
      </w:pPr>
      <w:r w:rsidRPr="00550ADE">
        <w:rPr>
          <w:i/>
          <w:sz w:val="32"/>
          <w:szCs w:val="40"/>
        </w:rPr>
        <w:t>Team Project Documentation</w:t>
      </w:r>
    </w:p>
    <w:p w:rsidR="00A67376" w:rsidRPr="008268AE" w:rsidRDefault="00A67376" w:rsidP="008268AE">
      <w:pPr>
        <w:jc w:val="center"/>
        <w:rPr>
          <w:sz w:val="40"/>
          <w:szCs w:val="40"/>
        </w:rPr>
      </w:pPr>
    </w:p>
    <w:p w:rsidR="00A67376" w:rsidRPr="00704EEB" w:rsidRDefault="00A67376" w:rsidP="001E0676">
      <w:pPr>
        <w:jc w:val="center"/>
        <w:rPr>
          <w:sz w:val="48"/>
          <w:szCs w:val="48"/>
        </w:rPr>
      </w:pPr>
    </w:p>
    <w:p w:rsidR="00550ADE" w:rsidRPr="00EE588B" w:rsidRDefault="00E12B6B" w:rsidP="00EE588B">
      <w:pPr>
        <w:jc w:val="center"/>
        <w:rPr>
          <w:rFonts w:ascii="Stencil Std" w:hAnsi="Stencil Std"/>
          <w:b/>
          <w:shadow/>
          <w:sz w:val="72"/>
          <w:szCs w:val="28"/>
          <w:u w:val="thick"/>
        </w:rPr>
      </w:pPr>
      <w:r w:rsidRPr="00574ECF">
        <w:rPr>
          <w:rFonts w:ascii="Stencil Std" w:hAnsi="Stencil Std"/>
          <w:b/>
          <w:shadow/>
          <w:sz w:val="72"/>
          <w:szCs w:val="28"/>
          <w:u w:val="thick"/>
        </w:rPr>
        <w:t>A Team</w:t>
      </w:r>
    </w:p>
    <w:p w:rsidR="00550ADE" w:rsidRDefault="0055303A" w:rsidP="00A67376">
      <w:pPr>
        <w:rPr>
          <w:sz w:val="28"/>
          <w:szCs w:val="28"/>
        </w:rPr>
      </w:pPr>
      <w:r>
        <w:rPr>
          <w:noProof/>
          <w:sz w:val="28"/>
          <w:szCs w:val="28"/>
        </w:rPr>
        <w:drawing>
          <wp:inline distT="0" distB="0" distL="0" distR="0">
            <wp:extent cx="5689600" cy="2218944"/>
            <wp:effectExtent l="25400" t="0" r="0" b="0"/>
            <wp:docPr id="16" name="Picture 15" descr="the_a-team_logo_27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_a-team_logo_2777.gif"/>
                    <pic:cNvPicPr/>
                  </pic:nvPicPr>
                  <pic:blipFill>
                    <a:blip r:embed="rId7"/>
                    <a:stretch>
                      <a:fillRect/>
                    </a:stretch>
                  </pic:blipFill>
                  <pic:spPr>
                    <a:xfrm>
                      <a:off x="0" y="0"/>
                      <a:ext cx="5689600" cy="2218944"/>
                    </a:xfrm>
                    <a:prstGeom prst="rect">
                      <a:avLst/>
                    </a:prstGeom>
                  </pic:spPr>
                </pic:pic>
              </a:graphicData>
            </a:graphic>
          </wp:inline>
        </w:drawing>
      </w:r>
    </w:p>
    <w:p w:rsidR="00550ADE" w:rsidRDefault="00550ADE" w:rsidP="00A67376">
      <w:pPr>
        <w:rPr>
          <w:sz w:val="28"/>
          <w:szCs w:val="28"/>
        </w:rPr>
      </w:pPr>
    </w:p>
    <w:p w:rsidR="001E0676" w:rsidRPr="00704EEB" w:rsidRDefault="001E0676" w:rsidP="00EE588B">
      <w:pPr>
        <w:rPr>
          <w:sz w:val="28"/>
          <w:szCs w:val="28"/>
        </w:rPr>
      </w:pPr>
    </w:p>
    <w:p w:rsidR="00032577" w:rsidRPr="00550ADE" w:rsidRDefault="00032577" w:rsidP="00032577">
      <w:pPr>
        <w:jc w:val="center"/>
        <w:rPr>
          <w:b/>
          <w:i/>
          <w:sz w:val="28"/>
          <w:szCs w:val="28"/>
        </w:rPr>
      </w:pPr>
      <w:r w:rsidRPr="00550ADE">
        <w:rPr>
          <w:b/>
          <w:bCs/>
          <w:i/>
          <w:sz w:val="28"/>
          <w:szCs w:val="28"/>
        </w:rPr>
        <w:t xml:space="preserve">Alex Cole – Dennis MacAvaney – Paul </w:t>
      </w:r>
      <w:proofErr w:type="spellStart"/>
      <w:r w:rsidRPr="00550ADE">
        <w:rPr>
          <w:b/>
          <w:bCs/>
          <w:i/>
          <w:sz w:val="28"/>
          <w:szCs w:val="28"/>
        </w:rPr>
        <w:t>Kuechenmeister</w:t>
      </w:r>
      <w:proofErr w:type="spellEnd"/>
    </w:p>
    <w:p w:rsidR="008257BE" w:rsidRPr="00550ADE" w:rsidRDefault="00032577" w:rsidP="00550ADE">
      <w:pPr>
        <w:jc w:val="center"/>
        <w:rPr>
          <w:b/>
          <w:i/>
          <w:sz w:val="28"/>
          <w:szCs w:val="28"/>
        </w:rPr>
      </w:pPr>
      <w:r w:rsidRPr="00550ADE">
        <w:rPr>
          <w:b/>
          <w:bCs/>
          <w:i/>
          <w:sz w:val="28"/>
          <w:szCs w:val="28"/>
        </w:rPr>
        <w:t>Seth Sammons – Sean Mateer</w:t>
      </w:r>
    </w:p>
    <w:p w:rsidR="008257BE" w:rsidRPr="00704EEB" w:rsidRDefault="008257BE" w:rsidP="008268AE">
      <w:pPr>
        <w:jc w:val="center"/>
        <w:rPr>
          <w:sz w:val="28"/>
          <w:szCs w:val="28"/>
        </w:rPr>
      </w:pPr>
    </w:p>
    <w:p w:rsidR="008257BE" w:rsidRPr="00704EEB" w:rsidRDefault="008257BE" w:rsidP="008268AE">
      <w:pPr>
        <w:jc w:val="center"/>
        <w:rPr>
          <w:sz w:val="28"/>
          <w:szCs w:val="28"/>
        </w:rPr>
      </w:pPr>
    </w:p>
    <w:p w:rsidR="008257BE" w:rsidRDefault="008257BE" w:rsidP="008268AE">
      <w:pPr>
        <w:jc w:val="center"/>
        <w:rPr>
          <w:sz w:val="28"/>
          <w:szCs w:val="28"/>
        </w:rPr>
      </w:pPr>
    </w:p>
    <w:p w:rsidR="008268AE" w:rsidRDefault="008268AE" w:rsidP="008268AE">
      <w:pPr>
        <w:jc w:val="center"/>
        <w:rPr>
          <w:sz w:val="28"/>
          <w:szCs w:val="28"/>
        </w:rPr>
      </w:pPr>
    </w:p>
    <w:p w:rsidR="008268AE" w:rsidRPr="00704EEB" w:rsidRDefault="008268AE" w:rsidP="008268AE">
      <w:pPr>
        <w:jc w:val="center"/>
        <w:rPr>
          <w:sz w:val="28"/>
          <w:szCs w:val="28"/>
        </w:rPr>
      </w:pPr>
    </w:p>
    <w:p w:rsidR="008257BE" w:rsidRPr="00704EEB" w:rsidRDefault="00975AD4" w:rsidP="008257BE">
      <w:pPr>
        <w:jc w:val="center"/>
        <w:rPr>
          <w:sz w:val="28"/>
          <w:szCs w:val="28"/>
        </w:rPr>
      </w:pPr>
      <w:r>
        <w:rPr>
          <w:sz w:val="28"/>
          <w:szCs w:val="28"/>
        </w:rPr>
        <w:t>December 4th</w:t>
      </w:r>
      <w:r w:rsidR="00550ADE">
        <w:rPr>
          <w:sz w:val="28"/>
          <w:szCs w:val="28"/>
        </w:rPr>
        <w:t>, 2009</w:t>
      </w:r>
    </w:p>
    <w:p w:rsidR="00032577" w:rsidRDefault="00B6224F" w:rsidP="008257BE">
      <w:pPr>
        <w:jc w:val="center"/>
        <w:rPr>
          <w:sz w:val="28"/>
          <w:szCs w:val="28"/>
        </w:rPr>
      </w:pPr>
      <w:r>
        <w:rPr>
          <w:sz w:val="28"/>
          <w:szCs w:val="28"/>
        </w:rPr>
        <w:t xml:space="preserve">Revision </w:t>
      </w:r>
      <w:r w:rsidR="00975AD4">
        <w:rPr>
          <w:sz w:val="28"/>
          <w:szCs w:val="28"/>
        </w:rPr>
        <w:t>C</w:t>
      </w:r>
      <w:r>
        <w:rPr>
          <w:sz w:val="28"/>
          <w:szCs w:val="28"/>
        </w:rPr>
        <w:t xml:space="preserve"> </w:t>
      </w:r>
    </w:p>
    <w:p w:rsidR="008D449E" w:rsidRPr="00704EEB" w:rsidRDefault="001E0676" w:rsidP="008257BE">
      <w:pPr>
        <w:jc w:val="center"/>
        <w:rPr>
          <w:sz w:val="28"/>
          <w:szCs w:val="28"/>
        </w:rPr>
      </w:pPr>
      <w:r w:rsidRPr="00032577">
        <w:rPr>
          <w:sz w:val="28"/>
          <w:szCs w:val="28"/>
        </w:rPr>
        <w:br w:type="page"/>
      </w:r>
      <w:r w:rsidR="008D449E" w:rsidRPr="00704EEB">
        <w:rPr>
          <w:sz w:val="28"/>
          <w:szCs w:val="28"/>
        </w:rPr>
        <w:t>Revision Log</w:t>
      </w:r>
    </w:p>
    <w:p w:rsidR="008D449E" w:rsidRDefault="00A335B9" w:rsidP="00A335B9">
      <w:pPr>
        <w:tabs>
          <w:tab w:val="left" w:pos="3330"/>
        </w:tabs>
        <w:rPr>
          <w:sz w:val="28"/>
          <w:szCs w:val="28"/>
        </w:rPr>
      </w:pPr>
      <w:r>
        <w:rPr>
          <w:sz w:val="28"/>
          <w:szCs w:val="28"/>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68"/>
        <w:gridCol w:w="4776"/>
        <w:gridCol w:w="3072"/>
      </w:tblGrid>
      <w:tr w:rsidR="00A335B9" w:rsidRPr="00A335B9">
        <w:tc>
          <w:tcPr>
            <w:tcW w:w="1368" w:type="dxa"/>
          </w:tcPr>
          <w:p w:rsidR="00A335B9" w:rsidRPr="00F82B0F" w:rsidRDefault="00A335B9" w:rsidP="00F82B0F">
            <w:pPr>
              <w:tabs>
                <w:tab w:val="left" w:pos="3330"/>
              </w:tabs>
              <w:jc w:val="center"/>
              <w:rPr>
                <w:b/>
              </w:rPr>
            </w:pPr>
            <w:r w:rsidRPr="00F82B0F">
              <w:rPr>
                <w:b/>
              </w:rPr>
              <w:t>Revision</w:t>
            </w:r>
          </w:p>
        </w:tc>
        <w:tc>
          <w:tcPr>
            <w:tcW w:w="4776" w:type="dxa"/>
          </w:tcPr>
          <w:p w:rsidR="00A335B9" w:rsidRPr="00F82B0F" w:rsidRDefault="00A335B9" w:rsidP="00F82B0F">
            <w:pPr>
              <w:tabs>
                <w:tab w:val="left" w:pos="3330"/>
              </w:tabs>
              <w:jc w:val="center"/>
              <w:rPr>
                <w:b/>
              </w:rPr>
            </w:pPr>
            <w:r w:rsidRPr="00F82B0F">
              <w:rPr>
                <w:b/>
              </w:rPr>
              <w:t>Contents</w:t>
            </w:r>
          </w:p>
        </w:tc>
        <w:tc>
          <w:tcPr>
            <w:tcW w:w="3072" w:type="dxa"/>
          </w:tcPr>
          <w:p w:rsidR="00A335B9" w:rsidRPr="00F82B0F" w:rsidRDefault="00A335B9" w:rsidP="00F82B0F">
            <w:pPr>
              <w:tabs>
                <w:tab w:val="left" w:pos="3330"/>
              </w:tabs>
              <w:jc w:val="center"/>
              <w:rPr>
                <w:b/>
              </w:rPr>
            </w:pPr>
            <w:r w:rsidRPr="00F82B0F">
              <w:rPr>
                <w:b/>
              </w:rPr>
              <w:t>Due Date</w:t>
            </w:r>
          </w:p>
        </w:tc>
      </w:tr>
      <w:tr w:rsidR="00A335B9" w:rsidRPr="00A335B9">
        <w:tc>
          <w:tcPr>
            <w:tcW w:w="1368" w:type="dxa"/>
          </w:tcPr>
          <w:p w:rsidR="00A335B9" w:rsidRPr="00F82B0F" w:rsidRDefault="00A335B9" w:rsidP="00F82B0F">
            <w:pPr>
              <w:tabs>
                <w:tab w:val="left" w:pos="3330"/>
              </w:tabs>
              <w:jc w:val="center"/>
            </w:pPr>
            <w:r w:rsidRPr="00F82B0F">
              <w:t>A</w:t>
            </w:r>
          </w:p>
        </w:tc>
        <w:tc>
          <w:tcPr>
            <w:tcW w:w="4776" w:type="dxa"/>
          </w:tcPr>
          <w:p w:rsidR="00A335B9" w:rsidRPr="00F82B0F" w:rsidRDefault="00A335B9" w:rsidP="00F82B0F">
            <w:pPr>
              <w:tabs>
                <w:tab w:val="left" w:pos="3330"/>
              </w:tabs>
              <w:jc w:val="center"/>
            </w:pPr>
            <w:r w:rsidRPr="00F82B0F">
              <w:t>Conceptual Design</w:t>
            </w:r>
          </w:p>
        </w:tc>
        <w:tc>
          <w:tcPr>
            <w:tcW w:w="3072" w:type="dxa"/>
          </w:tcPr>
          <w:p w:rsidR="00A335B9" w:rsidRPr="00F82B0F" w:rsidRDefault="003A09A7" w:rsidP="00F82B0F">
            <w:pPr>
              <w:tabs>
                <w:tab w:val="left" w:pos="3330"/>
              </w:tabs>
              <w:jc w:val="center"/>
            </w:pPr>
            <w:r>
              <w:t>Friday, Oct. 16, 4</w:t>
            </w:r>
            <w:r w:rsidR="00A335B9" w:rsidRPr="00F82B0F">
              <w:t xml:space="preserve"> p.m.</w:t>
            </w:r>
          </w:p>
        </w:tc>
      </w:tr>
      <w:tr w:rsidR="00A335B9" w:rsidRPr="00A335B9">
        <w:tc>
          <w:tcPr>
            <w:tcW w:w="1368" w:type="dxa"/>
          </w:tcPr>
          <w:p w:rsidR="00A335B9" w:rsidRPr="00F82B0F" w:rsidRDefault="00A335B9" w:rsidP="00F82B0F">
            <w:pPr>
              <w:tabs>
                <w:tab w:val="left" w:pos="3330"/>
              </w:tabs>
              <w:jc w:val="center"/>
            </w:pPr>
            <w:r w:rsidRPr="00F82B0F">
              <w:t>B</w:t>
            </w:r>
          </w:p>
        </w:tc>
        <w:tc>
          <w:tcPr>
            <w:tcW w:w="4776" w:type="dxa"/>
          </w:tcPr>
          <w:p w:rsidR="00A335B9" w:rsidRPr="00F82B0F" w:rsidRDefault="00A335B9" w:rsidP="00F82B0F">
            <w:pPr>
              <w:tabs>
                <w:tab w:val="left" w:pos="3330"/>
              </w:tabs>
              <w:jc w:val="center"/>
            </w:pPr>
            <w:r w:rsidRPr="00F82B0F">
              <w:t>Build/Testing Report</w:t>
            </w:r>
          </w:p>
        </w:tc>
        <w:tc>
          <w:tcPr>
            <w:tcW w:w="3072" w:type="dxa"/>
          </w:tcPr>
          <w:p w:rsidR="00A335B9" w:rsidRPr="00F82B0F" w:rsidRDefault="003A09A7" w:rsidP="00F82B0F">
            <w:pPr>
              <w:tabs>
                <w:tab w:val="left" w:pos="3330"/>
              </w:tabs>
              <w:jc w:val="center"/>
            </w:pPr>
            <w:r>
              <w:t>Friday, Nov. 6, 4</w:t>
            </w:r>
            <w:r w:rsidR="00A335B9" w:rsidRPr="00F82B0F">
              <w:t xml:space="preserve"> p.m.</w:t>
            </w:r>
          </w:p>
        </w:tc>
      </w:tr>
      <w:tr w:rsidR="00A335B9" w:rsidRPr="00A335B9">
        <w:tc>
          <w:tcPr>
            <w:tcW w:w="1368" w:type="dxa"/>
          </w:tcPr>
          <w:p w:rsidR="00A335B9" w:rsidRPr="00F82B0F" w:rsidRDefault="00A335B9" w:rsidP="00F82B0F">
            <w:pPr>
              <w:tabs>
                <w:tab w:val="left" w:pos="3330"/>
              </w:tabs>
              <w:jc w:val="center"/>
            </w:pPr>
            <w:r w:rsidRPr="00F82B0F">
              <w:t>C</w:t>
            </w:r>
          </w:p>
        </w:tc>
        <w:tc>
          <w:tcPr>
            <w:tcW w:w="4776" w:type="dxa"/>
          </w:tcPr>
          <w:p w:rsidR="00A335B9" w:rsidRPr="00F82B0F" w:rsidRDefault="00A335B9" w:rsidP="00F82B0F">
            <w:pPr>
              <w:tabs>
                <w:tab w:val="left" w:pos="3330"/>
              </w:tabs>
              <w:jc w:val="center"/>
            </w:pPr>
            <w:r w:rsidRPr="00F82B0F">
              <w:t>Flight/Analysis</w:t>
            </w:r>
            <w:r w:rsidR="00F82B0F">
              <w:t xml:space="preserve"> Final</w:t>
            </w:r>
            <w:r w:rsidRPr="00F82B0F">
              <w:t xml:space="preserve"> Report</w:t>
            </w:r>
          </w:p>
        </w:tc>
        <w:tc>
          <w:tcPr>
            <w:tcW w:w="3072" w:type="dxa"/>
          </w:tcPr>
          <w:p w:rsidR="00A335B9" w:rsidRPr="00F82B0F" w:rsidRDefault="00F82B0F" w:rsidP="00F82B0F">
            <w:pPr>
              <w:tabs>
                <w:tab w:val="left" w:pos="3330"/>
              </w:tabs>
              <w:jc w:val="center"/>
            </w:pPr>
            <w:r w:rsidRPr="00F82B0F">
              <w:t xml:space="preserve">Tuesday, Dec. </w:t>
            </w:r>
            <w:r w:rsidR="003A09A7">
              <w:t>4, 4</w:t>
            </w:r>
            <w:r w:rsidRPr="00F82B0F">
              <w:t xml:space="preserve"> p.m.</w:t>
            </w:r>
          </w:p>
        </w:tc>
      </w:tr>
    </w:tbl>
    <w:p w:rsidR="00A335B9" w:rsidRPr="00704EEB" w:rsidRDefault="00A335B9" w:rsidP="00A335B9">
      <w:pPr>
        <w:tabs>
          <w:tab w:val="left" w:pos="3330"/>
        </w:tabs>
        <w:rPr>
          <w:sz w:val="28"/>
          <w:szCs w:val="28"/>
        </w:rPr>
      </w:pPr>
    </w:p>
    <w:p w:rsidR="00E06598" w:rsidRPr="00704EEB" w:rsidRDefault="00E06598" w:rsidP="001E0676">
      <w:pPr>
        <w:rPr>
          <w:sz w:val="28"/>
          <w:szCs w:val="28"/>
        </w:rPr>
      </w:pPr>
    </w:p>
    <w:p w:rsidR="00E06598" w:rsidRPr="00704EEB" w:rsidRDefault="00A335B9" w:rsidP="009B0C02">
      <w:pPr>
        <w:jc w:val="both"/>
      </w:pPr>
      <w:r>
        <w:t>User Notes</w:t>
      </w:r>
      <w:r w:rsidR="00F82B0F">
        <w:t xml:space="preserve"> (</w:t>
      </w:r>
      <w:r w:rsidR="00B6224F">
        <w:t xml:space="preserve">entire document adapted from </w:t>
      </w:r>
      <w:r w:rsidR="00F82B0F">
        <w:t>Colorado</w:t>
      </w:r>
      <w:r>
        <w:t xml:space="preserve"> Space Grant</w:t>
      </w:r>
      <w:r w:rsidR="00B6224F">
        <w:t xml:space="preserve"> documentation</w:t>
      </w:r>
      <w:r>
        <w:t>):</w:t>
      </w:r>
    </w:p>
    <w:p w:rsidR="00E06598" w:rsidRPr="00704EEB" w:rsidRDefault="00E06598" w:rsidP="009B0C02">
      <w:pPr>
        <w:jc w:val="both"/>
      </w:pPr>
    </w:p>
    <w:p w:rsidR="00E06598" w:rsidRPr="00704EEB" w:rsidRDefault="00E06598" w:rsidP="009B0C02">
      <w:pPr>
        <w:jc w:val="both"/>
      </w:pPr>
      <w:r w:rsidRPr="00704EEB">
        <w:t>This template describes the topics which should be discussed duri</w:t>
      </w:r>
      <w:r w:rsidR="00ED70EF">
        <w:t>ng the evolution of your documentation</w:t>
      </w:r>
      <w:r w:rsidRPr="00704EEB">
        <w:t>.  The fo</w:t>
      </w:r>
      <w:r w:rsidR="009B0C02">
        <w:t>llowing sections have a Rev (Revision)</w:t>
      </w:r>
      <w:r w:rsidRPr="00704EEB">
        <w:t xml:space="preserve"> letter following the section description.  This indicates when this section is expected to be a</w:t>
      </w:r>
      <w:r w:rsidR="00180B22">
        <w:t xml:space="preserve"> </w:t>
      </w:r>
      <w:r w:rsidRPr="00704EEB">
        <w:t>part of this document</w:t>
      </w:r>
      <w:r w:rsidRPr="00307E5F">
        <w:rPr>
          <w:b/>
        </w:rPr>
        <w:t xml:space="preserve">.  If a section is required in </w:t>
      </w:r>
      <w:proofErr w:type="gramStart"/>
      <w:r w:rsidRPr="00307E5F">
        <w:rPr>
          <w:b/>
        </w:rPr>
        <w:t>Rev</w:t>
      </w:r>
      <w:proofErr w:type="gramEnd"/>
      <w:r w:rsidRPr="00307E5F">
        <w:rPr>
          <w:b/>
        </w:rPr>
        <w:t xml:space="preserve"> A</w:t>
      </w:r>
      <w:r w:rsidR="009B0C02">
        <w:rPr>
          <w:b/>
        </w:rPr>
        <w:t xml:space="preserve">, then that section should be written for Rev A </w:t>
      </w:r>
      <w:r w:rsidR="009B0C02" w:rsidRPr="009B0C02">
        <w:rPr>
          <w:b/>
          <w:u w:val="single"/>
        </w:rPr>
        <w:t>then</w:t>
      </w:r>
      <w:r w:rsidRPr="009B0C02">
        <w:rPr>
          <w:b/>
          <w:u w:val="single"/>
        </w:rPr>
        <w:t xml:space="preserve"> updated</w:t>
      </w:r>
      <w:r w:rsidR="009B0C02" w:rsidRPr="009B0C02">
        <w:rPr>
          <w:b/>
          <w:u w:val="single"/>
        </w:rPr>
        <w:t xml:space="preserve"> if necessary</w:t>
      </w:r>
      <w:r w:rsidRPr="00307E5F">
        <w:rPr>
          <w:b/>
        </w:rPr>
        <w:t xml:space="preserve"> in subsequent </w:t>
      </w:r>
      <w:r w:rsidR="00307E5F" w:rsidRPr="00307E5F">
        <w:rPr>
          <w:b/>
        </w:rPr>
        <w:t>revisions</w:t>
      </w:r>
      <w:r w:rsidRPr="00307E5F">
        <w:rPr>
          <w:b/>
        </w:rPr>
        <w:t>.</w:t>
      </w:r>
      <w:r w:rsidRPr="00704EEB">
        <w:t xml:space="preserve">  As your project becomes more defined, return to previous sections and update </w:t>
      </w:r>
      <w:r w:rsidR="00A335B9">
        <w:t xml:space="preserve">them </w:t>
      </w:r>
      <w:r w:rsidRPr="00704EEB">
        <w:t>accordingly.</w:t>
      </w:r>
    </w:p>
    <w:p w:rsidR="00E06598" w:rsidRPr="00704EEB" w:rsidRDefault="00E06598" w:rsidP="009B0C02">
      <w:pPr>
        <w:jc w:val="both"/>
      </w:pPr>
    </w:p>
    <w:p w:rsidR="00E06598" w:rsidRPr="00704EEB" w:rsidRDefault="00E06598" w:rsidP="009B0C02">
      <w:pPr>
        <w:jc w:val="both"/>
      </w:pPr>
      <w:r w:rsidRPr="00704EEB">
        <w:t>Each time when</w:t>
      </w:r>
      <w:r w:rsidR="00A335B9">
        <w:t xml:space="preserve"> you submit your Team Project Documentation</w:t>
      </w:r>
      <w:r w:rsidRPr="00704EEB">
        <w:t>, rem</w:t>
      </w:r>
      <w:r w:rsidR="00B6224F">
        <w:t xml:space="preserve">ove any unnecessary </w:t>
      </w:r>
      <w:r w:rsidRPr="00704EEB">
        <w:t>template notes</w:t>
      </w:r>
      <w:r w:rsidR="00B6224F">
        <w:t xml:space="preserve"> and to-be-written sections</w:t>
      </w:r>
      <w:r w:rsidRPr="00704EEB">
        <w:t>.  For example, if you are submitting Rev A, don’t</w:t>
      </w:r>
      <w:r w:rsidR="00A335B9">
        <w:t xml:space="preserve"> include s</w:t>
      </w:r>
      <w:r w:rsidR="00B6224F">
        <w:t>ections not requested until Rev</w:t>
      </w:r>
      <w:r w:rsidR="00A335B9">
        <w:t xml:space="preserve"> C</w:t>
      </w:r>
      <w:r w:rsidRPr="00704EEB">
        <w:t>.</w:t>
      </w:r>
    </w:p>
    <w:p w:rsidR="00E06598" w:rsidRPr="00704EEB" w:rsidRDefault="00E06598" w:rsidP="009B0C02">
      <w:pPr>
        <w:jc w:val="both"/>
      </w:pPr>
    </w:p>
    <w:p w:rsidR="00ED70EF" w:rsidRDefault="00E06598" w:rsidP="009B0C02">
      <w:pPr>
        <w:jc w:val="both"/>
      </w:pPr>
      <w:r w:rsidRPr="00704EEB">
        <w:t xml:space="preserve">This report is due in electronic form </w:t>
      </w:r>
      <w:r w:rsidR="00ED70EF">
        <w:t>(Microsoft Word</w:t>
      </w:r>
      <w:r w:rsidR="00B6224F">
        <w:t xml:space="preserve">, not </w:t>
      </w:r>
      <w:proofErr w:type="spellStart"/>
      <w:r w:rsidR="00B6224F">
        <w:t>pdf</w:t>
      </w:r>
      <w:proofErr w:type="spellEnd"/>
      <w:r w:rsidR="00ED70EF">
        <w:t xml:space="preserve">) at the times listed in the table above.  </w:t>
      </w:r>
      <w:r w:rsidRPr="00704EEB">
        <w:t>Please foll</w:t>
      </w:r>
      <w:r w:rsidR="00ED70EF">
        <w:t xml:space="preserve">ow this template format </w:t>
      </w:r>
      <w:r w:rsidR="00ED70EF" w:rsidRPr="00ED70EF">
        <w:t>exactly</w:t>
      </w:r>
      <w:r w:rsidR="00ED70EF">
        <w:t>.</w:t>
      </w:r>
    </w:p>
    <w:p w:rsidR="00ED70EF" w:rsidRDefault="00ED70EF" w:rsidP="009B0C02">
      <w:pPr>
        <w:jc w:val="both"/>
      </w:pPr>
    </w:p>
    <w:p w:rsidR="00E06598" w:rsidRPr="00704EEB" w:rsidRDefault="00ED70EF" w:rsidP="009B0C02">
      <w:pPr>
        <w:jc w:val="both"/>
      </w:pPr>
      <w:r>
        <w:t xml:space="preserve">Write your text sections </w:t>
      </w:r>
      <w:r w:rsidR="00B6224F">
        <w:t xml:space="preserve">just </w:t>
      </w:r>
      <w:r>
        <w:t>like this page – single spaced, 1 inch margins, 12 point font</w:t>
      </w:r>
      <w:r w:rsidR="00B6224F">
        <w:t xml:space="preserve"> of your choice</w:t>
      </w:r>
      <w:r>
        <w:t xml:space="preserve">, </w:t>
      </w:r>
      <w:r w:rsidR="00B6224F">
        <w:t xml:space="preserve">leaving </w:t>
      </w:r>
      <w:r>
        <w:t>single blank lines between pa</w:t>
      </w:r>
      <w:r w:rsidR="00B6224F">
        <w:t>ragraphs</w:t>
      </w:r>
      <w:r>
        <w:t>.</w:t>
      </w:r>
    </w:p>
    <w:p w:rsidR="00AA1ED6" w:rsidRPr="002614FA" w:rsidRDefault="00AA1ED6" w:rsidP="002614FA">
      <w:pPr>
        <w:rPr>
          <w:sz w:val="28"/>
          <w:szCs w:val="28"/>
        </w:rPr>
      </w:pPr>
      <w:r w:rsidRPr="00704EEB">
        <w:br w:type="page"/>
      </w:r>
      <w:r w:rsidR="002614FA" w:rsidRPr="009B0C02">
        <w:rPr>
          <w:b/>
          <w:sz w:val="28"/>
          <w:szCs w:val="28"/>
        </w:rPr>
        <w:t>Table of Contents</w:t>
      </w:r>
    </w:p>
    <w:p w:rsidR="00DC627B" w:rsidRPr="002614FA" w:rsidRDefault="00DC627B" w:rsidP="00DC627B"/>
    <w:p w:rsidR="00DC627B" w:rsidRDefault="00DC627B" w:rsidP="00DC627B">
      <w:pPr>
        <w:pStyle w:val="ListParagraph"/>
        <w:numPr>
          <w:ilvl w:val="0"/>
          <w:numId w:val="2"/>
        </w:numPr>
      </w:pPr>
      <w:r>
        <w:t xml:space="preserve">     Team Assignments…………….………………………………………………………4</w:t>
      </w:r>
    </w:p>
    <w:p w:rsidR="00DC627B" w:rsidRDefault="00DC627B" w:rsidP="00DC627B">
      <w:pPr>
        <w:numPr>
          <w:ilvl w:val="0"/>
          <w:numId w:val="2"/>
        </w:numPr>
        <w:ind w:left="720" w:hanging="720"/>
      </w:pPr>
      <w:r>
        <w:t>Introduction…………………………………………………………………….……...6</w:t>
      </w:r>
    </w:p>
    <w:p w:rsidR="00DC627B" w:rsidRDefault="00DC627B" w:rsidP="00DC627B">
      <w:pPr>
        <w:numPr>
          <w:ilvl w:val="0"/>
          <w:numId w:val="2"/>
        </w:numPr>
        <w:ind w:left="720" w:hanging="720"/>
      </w:pPr>
      <w:r>
        <w:t>Mission Overview………………………………………………………………….….6</w:t>
      </w:r>
    </w:p>
    <w:p w:rsidR="00DC627B" w:rsidRDefault="00DC627B" w:rsidP="00DC627B">
      <w:pPr>
        <w:numPr>
          <w:ilvl w:val="0"/>
          <w:numId w:val="2"/>
        </w:numPr>
        <w:ind w:left="720" w:hanging="720"/>
      </w:pPr>
      <w:r>
        <w:t>Payload Design………………………………………………………………………..7</w:t>
      </w:r>
    </w:p>
    <w:p w:rsidR="00DC627B" w:rsidRDefault="00DC627B" w:rsidP="00DC627B">
      <w:pPr>
        <w:numPr>
          <w:ilvl w:val="0"/>
          <w:numId w:val="2"/>
        </w:numPr>
        <w:ind w:left="720" w:hanging="720"/>
      </w:pPr>
      <w:r>
        <w:t>Project Management…………………………………………………………………..8</w:t>
      </w:r>
    </w:p>
    <w:p w:rsidR="00DC627B" w:rsidRDefault="00DC627B" w:rsidP="00DC627B">
      <w:pPr>
        <w:numPr>
          <w:ilvl w:val="0"/>
          <w:numId w:val="2"/>
        </w:numPr>
        <w:ind w:left="720" w:hanging="720"/>
      </w:pPr>
      <w:r>
        <w:t>Project Budgets………………………………………………………………………..9</w:t>
      </w:r>
    </w:p>
    <w:p w:rsidR="00DC627B" w:rsidRDefault="00DC627B" w:rsidP="00DC627B">
      <w:pPr>
        <w:numPr>
          <w:ilvl w:val="0"/>
          <w:numId w:val="2"/>
        </w:numPr>
        <w:ind w:left="720" w:hanging="720"/>
      </w:pPr>
      <w:r>
        <w:t>Payload Photogr</w:t>
      </w:r>
      <w:r w:rsidR="003C708F">
        <w:t>aphs…………………………………………………………………10</w:t>
      </w:r>
    </w:p>
    <w:p w:rsidR="00DC627B" w:rsidRDefault="00DC627B" w:rsidP="00DC627B">
      <w:pPr>
        <w:numPr>
          <w:ilvl w:val="0"/>
          <w:numId w:val="2"/>
        </w:numPr>
        <w:ind w:left="720" w:hanging="720"/>
      </w:pPr>
      <w:r>
        <w:t>Test Plan and Resu</w:t>
      </w:r>
      <w:r w:rsidR="003C708F">
        <w:t>lts………………………………………………………..……….12</w:t>
      </w:r>
    </w:p>
    <w:p w:rsidR="00DC627B" w:rsidRDefault="00DC627B" w:rsidP="00DC627B">
      <w:pPr>
        <w:numPr>
          <w:ilvl w:val="0"/>
          <w:numId w:val="2"/>
        </w:numPr>
        <w:ind w:left="720" w:hanging="720"/>
      </w:pPr>
      <w:r>
        <w:t>Expected Science Res</w:t>
      </w:r>
      <w:r w:rsidR="003C708F">
        <w:t>ults………………………………………………..…………..13</w:t>
      </w:r>
    </w:p>
    <w:p w:rsidR="00DC627B" w:rsidRDefault="00DC627B" w:rsidP="00DC627B">
      <w:pPr>
        <w:numPr>
          <w:ilvl w:val="0"/>
          <w:numId w:val="2"/>
        </w:numPr>
        <w:ind w:left="720" w:hanging="720"/>
      </w:pPr>
      <w:r>
        <w:t>Launch and Recovery………………</w:t>
      </w:r>
      <w:r w:rsidR="003C708F">
        <w:t>………………………………………………..15</w:t>
      </w:r>
    </w:p>
    <w:p w:rsidR="00DC627B" w:rsidRDefault="00DC627B" w:rsidP="00DC627B">
      <w:pPr>
        <w:numPr>
          <w:ilvl w:val="0"/>
          <w:numId w:val="2"/>
        </w:numPr>
        <w:ind w:left="720" w:hanging="720"/>
      </w:pPr>
      <w:r>
        <w:t>Results and Anal</w:t>
      </w:r>
      <w:r w:rsidR="003C708F">
        <w:t>ysis…………………………………………………………………18</w:t>
      </w:r>
    </w:p>
    <w:p w:rsidR="00DC627B" w:rsidRDefault="00DC627B" w:rsidP="00DC627B">
      <w:pPr>
        <w:numPr>
          <w:ilvl w:val="0"/>
          <w:numId w:val="2"/>
        </w:numPr>
      </w:pPr>
      <w:r>
        <w:t>Conclusions and Lesso</w:t>
      </w:r>
      <w:r w:rsidR="003C708F">
        <w:t>ns Learned…………………………………………………..24</w:t>
      </w:r>
    </w:p>
    <w:p w:rsidR="00DC627B" w:rsidRDefault="00DC627B" w:rsidP="00DC627B">
      <w:pPr>
        <w:numPr>
          <w:ilvl w:val="0"/>
          <w:numId w:val="2"/>
        </w:numPr>
      </w:pPr>
      <w:r>
        <w:t>Appendix: Program L</w:t>
      </w:r>
      <w:r w:rsidR="003C708F">
        <w:t>istings………………………………………………………...24</w:t>
      </w:r>
    </w:p>
    <w:p w:rsidR="00EB3D22" w:rsidRPr="00704EEB" w:rsidRDefault="00EB3D22" w:rsidP="002614FA"/>
    <w:p w:rsidR="00EB3D22" w:rsidRPr="009B0C02" w:rsidRDefault="00357D9F" w:rsidP="00357D9F">
      <w:pPr>
        <w:rPr>
          <w:b/>
          <w:sz w:val="28"/>
          <w:szCs w:val="28"/>
        </w:rPr>
      </w:pPr>
      <w:r>
        <w:rPr>
          <w:b/>
          <w:sz w:val="28"/>
          <w:szCs w:val="28"/>
        </w:rPr>
        <w:br w:type="page"/>
      </w:r>
      <w:proofErr w:type="gramStart"/>
      <w:r>
        <w:rPr>
          <w:b/>
          <w:sz w:val="28"/>
          <w:szCs w:val="28"/>
        </w:rPr>
        <w:t xml:space="preserve">0.0  </w:t>
      </w:r>
      <w:r w:rsidR="009B0C02">
        <w:rPr>
          <w:b/>
          <w:sz w:val="28"/>
          <w:szCs w:val="28"/>
        </w:rPr>
        <w:t>Team</w:t>
      </w:r>
      <w:proofErr w:type="gramEnd"/>
      <w:r w:rsidR="009B0C02">
        <w:rPr>
          <w:b/>
          <w:sz w:val="28"/>
          <w:szCs w:val="28"/>
        </w:rPr>
        <w:t xml:space="preserve"> Project </w:t>
      </w:r>
      <w:r w:rsidR="00EB3D22" w:rsidRPr="009B0C02">
        <w:rPr>
          <w:b/>
          <w:sz w:val="28"/>
          <w:szCs w:val="28"/>
        </w:rPr>
        <w:t xml:space="preserve">Documentation </w:t>
      </w:r>
      <w:r w:rsidR="009B0C02">
        <w:rPr>
          <w:b/>
          <w:sz w:val="28"/>
          <w:szCs w:val="28"/>
        </w:rPr>
        <w:t xml:space="preserve">Writing </w:t>
      </w:r>
      <w:r w:rsidR="00EB3D22" w:rsidRPr="009B0C02">
        <w:rPr>
          <w:b/>
          <w:sz w:val="28"/>
          <w:szCs w:val="28"/>
        </w:rPr>
        <w:t>Assignments</w:t>
      </w:r>
    </w:p>
    <w:p w:rsidR="00EB3D22" w:rsidRDefault="00EB3D22" w:rsidP="009B0C02">
      <w:pPr>
        <w:jc w:val="both"/>
      </w:pPr>
      <w:r>
        <w:t xml:space="preserve">     Assign one </w:t>
      </w:r>
      <w:r w:rsidR="00357D9F">
        <w:t xml:space="preserve">lead author </w:t>
      </w:r>
      <w:r>
        <w:t xml:space="preserve">to each section except for Results and Analysis (that needs to be worked on by everyone!).  Each person should be the lead author on two </w:t>
      </w:r>
      <w:r w:rsidR="00357D9F">
        <w:t>sections</w:t>
      </w:r>
      <w:r>
        <w:t>.</w:t>
      </w:r>
      <w:r w:rsidR="0065725C">
        <w:t xml:space="preserve">  Notice that the sections vary widely in length and complexity.  (</w:t>
      </w:r>
      <w:r w:rsidR="006B1530">
        <w:t>Rev</w:t>
      </w:r>
      <w:r w:rsidR="00357D9F">
        <w:t xml:space="preserve"> 0</w:t>
      </w:r>
      <w:r>
        <w:t>)</w:t>
      </w:r>
    </w:p>
    <w:p w:rsidR="00EB3D22" w:rsidRPr="00704EEB" w:rsidRDefault="00EB3D22" w:rsidP="00EB3D22">
      <w:pPr>
        <w:spacing w:line="276" w:lineRule="auto"/>
      </w:pPr>
    </w:p>
    <w:p w:rsidR="00EB3D22" w:rsidRDefault="00EB3D22" w:rsidP="00EB3D22">
      <w:pPr>
        <w:spacing w:line="276" w:lineRule="auto"/>
        <w:ind w:left="720"/>
      </w:pPr>
      <w:r>
        <w:t>Introduction</w:t>
      </w:r>
      <w:r>
        <w:tab/>
      </w:r>
      <w:r>
        <w:tab/>
      </w:r>
      <w:r>
        <w:tab/>
      </w:r>
      <w:r>
        <w:tab/>
      </w:r>
      <w:r w:rsidRPr="00FE4453">
        <w:rPr>
          <w:u w:val="single"/>
        </w:rPr>
        <w:tab/>
      </w:r>
      <w:r w:rsidR="003E7C12">
        <w:rPr>
          <w:u w:val="single"/>
        </w:rPr>
        <w:t>Alex</w:t>
      </w:r>
      <w:r w:rsidRPr="00FE4453">
        <w:rPr>
          <w:u w:val="single"/>
        </w:rPr>
        <w:tab/>
      </w:r>
    </w:p>
    <w:p w:rsidR="00EB3D22" w:rsidRDefault="00EB3D22" w:rsidP="00EB3D22">
      <w:pPr>
        <w:spacing w:line="276" w:lineRule="auto"/>
        <w:ind w:left="720"/>
      </w:pPr>
      <w:r>
        <w:t>Mission Overview</w:t>
      </w:r>
      <w:r>
        <w:tab/>
      </w:r>
      <w:r>
        <w:tab/>
      </w:r>
      <w:r>
        <w:tab/>
      </w:r>
      <w:r w:rsidRPr="00FE4453">
        <w:rPr>
          <w:u w:val="single"/>
        </w:rPr>
        <w:tab/>
      </w:r>
      <w:r w:rsidR="003E7C12">
        <w:rPr>
          <w:u w:val="single"/>
        </w:rPr>
        <w:t>Alex</w:t>
      </w:r>
      <w:r w:rsidRPr="00FE4453">
        <w:rPr>
          <w:u w:val="single"/>
        </w:rPr>
        <w:tab/>
      </w:r>
    </w:p>
    <w:p w:rsidR="00EB3D22" w:rsidRDefault="00EB3D22" w:rsidP="00EB3D22">
      <w:pPr>
        <w:spacing w:line="276" w:lineRule="auto"/>
        <w:ind w:left="720"/>
      </w:pPr>
      <w:r>
        <w:t>Payload Design</w:t>
      </w:r>
      <w:r>
        <w:tab/>
      </w:r>
      <w:r>
        <w:tab/>
      </w:r>
      <w:r>
        <w:tab/>
      </w:r>
      <w:r w:rsidRPr="00FE4453">
        <w:rPr>
          <w:u w:val="single"/>
        </w:rPr>
        <w:tab/>
      </w:r>
      <w:r w:rsidR="003E7C12">
        <w:rPr>
          <w:u w:val="single"/>
        </w:rPr>
        <w:t>Dennis</w:t>
      </w:r>
      <w:r w:rsidRPr="00FE4453">
        <w:rPr>
          <w:u w:val="single"/>
        </w:rPr>
        <w:tab/>
      </w:r>
    </w:p>
    <w:p w:rsidR="00EB3D22" w:rsidRDefault="00EB3D22" w:rsidP="00EB3D22">
      <w:pPr>
        <w:spacing w:line="276" w:lineRule="auto"/>
        <w:ind w:left="720"/>
      </w:pPr>
      <w:r>
        <w:t>Project Management</w:t>
      </w:r>
      <w:r>
        <w:tab/>
      </w:r>
      <w:r>
        <w:tab/>
      </w:r>
      <w:r>
        <w:tab/>
      </w:r>
      <w:r w:rsidRPr="00FE4453">
        <w:rPr>
          <w:u w:val="single"/>
        </w:rPr>
        <w:tab/>
      </w:r>
      <w:r w:rsidR="003E7C12">
        <w:rPr>
          <w:u w:val="single"/>
        </w:rPr>
        <w:t>Paul</w:t>
      </w:r>
      <w:r w:rsidRPr="00FE4453">
        <w:rPr>
          <w:u w:val="single"/>
        </w:rPr>
        <w:tab/>
      </w:r>
    </w:p>
    <w:p w:rsidR="00EB3D22" w:rsidRDefault="00EB3D22" w:rsidP="00EB3D22">
      <w:pPr>
        <w:spacing w:line="276" w:lineRule="auto"/>
        <w:ind w:left="720"/>
      </w:pPr>
      <w:r>
        <w:t>Project Budgets</w:t>
      </w:r>
      <w:r>
        <w:tab/>
      </w:r>
      <w:r>
        <w:tab/>
      </w:r>
      <w:r>
        <w:tab/>
      </w:r>
      <w:r w:rsidRPr="00FE4453">
        <w:rPr>
          <w:u w:val="single"/>
        </w:rPr>
        <w:tab/>
      </w:r>
      <w:r w:rsidR="003E7C12">
        <w:rPr>
          <w:u w:val="single"/>
        </w:rPr>
        <w:t>Seth</w:t>
      </w:r>
      <w:r w:rsidRPr="00FE4453">
        <w:rPr>
          <w:u w:val="single"/>
        </w:rPr>
        <w:tab/>
      </w:r>
    </w:p>
    <w:p w:rsidR="00EB3D22" w:rsidRDefault="00EB3D22" w:rsidP="00EB3D22">
      <w:pPr>
        <w:spacing w:line="276" w:lineRule="auto"/>
        <w:ind w:left="720"/>
      </w:pPr>
      <w:r>
        <w:t>Payload Photographs</w:t>
      </w:r>
      <w:r>
        <w:tab/>
      </w:r>
      <w:r>
        <w:tab/>
      </w:r>
      <w:r>
        <w:tab/>
      </w:r>
      <w:r w:rsidRPr="00FE4453">
        <w:rPr>
          <w:u w:val="single"/>
        </w:rPr>
        <w:tab/>
      </w:r>
      <w:r w:rsidR="003E7C12">
        <w:rPr>
          <w:u w:val="single"/>
        </w:rPr>
        <w:t>Sean</w:t>
      </w:r>
      <w:r w:rsidRPr="00FE4453">
        <w:rPr>
          <w:u w:val="single"/>
        </w:rPr>
        <w:tab/>
      </w:r>
    </w:p>
    <w:p w:rsidR="00EB3D22" w:rsidRDefault="00EB3D22" w:rsidP="00EB3D22">
      <w:pPr>
        <w:spacing w:line="276" w:lineRule="auto"/>
        <w:ind w:left="720"/>
      </w:pPr>
      <w:r>
        <w:t>Test Plan and Results</w:t>
      </w:r>
      <w:r>
        <w:tab/>
      </w:r>
      <w:r>
        <w:tab/>
      </w:r>
      <w:r>
        <w:tab/>
      </w:r>
      <w:r w:rsidRPr="00FE4453">
        <w:rPr>
          <w:u w:val="single"/>
        </w:rPr>
        <w:tab/>
      </w:r>
      <w:r w:rsidR="003E7C12">
        <w:rPr>
          <w:u w:val="single"/>
        </w:rPr>
        <w:t>Paul</w:t>
      </w:r>
      <w:r w:rsidRPr="00FE4453">
        <w:rPr>
          <w:u w:val="single"/>
        </w:rPr>
        <w:tab/>
      </w:r>
    </w:p>
    <w:p w:rsidR="00EB3D22" w:rsidRDefault="00EB3D22" w:rsidP="00EB3D22">
      <w:pPr>
        <w:spacing w:line="276" w:lineRule="auto"/>
        <w:ind w:left="720"/>
      </w:pPr>
      <w:r>
        <w:t>Expected Science Results</w:t>
      </w:r>
      <w:r>
        <w:tab/>
      </w:r>
      <w:r>
        <w:tab/>
      </w:r>
      <w:r w:rsidRPr="00FE4453">
        <w:rPr>
          <w:u w:val="single"/>
        </w:rPr>
        <w:tab/>
      </w:r>
      <w:r w:rsidR="003E7C12">
        <w:rPr>
          <w:u w:val="single"/>
        </w:rPr>
        <w:t>Seth</w:t>
      </w:r>
      <w:r w:rsidRPr="00FE4453">
        <w:rPr>
          <w:u w:val="single"/>
        </w:rPr>
        <w:tab/>
      </w:r>
    </w:p>
    <w:p w:rsidR="00EB3D22" w:rsidRDefault="00EB3D22" w:rsidP="00EB3D22">
      <w:pPr>
        <w:spacing w:line="276" w:lineRule="auto"/>
        <w:ind w:left="720"/>
      </w:pPr>
      <w:r>
        <w:t>Launch and Recovery</w:t>
      </w:r>
      <w:r>
        <w:tab/>
      </w:r>
      <w:r>
        <w:tab/>
      </w:r>
      <w:r>
        <w:tab/>
      </w:r>
      <w:r w:rsidRPr="00FE4453">
        <w:rPr>
          <w:u w:val="single"/>
        </w:rPr>
        <w:tab/>
      </w:r>
      <w:r w:rsidR="003E7C12">
        <w:rPr>
          <w:u w:val="single"/>
        </w:rPr>
        <w:t>Sean</w:t>
      </w:r>
      <w:r w:rsidRPr="00FE4453">
        <w:rPr>
          <w:u w:val="single"/>
        </w:rPr>
        <w:tab/>
      </w:r>
    </w:p>
    <w:p w:rsidR="00EB3D22" w:rsidRDefault="00EB3D22" w:rsidP="00EB3D22">
      <w:pPr>
        <w:spacing w:line="276" w:lineRule="auto"/>
        <w:ind w:left="720"/>
      </w:pPr>
      <w:r>
        <w:t>Results and Analysis</w:t>
      </w:r>
      <w:r>
        <w:tab/>
      </w:r>
      <w:r>
        <w:tab/>
      </w:r>
      <w:r>
        <w:tab/>
      </w:r>
      <w:r w:rsidRPr="00FE4453">
        <w:rPr>
          <w:u w:val="single"/>
        </w:rPr>
        <w:tab/>
      </w:r>
      <w:r w:rsidR="003E7C12">
        <w:rPr>
          <w:u w:val="single"/>
        </w:rPr>
        <w:t>All</w:t>
      </w:r>
      <w:r w:rsidRPr="00FE4453">
        <w:rPr>
          <w:u w:val="single"/>
        </w:rPr>
        <w:tab/>
      </w:r>
    </w:p>
    <w:p w:rsidR="00EB3D22" w:rsidRDefault="00EB3D22" w:rsidP="00EB3D22">
      <w:pPr>
        <w:spacing w:line="276" w:lineRule="auto"/>
        <w:ind w:left="405" w:firstLine="315"/>
      </w:pPr>
      <w:r>
        <w:t>Conclusions and Lessons Learned</w:t>
      </w:r>
      <w:r>
        <w:tab/>
      </w:r>
      <w:r w:rsidRPr="00FE4453">
        <w:rPr>
          <w:u w:val="single"/>
        </w:rPr>
        <w:tab/>
      </w:r>
      <w:r w:rsidR="003E7C12">
        <w:rPr>
          <w:u w:val="single"/>
        </w:rPr>
        <w:t>Dennis</w:t>
      </w:r>
      <w:r w:rsidRPr="00FE4453">
        <w:rPr>
          <w:u w:val="single"/>
        </w:rPr>
        <w:tab/>
      </w:r>
    </w:p>
    <w:p w:rsidR="00EB3D22" w:rsidRDefault="00EB3D22" w:rsidP="00EB3D22"/>
    <w:p w:rsidR="00EB3D22" w:rsidRPr="009B0C02" w:rsidRDefault="00EB3D22" w:rsidP="00EB3D22">
      <w:pPr>
        <w:rPr>
          <w:b/>
          <w:sz w:val="28"/>
          <w:szCs w:val="28"/>
        </w:rPr>
      </w:pPr>
      <w:r w:rsidRPr="009B0C02">
        <w:rPr>
          <w:b/>
          <w:sz w:val="28"/>
          <w:szCs w:val="28"/>
        </w:rPr>
        <w:t>Oral Presentation Assignments</w:t>
      </w:r>
    </w:p>
    <w:p w:rsidR="00EB3D22" w:rsidRDefault="00EB3D22" w:rsidP="009B0C02">
      <w:pPr>
        <w:jc w:val="both"/>
      </w:pPr>
      <w:r>
        <w:t xml:space="preserve">     Assign two</w:t>
      </w:r>
      <w:r w:rsidR="009B0C02">
        <w:t xml:space="preserve"> team members</w:t>
      </w:r>
      <w:r>
        <w:t xml:space="preserve"> to help make slides for each of the first two oral presentations.  All group members need to pitch in when working on the f</w:t>
      </w:r>
      <w:r w:rsidR="006B1530">
        <w:t>inal oral presentation.  (Rev</w:t>
      </w:r>
      <w:r w:rsidR="00357D9F">
        <w:t xml:space="preserve"> 0</w:t>
      </w:r>
      <w:r>
        <w:t>)</w:t>
      </w:r>
    </w:p>
    <w:p w:rsidR="00EB3D22" w:rsidRDefault="00EB3D22" w:rsidP="00EB3D22"/>
    <w:p w:rsidR="00EB3D22" w:rsidRDefault="00EB3D22" w:rsidP="00EB3D22">
      <w:pPr>
        <w:spacing w:line="276" w:lineRule="auto"/>
        <w:ind w:left="405" w:firstLine="315"/>
      </w:pPr>
      <w:r>
        <w:t>Conceptual Design Review (CDR)</w:t>
      </w:r>
      <w:r w:rsidRPr="00EB3D22">
        <w:t xml:space="preserve"> </w:t>
      </w:r>
      <w:r>
        <w:tab/>
      </w:r>
      <w:r w:rsidRPr="00FE4453">
        <w:rPr>
          <w:u w:val="single"/>
        </w:rPr>
        <w:tab/>
      </w:r>
      <w:r w:rsidR="003E7C12">
        <w:rPr>
          <w:u w:val="single"/>
        </w:rPr>
        <w:t>Seth</w:t>
      </w:r>
      <w:r w:rsidRPr="00FE4453">
        <w:rPr>
          <w:u w:val="single"/>
        </w:rPr>
        <w:tab/>
      </w:r>
      <w:r w:rsidRPr="00FE4453">
        <w:tab/>
      </w:r>
      <w:r>
        <w:tab/>
      </w:r>
      <w:r>
        <w:rPr>
          <w:u w:val="single"/>
        </w:rPr>
        <w:tab/>
      </w:r>
      <w:r w:rsidR="003E7C12">
        <w:rPr>
          <w:u w:val="single"/>
        </w:rPr>
        <w:t>Sean</w:t>
      </w:r>
      <w:r>
        <w:rPr>
          <w:u w:val="single"/>
        </w:rPr>
        <w:tab/>
      </w:r>
    </w:p>
    <w:p w:rsidR="00EB3D22" w:rsidRDefault="00EB3D22" w:rsidP="00EB3D22">
      <w:pPr>
        <w:spacing w:line="276" w:lineRule="auto"/>
      </w:pPr>
      <w:r>
        <w:tab/>
        <w:t>Flight Readiness Review (FRR)</w:t>
      </w:r>
      <w:r w:rsidRPr="00EB3D22">
        <w:t xml:space="preserve"> </w:t>
      </w:r>
      <w:r>
        <w:tab/>
      </w:r>
      <w:r w:rsidRPr="00FE4453">
        <w:rPr>
          <w:u w:val="single"/>
        </w:rPr>
        <w:tab/>
      </w:r>
      <w:r w:rsidR="003E7C12">
        <w:rPr>
          <w:u w:val="single"/>
        </w:rPr>
        <w:t>Paul</w:t>
      </w:r>
      <w:r w:rsidRPr="00FE4453">
        <w:rPr>
          <w:u w:val="single"/>
        </w:rPr>
        <w:tab/>
      </w:r>
      <w:r w:rsidRPr="00FE4453">
        <w:tab/>
      </w:r>
      <w:r>
        <w:tab/>
      </w:r>
      <w:r>
        <w:rPr>
          <w:u w:val="single"/>
        </w:rPr>
        <w:tab/>
      </w:r>
      <w:r w:rsidR="003E7C12">
        <w:rPr>
          <w:u w:val="single"/>
        </w:rPr>
        <w:t>Dennis</w:t>
      </w:r>
      <w:r>
        <w:rPr>
          <w:u w:val="single"/>
        </w:rPr>
        <w:tab/>
      </w:r>
    </w:p>
    <w:p w:rsidR="00AC587B" w:rsidRPr="00704EEB" w:rsidRDefault="00AC587B" w:rsidP="00AC587B"/>
    <w:p w:rsidR="00FE4453" w:rsidRPr="009B0C02" w:rsidRDefault="009B0C02" w:rsidP="00FE4453">
      <w:pPr>
        <w:rPr>
          <w:b/>
        </w:rPr>
      </w:pPr>
      <w:r w:rsidRPr="009B0C02">
        <w:rPr>
          <w:b/>
          <w:sz w:val="28"/>
          <w:szCs w:val="28"/>
        </w:rPr>
        <w:t>Payload B</w:t>
      </w:r>
      <w:r w:rsidR="004312E7" w:rsidRPr="009B0C02">
        <w:rPr>
          <w:b/>
          <w:sz w:val="28"/>
          <w:szCs w:val="28"/>
        </w:rPr>
        <w:t>uild</w:t>
      </w:r>
      <w:r w:rsidR="00FE4453" w:rsidRPr="009B0C02">
        <w:rPr>
          <w:b/>
          <w:sz w:val="28"/>
          <w:szCs w:val="28"/>
        </w:rPr>
        <w:t xml:space="preserve"> Assignments</w:t>
      </w:r>
    </w:p>
    <w:p w:rsidR="00FE4453" w:rsidRDefault="00FE4453" w:rsidP="009B0C02">
      <w:pPr>
        <w:jc w:val="both"/>
      </w:pPr>
      <w:r>
        <w:t xml:space="preserve">   </w:t>
      </w:r>
      <w:r w:rsidR="00EB3D22">
        <w:t xml:space="preserve">  </w:t>
      </w:r>
      <w:r>
        <w:t xml:space="preserve">Assign </w:t>
      </w:r>
      <w:r w:rsidR="004312E7">
        <w:t xml:space="preserve">one person to be the overall “team lead” (AKA </w:t>
      </w:r>
      <w:r w:rsidR="00CD1E54">
        <w:t>“</w:t>
      </w:r>
      <w:r w:rsidR="004312E7">
        <w:t>team contact</w:t>
      </w:r>
      <w:r w:rsidR="00CD1E54">
        <w:t>”).  Their</w:t>
      </w:r>
      <w:r w:rsidR="004312E7">
        <w:t xml:space="preserve"> job is to keep tabs on the whole project</w:t>
      </w:r>
      <w:r w:rsidR="00CD1E54">
        <w:t xml:space="preserve"> and keep the teaching staff informed as need be</w:t>
      </w:r>
      <w:r w:rsidR="004312E7">
        <w:t xml:space="preserve">, </w:t>
      </w:r>
      <w:r w:rsidR="00CD1E54">
        <w:t>to organize team meetings, to make sure everything gets</w:t>
      </w:r>
      <w:r w:rsidR="004312E7">
        <w:t xml:space="preserve"> done in a timely manner, and </w:t>
      </w:r>
      <w:r w:rsidR="00CD1E54">
        <w:t xml:space="preserve">once the build is complete to </w:t>
      </w:r>
      <w:r w:rsidR="004312E7">
        <w:t>be in charge of ground testing</w:t>
      </w:r>
      <w:r w:rsidR="00CD1E54">
        <w:t>.  A</w:t>
      </w:r>
      <w:r w:rsidR="004312E7">
        <w:t xml:space="preserve">ssign each </w:t>
      </w:r>
      <w:r w:rsidR="00CD1E54">
        <w:t>of the other four team members</w:t>
      </w:r>
      <w:r w:rsidR="004312E7">
        <w:t xml:space="preserve"> to “lead</w:t>
      </w:r>
      <w:r w:rsidR="00CD1E54">
        <w:t>” one item in the first 4 tasks and one item in the last 4 tasks listed below.</w:t>
      </w:r>
      <w:r w:rsidR="006B1530">
        <w:t xml:space="preserve">  (Rev</w:t>
      </w:r>
      <w:r w:rsidR="00357D9F">
        <w:t xml:space="preserve"> 0</w:t>
      </w:r>
      <w:r w:rsidR="0065725C">
        <w:t>)</w:t>
      </w:r>
    </w:p>
    <w:p w:rsidR="00EB3D22" w:rsidRDefault="00EB3D22" w:rsidP="00FE4453"/>
    <w:p w:rsidR="00EB3D22" w:rsidRDefault="00CD1E54" w:rsidP="00FE4453">
      <w:pPr>
        <w:rPr>
          <w:u w:val="single"/>
        </w:rPr>
      </w:pPr>
      <w:r>
        <w:t>Overall t</w:t>
      </w:r>
      <w:r w:rsidR="00FE4453">
        <w:t>eam lead</w:t>
      </w:r>
      <w:r>
        <w:t xml:space="preserve"> and ground-</w:t>
      </w:r>
      <w:r w:rsidR="004312E7">
        <w:t>testing lead</w:t>
      </w:r>
      <w:r w:rsidR="00FE4453" w:rsidRPr="00FE4453">
        <w:tab/>
      </w:r>
      <w:r w:rsidR="00FE4453" w:rsidRPr="00FE4453">
        <w:tab/>
      </w:r>
      <w:r w:rsidR="00FE4453">
        <w:rPr>
          <w:u w:val="single"/>
        </w:rPr>
        <w:tab/>
      </w:r>
      <w:r w:rsidR="003E7C12">
        <w:rPr>
          <w:u w:val="single"/>
        </w:rPr>
        <w:t>Alex</w:t>
      </w:r>
      <w:r w:rsidR="00FE4453">
        <w:rPr>
          <w:u w:val="single"/>
        </w:rPr>
        <w:tab/>
      </w:r>
    </w:p>
    <w:p w:rsidR="00EB3D22" w:rsidRDefault="00EB3D22" w:rsidP="00FE4453">
      <w:pPr>
        <w:rPr>
          <w:u w:val="single"/>
        </w:rPr>
      </w:pPr>
    </w:p>
    <w:p w:rsidR="00FE4453" w:rsidRPr="00EB3D22" w:rsidRDefault="00FE4453" w:rsidP="00EB3D22">
      <w:pPr>
        <w:spacing w:line="276" w:lineRule="auto"/>
        <w:rPr>
          <w:u w:val="single"/>
        </w:rPr>
      </w:pPr>
      <w:r>
        <w:t>Flight computer (</w:t>
      </w:r>
      <w:proofErr w:type="spellStart"/>
      <w:r>
        <w:t>BalloonSat</w:t>
      </w:r>
      <w:proofErr w:type="spellEnd"/>
      <w:r>
        <w:t xml:space="preserve"> Easy) build</w:t>
      </w:r>
      <w:r w:rsidR="00CD1E54" w:rsidRPr="00FE4453">
        <w:tab/>
      </w:r>
      <w:r w:rsidR="00CD1E54" w:rsidRPr="00FE4453">
        <w:tab/>
      </w:r>
      <w:r w:rsidR="00CD1E54">
        <w:rPr>
          <w:u w:val="single"/>
        </w:rPr>
        <w:tab/>
      </w:r>
      <w:r w:rsidR="003E7C12">
        <w:rPr>
          <w:u w:val="single"/>
        </w:rPr>
        <w:t>Paul</w:t>
      </w:r>
      <w:r w:rsidR="00CD1E54">
        <w:rPr>
          <w:u w:val="single"/>
        </w:rPr>
        <w:tab/>
      </w:r>
    </w:p>
    <w:p w:rsidR="00FE4453" w:rsidRDefault="00FE4453" w:rsidP="00EB3D22">
      <w:pPr>
        <w:spacing w:line="276" w:lineRule="auto"/>
      </w:pPr>
      <w:r>
        <w:t xml:space="preserve">Weather station </w:t>
      </w:r>
      <w:proofErr w:type="gramStart"/>
      <w:r>
        <w:t>build</w:t>
      </w:r>
      <w:proofErr w:type="gramEnd"/>
      <w:r w:rsidR="00CD1E54" w:rsidRPr="00FE4453">
        <w:tab/>
      </w:r>
      <w:r w:rsidR="00CD1E54">
        <w:tab/>
      </w:r>
      <w:r w:rsidR="00CD1E54">
        <w:tab/>
      </w:r>
      <w:r w:rsidR="00CD1E54">
        <w:tab/>
      </w:r>
      <w:r w:rsidR="00CD1E54" w:rsidRPr="00FE4453">
        <w:tab/>
      </w:r>
      <w:r w:rsidR="00CD1E54">
        <w:rPr>
          <w:u w:val="single"/>
        </w:rPr>
        <w:tab/>
      </w:r>
      <w:r w:rsidR="003E7C12">
        <w:rPr>
          <w:u w:val="single"/>
        </w:rPr>
        <w:t>Seth</w:t>
      </w:r>
      <w:r w:rsidR="00CD1E54">
        <w:rPr>
          <w:u w:val="single"/>
        </w:rPr>
        <w:tab/>
      </w:r>
    </w:p>
    <w:p w:rsidR="00FE4453" w:rsidRDefault="00FE4453" w:rsidP="00EB3D22">
      <w:pPr>
        <w:spacing w:line="276" w:lineRule="auto"/>
      </w:pPr>
      <w:r>
        <w:t>Payload box build</w:t>
      </w:r>
      <w:r w:rsidR="00CD1E54" w:rsidRPr="00FE4453">
        <w:tab/>
      </w:r>
      <w:r w:rsidR="00CD1E54">
        <w:tab/>
      </w:r>
      <w:r w:rsidR="00CD1E54">
        <w:tab/>
      </w:r>
      <w:r w:rsidR="00CD1E54">
        <w:tab/>
      </w:r>
      <w:r w:rsidR="00CD1E54" w:rsidRPr="00FE4453">
        <w:tab/>
      </w:r>
      <w:r w:rsidR="00CD1E54">
        <w:rPr>
          <w:u w:val="single"/>
        </w:rPr>
        <w:tab/>
      </w:r>
      <w:r w:rsidR="003E7C12">
        <w:rPr>
          <w:u w:val="single"/>
        </w:rPr>
        <w:t>Dennis</w:t>
      </w:r>
      <w:r w:rsidR="00CD1E54">
        <w:rPr>
          <w:u w:val="single"/>
        </w:rPr>
        <w:tab/>
      </w:r>
    </w:p>
    <w:p w:rsidR="00EB3D22" w:rsidRDefault="00CD1E54" w:rsidP="00EB3D22">
      <w:pPr>
        <w:spacing w:line="276" w:lineRule="auto"/>
        <w:rPr>
          <w:u w:val="single"/>
        </w:rPr>
      </w:pPr>
      <w:r>
        <w:t>Photographer</w:t>
      </w:r>
      <w:r w:rsidRPr="00FE4453">
        <w:tab/>
      </w:r>
      <w:r>
        <w:tab/>
      </w:r>
      <w:r>
        <w:tab/>
      </w:r>
      <w:r>
        <w:tab/>
      </w:r>
      <w:r>
        <w:tab/>
      </w:r>
      <w:r w:rsidRPr="00FE4453">
        <w:tab/>
      </w:r>
      <w:r>
        <w:rPr>
          <w:u w:val="single"/>
        </w:rPr>
        <w:tab/>
      </w:r>
      <w:r w:rsidR="003E7C12">
        <w:rPr>
          <w:u w:val="single"/>
        </w:rPr>
        <w:t>Sean</w:t>
      </w:r>
      <w:r>
        <w:rPr>
          <w:u w:val="single"/>
        </w:rPr>
        <w:tab/>
      </w:r>
    </w:p>
    <w:p w:rsidR="00EB3D22" w:rsidRDefault="00EB3D22" w:rsidP="00FE4453">
      <w:pPr>
        <w:rPr>
          <w:u w:val="single"/>
        </w:rPr>
      </w:pPr>
    </w:p>
    <w:p w:rsidR="00CD1E54" w:rsidRPr="00EB3D22" w:rsidRDefault="00CD1E54" w:rsidP="00EB3D22">
      <w:pPr>
        <w:spacing w:line="276" w:lineRule="auto"/>
        <w:rPr>
          <w:u w:val="single"/>
        </w:rPr>
      </w:pPr>
      <w:r>
        <w:t>Programmer (of flight computer(s))</w:t>
      </w:r>
      <w:r w:rsidRPr="00CD1E54">
        <w:t xml:space="preserve"> </w:t>
      </w:r>
      <w:r w:rsidRPr="00FE4453">
        <w:tab/>
      </w:r>
      <w:r>
        <w:tab/>
      </w:r>
      <w:r w:rsidRPr="00FE4453">
        <w:tab/>
      </w:r>
      <w:r>
        <w:rPr>
          <w:u w:val="single"/>
        </w:rPr>
        <w:tab/>
      </w:r>
      <w:r w:rsidR="003E7C12">
        <w:rPr>
          <w:u w:val="single"/>
        </w:rPr>
        <w:t>Paul</w:t>
      </w:r>
      <w:r>
        <w:rPr>
          <w:u w:val="single"/>
        </w:rPr>
        <w:tab/>
      </w:r>
    </w:p>
    <w:p w:rsidR="00FE4453" w:rsidRDefault="00FE4453" w:rsidP="00EB3D22">
      <w:pPr>
        <w:spacing w:line="276" w:lineRule="auto"/>
      </w:pPr>
      <w:r>
        <w:t>Camera and camera experiment</w:t>
      </w:r>
      <w:r w:rsidR="00CD1E54" w:rsidRPr="00FE4453">
        <w:tab/>
      </w:r>
      <w:r w:rsidR="00CD1E54">
        <w:tab/>
      </w:r>
      <w:r w:rsidR="00CD1E54">
        <w:tab/>
      </w:r>
      <w:r w:rsidR="00CD1E54">
        <w:rPr>
          <w:u w:val="single"/>
        </w:rPr>
        <w:tab/>
      </w:r>
      <w:r w:rsidR="003E7C12">
        <w:rPr>
          <w:u w:val="single"/>
        </w:rPr>
        <w:t>Seth</w:t>
      </w:r>
      <w:r w:rsidR="00CD1E54">
        <w:rPr>
          <w:u w:val="single"/>
        </w:rPr>
        <w:tab/>
      </w:r>
    </w:p>
    <w:p w:rsidR="00FE4453" w:rsidRDefault="00FE4453" w:rsidP="00EB3D22">
      <w:pPr>
        <w:spacing w:line="276" w:lineRule="auto"/>
      </w:pPr>
      <w:r>
        <w:t>HOBO (payload “health” (internal temp)</w:t>
      </w:r>
      <w:r w:rsidR="00CD1E54">
        <w:t>)</w:t>
      </w:r>
      <w:r w:rsidR="00CD1E54" w:rsidRPr="00CD1E54">
        <w:t xml:space="preserve"> </w:t>
      </w:r>
      <w:r w:rsidR="00CD1E54" w:rsidRPr="00FE4453">
        <w:tab/>
      </w:r>
      <w:r w:rsidR="00CD1E54" w:rsidRPr="00FE4453">
        <w:tab/>
      </w:r>
      <w:r w:rsidR="00CD1E54">
        <w:rPr>
          <w:u w:val="single"/>
        </w:rPr>
        <w:tab/>
      </w:r>
      <w:r w:rsidR="003E7C12">
        <w:rPr>
          <w:u w:val="single"/>
        </w:rPr>
        <w:t>Sean</w:t>
      </w:r>
      <w:r w:rsidR="00CD1E54">
        <w:rPr>
          <w:u w:val="single"/>
        </w:rPr>
        <w:tab/>
      </w:r>
    </w:p>
    <w:p w:rsidR="00FE4453" w:rsidRDefault="00FE4453" w:rsidP="00EB3D22">
      <w:pPr>
        <w:spacing w:line="276" w:lineRule="auto"/>
      </w:pPr>
      <w:r>
        <w:t>“Other” science experimen</w:t>
      </w:r>
      <w:r w:rsidR="00CD1E54">
        <w:t>t</w:t>
      </w:r>
      <w:r w:rsidR="00CD1E54" w:rsidRPr="00FE4453">
        <w:tab/>
      </w:r>
      <w:r w:rsidR="00CD1E54">
        <w:tab/>
      </w:r>
      <w:r w:rsidR="00CD1E54">
        <w:tab/>
      </w:r>
      <w:r w:rsidR="00CD1E54" w:rsidRPr="00FE4453">
        <w:tab/>
      </w:r>
      <w:r w:rsidR="00CD1E54">
        <w:rPr>
          <w:u w:val="single"/>
        </w:rPr>
        <w:tab/>
      </w:r>
      <w:r w:rsidR="003E7C12">
        <w:rPr>
          <w:u w:val="single"/>
        </w:rPr>
        <w:t>Dennis</w:t>
      </w:r>
      <w:r w:rsidR="00CD1E54">
        <w:rPr>
          <w:u w:val="single"/>
        </w:rPr>
        <w:tab/>
      </w:r>
    </w:p>
    <w:p w:rsidR="00EB3D22" w:rsidRDefault="00EB3D22" w:rsidP="00FE4453"/>
    <w:p w:rsidR="004312E7" w:rsidRPr="009B0C02" w:rsidRDefault="004312E7" w:rsidP="00FE4453">
      <w:pPr>
        <w:rPr>
          <w:b/>
          <w:sz w:val="28"/>
          <w:szCs w:val="28"/>
        </w:rPr>
      </w:pPr>
      <w:r w:rsidRPr="009B0C02">
        <w:rPr>
          <w:b/>
          <w:sz w:val="28"/>
          <w:szCs w:val="28"/>
        </w:rPr>
        <w:t>Launch Day Assignments</w:t>
      </w:r>
    </w:p>
    <w:p w:rsidR="004312E7" w:rsidRDefault="00EB3D22" w:rsidP="009B0C02">
      <w:pPr>
        <w:jc w:val="both"/>
      </w:pPr>
      <w:r>
        <w:t xml:space="preserve">     </w:t>
      </w:r>
      <w:r w:rsidR="004312E7">
        <w:t>Assign each team member a sp</w:t>
      </w:r>
      <w:r>
        <w:t>ecific responsibility for</w:t>
      </w:r>
      <w:r w:rsidR="004312E7">
        <w:t xml:space="preserve"> launch day.</w:t>
      </w:r>
      <w:r w:rsidR="006B1530">
        <w:t xml:space="preserve">  (Rev</w:t>
      </w:r>
      <w:r w:rsidR="00357D9F">
        <w:t xml:space="preserve"> 0</w:t>
      </w:r>
      <w:r w:rsidR="0065725C">
        <w:t>)</w:t>
      </w:r>
    </w:p>
    <w:p w:rsidR="00EB3D22" w:rsidRDefault="00EB3D22" w:rsidP="00FE4453"/>
    <w:p w:rsidR="00FE4453" w:rsidRDefault="004312E7" w:rsidP="009B0C02">
      <w:pPr>
        <w:spacing w:line="276" w:lineRule="auto"/>
      </w:pPr>
      <w:r>
        <w:t>Photographer</w:t>
      </w:r>
      <w:r w:rsidR="00CD1E54" w:rsidRPr="00FE4453">
        <w:tab/>
      </w:r>
      <w:r w:rsidR="00CD1E54">
        <w:tab/>
      </w:r>
      <w:r w:rsidR="00CD1E54">
        <w:tab/>
      </w:r>
      <w:r w:rsidR="00CD1E54">
        <w:tab/>
      </w:r>
      <w:r w:rsidR="00CD1E54">
        <w:tab/>
      </w:r>
      <w:r w:rsidR="00CD1E54" w:rsidRPr="00FE4453">
        <w:tab/>
      </w:r>
      <w:r w:rsidR="00CD1E54">
        <w:rPr>
          <w:u w:val="single"/>
        </w:rPr>
        <w:tab/>
      </w:r>
      <w:r w:rsidR="003E7C12">
        <w:rPr>
          <w:u w:val="single"/>
        </w:rPr>
        <w:t>Sean</w:t>
      </w:r>
      <w:r w:rsidR="00CD1E54">
        <w:rPr>
          <w:u w:val="single"/>
        </w:rPr>
        <w:tab/>
      </w:r>
    </w:p>
    <w:p w:rsidR="00FE4453" w:rsidRDefault="00FE4453" w:rsidP="009B0C02">
      <w:pPr>
        <w:spacing w:line="276" w:lineRule="auto"/>
      </w:pPr>
      <w:r>
        <w:t>Prediction/track</w:t>
      </w:r>
      <w:r w:rsidR="004312E7">
        <w:t>ing assistant</w:t>
      </w:r>
      <w:r w:rsidR="00CD1E54" w:rsidRPr="00FE4453">
        <w:tab/>
      </w:r>
      <w:r w:rsidR="00CD1E54">
        <w:tab/>
      </w:r>
      <w:r w:rsidR="00CD1E54">
        <w:tab/>
      </w:r>
      <w:r w:rsidR="00CD1E54" w:rsidRPr="00FE4453">
        <w:tab/>
      </w:r>
      <w:r w:rsidR="00CD1E54">
        <w:rPr>
          <w:u w:val="single"/>
        </w:rPr>
        <w:tab/>
      </w:r>
      <w:r w:rsidR="003E7C12">
        <w:rPr>
          <w:u w:val="single"/>
        </w:rPr>
        <w:t>Alex</w:t>
      </w:r>
      <w:r w:rsidR="00CD1E54">
        <w:rPr>
          <w:u w:val="single"/>
        </w:rPr>
        <w:tab/>
      </w:r>
    </w:p>
    <w:p w:rsidR="00FE4453" w:rsidRDefault="00FE4453" w:rsidP="009B0C02">
      <w:pPr>
        <w:spacing w:line="276" w:lineRule="auto"/>
      </w:pPr>
      <w:r>
        <w:t>Balloon filling and release assistant</w:t>
      </w:r>
      <w:r w:rsidR="00CD1E54" w:rsidRPr="00FE4453">
        <w:tab/>
      </w:r>
      <w:r w:rsidR="00CD1E54">
        <w:tab/>
      </w:r>
      <w:r w:rsidR="00CD1E54" w:rsidRPr="00FE4453">
        <w:tab/>
      </w:r>
      <w:r w:rsidR="00CD1E54">
        <w:rPr>
          <w:u w:val="single"/>
        </w:rPr>
        <w:tab/>
      </w:r>
      <w:r w:rsidR="003E7C12">
        <w:rPr>
          <w:u w:val="single"/>
        </w:rPr>
        <w:t>Paul</w:t>
      </w:r>
      <w:r w:rsidR="00CD1E54">
        <w:rPr>
          <w:u w:val="single"/>
        </w:rPr>
        <w:tab/>
      </w:r>
    </w:p>
    <w:p w:rsidR="00FE4453" w:rsidRDefault="00FE4453" w:rsidP="009B0C02">
      <w:pPr>
        <w:spacing w:line="276" w:lineRule="auto"/>
      </w:pPr>
      <w:r>
        <w:t>Paylo</w:t>
      </w:r>
      <w:r w:rsidR="004312E7">
        <w:t>ad/stack handling</w:t>
      </w:r>
      <w:r w:rsidR="006B1530">
        <w:t xml:space="preserve"> specialist</w:t>
      </w:r>
      <w:r w:rsidR="00CD1E54" w:rsidRPr="00FE4453">
        <w:tab/>
      </w:r>
      <w:r w:rsidR="00CD1E54">
        <w:tab/>
      </w:r>
      <w:r w:rsidR="00CD1E54" w:rsidRPr="00FE4453">
        <w:tab/>
      </w:r>
      <w:r w:rsidR="00CD1E54">
        <w:rPr>
          <w:u w:val="single"/>
        </w:rPr>
        <w:tab/>
      </w:r>
      <w:r w:rsidR="003E7C12">
        <w:rPr>
          <w:u w:val="single"/>
        </w:rPr>
        <w:t>Seth</w:t>
      </w:r>
      <w:r w:rsidR="00CD1E54">
        <w:rPr>
          <w:u w:val="single"/>
        </w:rPr>
        <w:tab/>
      </w:r>
    </w:p>
    <w:p w:rsidR="004312E7" w:rsidRPr="00FE4453" w:rsidRDefault="004312E7" w:rsidP="009B0C02">
      <w:pPr>
        <w:spacing w:line="276" w:lineRule="auto"/>
        <w:sectPr w:rsidR="004312E7" w:rsidRPr="00FE4453">
          <w:headerReference w:type="default" r:id="rId8"/>
          <w:footerReference w:type="even" r:id="rId9"/>
          <w:footerReference w:type="default" r:id="rId10"/>
          <w:type w:val="continuous"/>
          <w:pgSz w:w="12240" w:h="15840"/>
          <w:pgMar w:top="1440" w:right="1440" w:bottom="1440" w:left="1440" w:gutter="0"/>
          <w:cols w:equalWidth="0">
            <w:col w:w="9000" w:space="720"/>
          </w:cols>
          <w:titlePg/>
          <w:docGrid w:linePitch="360"/>
        </w:sectPr>
      </w:pPr>
      <w:r>
        <w:t>Recovery specialist (needs to go on chase for sure)</w:t>
      </w:r>
      <w:r w:rsidR="00CD1E54" w:rsidRPr="00CD1E54">
        <w:t xml:space="preserve"> </w:t>
      </w:r>
      <w:r w:rsidR="00CD1E54" w:rsidRPr="00FE4453">
        <w:tab/>
      </w:r>
      <w:r w:rsidR="00CD1E54">
        <w:rPr>
          <w:u w:val="single"/>
        </w:rPr>
        <w:tab/>
      </w:r>
      <w:r w:rsidR="003E7C12">
        <w:rPr>
          <w:u w:val="single"/>
        </w:rPr>
        <w:t>Dennis</w:t>
      </w:r>
      <w:r w:rsidR="00CD1E54">
        <w:rPr>
          <w:u w:val="single"/>
        </w:rPr>
        <w:tab/>
      </w:r>
    </w:p>
    <w:p w:rsidR="008257BE" w:rsidRPr="00704EEB" w:rsidRDefault="00E13955" w:rsidP="009B0C02">
      <w:pPr>
        <w:pStyle w:val="Heading1"/>
        <w:numPr>
          <w:ilvl w:val="0"/>
          <w:numId w:val="0"/>
        </w:numPr>
        <w:jc w:val="both"/>
        <w:rPr>
          <w:rFonts w:ascii="Times New Roman" w:hAnsi="Times New Roman" w:cs="Times New Roman"/>
        </w:rPr>
      </w:pPr>
      <w:bookmarkStart w:id="0" w:name="_Toc124903700"/>
      <w:proofErr w:type="gramStart"/>
      <w:r>
        <w:rPr>
          <w:rFonts w:ascii="Times New Roman" w:hAnsi="Times New Roman" w:cs="Times New Roman"/>
        </w:rPr>
        <w:t>1</w:t>
      </w:r>
      <w:r w:rsidR="000F0CDD">
        <w:rPr>
          <w:rFonts w:ascii="Times New Roman" w:hAnsi="Times New Roman" w:cs="Times New Roman"/>
        </w:rPr>
        <w:t>.0</w:t>
      </w:r>
      <w:r w:rsidR="00AC587B" w:rsidRPr="00704EEB">
        <w:rPr>
          <w:rFonts w:ascii="Times New Roman" w:hAnsi="Times New Roman" w:cs="Times New Roman"/>
        </w:rPr>
        <w:t xml:space="preserve">  </w:t>
      </w:r>
      <w:bookmarkEnd w:id="0"/>
      <w:r w:rsidR="0098175B">
        <w:rPr>
          <w:rFonts w:ascii="Times New Roman" w:hAnsi="Times New Roman" w:cs="Times New Roman"/>
        </w:rPr>
        <w:t>Introduction</w:t>
      </w:r>
      <w:proofErr w:type="gramEnd"/>
    </w:p>
    <w:p w:rsidR="00032577" w:rsidRDefault="00032577" w:rsidP="00E33BF0">
      <w:pPr>
        <w:ind w:left="360"/>
        <w:jc w:val="both"/>
      </w:pPr>
    </w:p>
    <w:p w:rsidR="002A7647" w:rsidRDefault="00032577" w:rsidP="00FA70B3">
      <w:pPr>
        <w:ind w:left="360" w:firstLine="360"/>
        <w:jc w:val="both"/>
      </w:pPr>
      <w:r>
        <w:t>Near-space is between 65,000 feet and 325,000 feet</w:t>
      </w:r>
      <w:r w:rsidR="00DD21C1">
        <w:t>,</w:t>
      </w:r>
      <w:r>
        <w:t xml:space="preserve"> and is the </w:t>
      </w:r>
      <w:r w:rsidR="009C67D4">
        <w:t>part of the atmosphere</w:t>
      </w:r>
      <w:r>
        <w:t xml:space="preserve"> between air space and outer space. </w:t>
      </w:r>
      <w:r w:rsidR="009C67D4">
        <w:t xml:space="preserve">Near-spaceflight is when any object is sent up into near-space for any reason. </w:t>
      </w:r>
      <w:r w:rsidR="002F15CF">
        <w:t>This is most often achieved using the basic principles of density, in the same way that allows submarines to dive and resur</w:t>
      </w:r>
      <w:r w:rsidR="00B53B6B">
        <w:t>face. Most often, it includes an expandable latex balloon filled with helium to provide enough buoyancy to lift a package (or set of packages) to the desired altitude.  The balloon is then popped by a controlled device onboard, or is simply allowed to explode due to the low pressure, and the remaining parts are accompanied down by a parachute and recovered.</w:t>
      </w:r>
      <w:r w:rsidR="002F15CF">
        <w:t xml:space="preserve"> </w:t>
      </w:r>
      <w:r>
        <w:t>Th</w:t>
      </w:r>
      <w:r w:rsidR="00B53B6B">
        <w:t>e</w:t>
      </w:r>
      <w:r>
        <w:t xml:space="preserve"> pocket of </w:t>
      </w:r>
      <w:r w:rsidR="00DD21C1">
        <w:t>atmosphere</w:t>
      </w:r>
      <w:r>
        <w:t xml:space="preserve"> has its benefits</w:t>
      </w:r>
      <w:r w:rsidR="009C67D4">
        <w:t xml:space="preserve"> for </w:t>
      </w:r>
      <w:r w:rsidR="00E33B14">
        <w:t xml:space="preserve">high-altitude </w:t>
      </w:r>
      <w:r w:rsidR="009C67D4">
        <w:t>experimental work</w:t>
      </w:r>
      <w:r>
        <w:t xml:space="preserve">: anything traveling in near-space does not have to worry about the </w:t>
      </w:r>
      <w:r w:rsidR="00B53B6B">
        <w:t xml:space="preserve">constant </w:t>
      </w:r>
      <w:r>
        <w:t>traffic of commercial airlines, any interference</w:t>
      </w:r>
      <w:r w:rsidR="00E33B14">
        <w:t xml:space="preserve">s or </w:t>
      </w:r>
      <w:r w:rsidR="00B53B6B">
        <w:t xml:space="preserve">extremely </w:t>
      </w:r>
      <w:r w:rsidR="00E33B14">
        <w:t>hostile conditions</w:t>
      </w:r>
      <w:r w:rsidR="009C67D4">
        <w:t xml:space="preserve"> found in outer space</w:t>
      </w:r>
      <w:r>
        <w:t>, and it is accessible w</w:t>
      </w:r>
      <w:r w:rsidR="00DD21C1">
        <w:t xml:space="preserve">ith a </w:t>
      </w:r>
      <w:r w:rsidR="009C67D4">
        <w:t xml:space="preserve">relatively </w:t>
      </w:r>
      <w:r w:rsidR="00DD21C1">
        <w:t>low budget. H</w:t>
      </w:r>
      <w:r w:rsidR="00E33BF0">
        <w:t>igh-altitude balloons (or weather balloons)</w:t>
      </w:r>
      <w:r w:rsidR="00DD21C1">
        <w:t xml:space="preserve"> are </w:t>
      </w:r>
      <w:r w:rsidR="009C67D4">
        <w:t xml:space="preserve">currently the </w:t>
      </w:r>
      <w:r w:rsidR="00DD21C1">
        <w:t>most comm</w:t>
      </w:r>
      <w:r w:rsidR="009C67D4">
        <w:t>only found objects in near-space</w:t>
      </w:r>
      <w:r w:rsidR="00B53B6B">
        <w:t>, due to their efficiency and cost-effectiveness for achieving that altitude</w:t>
      </w:r>
      <w:r w:rsidR="00E33BF0">
        <w:t xml:space="preserve">. </w:t>
      </w:r>
      <w:r w:rsidR="00DD21C1">
        <w:t>We have utilized thi</w:t>
      </w:r>
      <w:r w:rsidR="009C67D4">
        <w:t>s simple technology to carry our</w:t>
      </w:r>
      <w:r w:rsidR="00DD21C1">
        <w:t xml:space="preserve"> payload to near-space </w:t>
      </w:r>
      <w:r w:rsidR="00E33BF0">
        <w:t>on the 31</w:t>
      </w:r>
      <w:r w:rsidR="00E33BF0" w:rsidRPr="00E33BF0">
        <w:rPr>
          <w:vertAlign w:val="superscript"/>
        </w:rPr>
        <w:t>st</w:t>
      </w:r>
      <w:r w:rsidR="00E33BF0">
        <w:t xml:space="preserve"> of October</w:t>
      </w:r>
      <w:r w:rsidR="00DD21C1">
        <w:t xml:space="preserve"> (2009)</w:t>
      </w:r>
      <w:r w:rsidR="00E33BF0">
        <w:t xml:space="preserve">. </w:t>
      </w:r>
      <w:r w:rsidR="009C67D4">
        <w:t>When traveling into near-space, one</w:t>
      </w:r>
      <w:r w:rsidR="00E33BF0">
        <w:t xml:space="preserve"> </w:t>
      </w:r>
      <w:r w:rsidR="009C67D4">
        <w:t>must keep in mind</w:t>
      </w:r>
      <w:r w:rsidR="00E33BF0">
        <w:t xml:space="preserve"> factors </w:t>
      </w:r>
      <w:r w:rsidR="009C67D4">
        <w:t xml:space="preserve">that become more extreme (in comparison to those at normal altitudes), </w:t>
      </w:r>
      <w:r w:rsidR="00E33BF0">
        <w:t>such as pressure</w:t>
      </w:r>
      <w:r w:rsidR="009C67D4">
        <w:t xml:space="preserve"> differences</w:t>
      </w:r>
      <w:r w:rsidR="00E33BF0">
        <w:t>, radiation</w:t>
      </w:r>
      <w:r w:rsidR="009C67D4">
        <w:t xml:space="preserve"> levels</w:t>
      </w:r>
      <w:r w:rsidR="00E33BF0">
        <w:t>, and temperature</w:t>
      </w:r>
      <w:r w:rsidR="009C67D4">
        <w:t xml:space="preserve"> extremes</w:t>
      </w:r>
      <w:r w:rsidR="00E33BF0">
        <w:t>. Any</w:t>
      </w:r>
      <w:r w:rsidR="009C67D4">
        <w:t xml:space="preserve"> overlooked factors co</w:t>
      </w:r>
      <w:r w:rsidR="00B53B6B">
        <w:t>uld result in a mission failure, and it is important to over-estimate the conditions of near-space.</w:t>
      </w:r>
      <w:r w:rsidR="009C67D4">
        <w:t xml:space="preserve"> </w:t>
      </w:r>
    </w:p>
    <w:p w:rsidR="00197908" w:rsidRDefault="00197908" w:rsidP="009B0C02">
      <w:pPr>
        <w:pStyle w:val="Heading1"/>
        <w:numPr>
          <w:ilvl w:val="0"/>
          <w:numId w:val="0"/>
        </w:numPr>
        <w:jc w:val="both"/>
        <w:rPr>
          <w:rFonts w:ascii="Times New Roman" w:hAnsi="Times New Roman" w:cs="Times New Roman"/>
        </w:rPr>
      </w:pPr>
    </w:p>
    <w:p w:rsidR="0098175B" w:rsidRPr="00704EEB" w:rsidRDefault="00D772B9" w:rsidP="009B0C02">
      <w:pPr>
        <w:pStyle w:val="Heading1"/>
        <w:numPr>
          <w:ilvl w:val="0"/>
          <w:numId w:val="0"/>
        </w:numPr>
        <w:jc w:val="both"/>
        <w:rPr>
          <w:rFonts w:ascii="Times New Roman" w:hAnsi="Times New Roman" w:cs="Times New Roman"/>
        </w:rPr>
      </w:pPr>
      <w:proofErr w:type="gramStart"/>
      <w:r>
        <w:rPr>
          <w:rFonts w:ascii="Times New Roman" w:hAnsi="Times New Roman" w:cs="Times New Roman"/>
        </w:rPr>
        <w:t>2</w:t>
      </w:r>
      <w:r w:rsidR="000F0CDD">
        <w:rPr>
          <w:rFonts w:ascii="Times New Roman" w:hAnsi="Times New Roman" w:cs="Times New Roman"/>
        </w:rPr>
        <w:t>.0</w:t>
      </w:r>
      <w:r w:rsidR="0098175B" w:rsidRPr="00704EEB">
        <w:rPr>
          <w:rFonts w:ascii="Times New Roman" w:hAnsi="Times New Roman" w:cs="Times New Roman"/>
        </w:rPr>
        <w:t xml:space="preserve">  Mission</w:t>
      </w:r>
      <w:proofErr w:type="gramEnd"/>
      <w:r w:rsidR="0098175B" w:rsidRPr="00704EEB">
        <w:rPr>
          <w:rFonts w:ascii="Times New Roman" w:hAnsi="Times New Roman" w:cs="Times New Roman"/>
        </w:rPr>
        <w:t xml:space="preserve"> Overview</w:t>
      </w:r>
    </w:p>
    <w:p w:rsidR="00E33BF0" w:rsidRDefault="00E33BF0" w:rsidP="009B0C02">
      <w:pPr>
        <w:ind w:left="360"/>
        <w:jc w:val="both"/>
      </w:pPr>
    </w:p>
    <w:p w:rsidR="00197908" w:rsidRDefault="00E33BF0" w:rsidP="00197908">
      <w:pPr>
        <w:ind w:left="360" w:firstLine="360"/>
        <w:jc w:val="both"/>
      </w:pPr>
      <w:r>
        <w:t>Our team has two missions that we are hoping to gather data on while in near-space: we hope to o</w:t>
      </w:r>
      <w:r w:rsidRPr="00E33BF0">
        <w:t>bserve and attempt to quantify physical changes in balloon throughout flight</w:t>
      </w:r>
      <w:r>
        <w:t>, and also m</w:t>
      </w:r>
      <w:r w:rsidRPr="00E33BF0">
        <w:t>onitor external radiation levels</w:t>
      </w:r>
      <w:r>
        <w:t xml:space="preserve">. Our payload box needs to be in working order before take-off in order to survive extreme conditions. The temperature in near-space can reach </w:t>
      </w:r>
      <w:r w:rsidR="00F953E9">
        <w:t>lower than</w:t>
      </w:r>
      <w:r>
        <w:t xml:space="preserve"> -</w:t>
      </w:r>
      <w:r w:rsidR="00F953E9">
        <w:t>6</w:t>
      </w:r>
      <w:r>
        <w:t xml:space="preserve">5 degrees </w:t>
      </w:r>
      <w:r w:rsidR="00F953E9">
        <w:t>Celsius</w:t>
      </w:r>
      <w:r>
        <w:t>. To counter this extreme cold, we have i</w:t>
      </w:r>
      <w:r w:rsidR="001C726A">
        <w:t>nstalled an on</w:t>
      </w:r>
      <w:r w:rsidR="00A6597D">
        <w:t>board heater</w:t>
      </w:r>
      <w:r w:rsidR="00F953E9">
        <w:t>, and built our box almost entirely out of insulating materials</w:t>
      </w:r>
      <w:r w:rsidR="00A6597D">
        <w:t>. This heater should provide enough heat to keep our flight computer and o</w:t>
      </w:r>
      <w:r w:rsidR="00F953E9">
        <w:t>ther devices warm enough to function</w:t>
      </w:r>
      <w:r w:rsidR="00A6597D">
        <w:t>.</w:t>
      </w:r>
      <w:r>
        <w:t xml:space="preserve"> </w:t>
      </w:r>
      <w:r w:rsidR="00A6597D">
        <w:t xml:space="preserve">Our payload box also needs to be able to survive a hard fall should something go wrong in descent. We believe that the box we built has the strength to withstand this complication. Unlike other teams, we decided it would help us to wrap our </w:t>
      </w:r>
      <w:r w:rsidR="00F953E9">
        <w:t xml:space="preserve">foam core </w:t>
      </w:r>
      <w:r w:rsidR="00A6597D">
        <w:t xml:space="preserve">box in the </w:t>
      </w:r>
      <w:r w:rsidR="00F953E9">
        <w:t xml:space="preserve">black foam </w:t>
      </w:r>
      <w:r w:rsidR="00A6597D">
        <w:t xml:space="preserve">rather than install it on the inside. This will protect our box against </w:t>
      </w:r>
      <w:r w:rsidR="00F953E9">
        <w:t>cold and absorb sunlight,</w:t>
      </w:r>
      <w:r w:rsidR="00A6597D">
        <w:t xml:space="preserve"> and also help stabilize our monitoring instruments should it hit the ground hard. As far as our experiments go, we will be using a video camera to record the change in diameter of the weather balloon during flight. We will be pointing our camera upwards at the balloon and</w:t>
      </w:r>
      <w:r w:rsidR="00F953E9">
        <w:t>,</w:t>
      </w:r>
      <w:r w:rsidR="00A6597D">
        <w:t xml:space="preserve"> using time and altitude measures, we will compare the diameter </w:t>
      </w:r>
      <w:r w:rsidR="00F953E9">
        <w:t xml:space="preserve">(using the scale of the camera) </w:t>
      </w:r>
      <w:r w:rsidR="00A6597D">
        <w:t xml:space="preserve">at various times in flight up until it bursts. Our other </w:t>
      </w:r>
      <w:r w:rsidR="00FA70B3">
        <w:t xml:space="preserve">unique </w:t>
      </w:r>
      <w:r w:rsidR="00A6597D">
        <w:t xml:space="preserve">experiment, monitoring radiation levels, requires us to use a Geiger </w:t>
      </w:r>
      <w:r w:rsidR="00F953E9">
        <w:t>c</w:t>
      </w:r>
      <w:r w:rsidR="00A6597D">
        <w:t xml:space="preserve">ounter. This instrument will be placed inside our box, and we will </w:t>
      </w:r>
      <w:r w:rsidR="00FA70B3">
        <w:t xml:space="preserve">hopefully </w:t>
      </w:r>
      <w:r w:rsidR="00A6597D">
        <w:t>gather sufficient data</w:t>
      </w:r>
      <w:r w:rsidR="00FA70B3">
        <w:rPr>
          <w:rStyle w:val="FootnoteReference"/>
        </w:rPr>
        <w:footnoteReference w:id="1"/>
      </w:r>
      <w:r w:rsidR="00A6597D">
        <w:t xml:space="preserve"> to show that the higher you fly in Earth’s atmosphere, the more radiation there is. We may also gather extra radiation from the sun and</w:t>
      </w:r>
      <w:r w:rsidR="00FA70B3">
        <w:t>,</w:t>
      </w:r>
      <w:r w:rsidR="00A6597D">
        <w:t xml:space="preserve"> </w:t>
      </w:r>
      <w:r w:rsidR="00FA70B3">
        <w:t xml:space="preserve">will </w:t>
      </w:r>
      <w:r w:rsidR="00A6597D">
        <w:t>see if and how tha</w:t>
      </w:r>
      <w:r w:rsidR="00FA70B3">
        <w:t xml:space="preserve">t affects the radiation levels.  Along with the two missions unique to our payload, </w:t>
      </w:r>
      <w:r w:rsidR="001A6A10">
        <w:t>we have included a weather station</w:t>
      </w:r>
      <w:r w:rsidR="001C7BC8">
        <w:t xml:space="preserve"> and HOBO unit to measure </w:t>
      </w:r>
      <w:r w:rsidR="00197908">
        <w:t>temperature, pressure, and relative humidity.  The HOBO unit will also monitor the internal temperature of the payload.</w:t>
      </w:r>
      <w:r w:rsidR="001C7BC8">
        <w:t xml:space="preserve"> </w:t>
      </w:r>
      <w:r w:rsidR="00FA70B3">
        <w:t xml:space="preserve"> </w:t>
      </w:r>
      <w:r w:rsidR="00F953E9">
        <w:t xml:space="preserve"> </w:t>
      </w:r>
      <w:bookmarkStart w:id="1" w:name="_Toc124903701"/>
    </w:p>
    <w:p w:rsidR="002A7647" w:rsidRDefault="002A7647" w:rsidP="00197908">
      <w:pPr>
        <w:ind w:left="360" w:firstLine="360"/>
        <w:jc w:val="both"/>
      </w:pPr>
    </w:p>
    <w:p w:rsidR="008257BE" w:rsidRPr="00704EEB" w:rsidRDefault="00D772B9" w:rsidP="009B0C02">
      <w:pPr>
        <w:pStyle w:val="Heading1"/>
        <w:numPr>
          <w:ilvl w:val="0"/>
          <w:numId w:val="0"/>
        </w:numPr>
        <w:jc w:val="both"/>
        <w:rPr>
          <w:rFonts w:ascii="Times New Roman" w:hAnsi="Times New Roman" w:cs="Times New Roman"/>
        </w:rPr>
      </w:pPr>
      <w:proofErr w:type="gramStart"/>
      <w:r>
        <w:rPr>
          <w:rFonts w:ascii="Times New Roman" w:hAnsi="Times New Roman" w:cs="Times New Roman"/>
        </w:rPr>
        <w:t>3</w:t>
      </w:r>
      <w:r w:rsidR="009F4BA6">
        <w:rPr>
          <w:rFonts w:ascii="Times New Roman" w:hAnsi="Times New Roman" w:cs="Times New Roman"/>
        </w:rPr>
        <w:t>.0</w:t>
      </w:r>
      <w:r w:rsidR="00AC587B" w:rsidRPr="00704EEB">
        <w:rPr>
          <w:rFonts w:ascii="Times New Roman" w:hAnsi="Times New Roman" w:cs="Times New Roman"/>
        </w:rPr>
        <w:t xml:space="preserve">  </w:t>
      </w:r>
      <w:r>
        <w:rPr>
          <w:rFonts w:ascii="Times New Roman" w:hAnsi="Times New Roman" w:cs="Times New Roman"/>
        </w:rPr>
        <w:t>Payload</w:t>
      </w:r>
      <w:proofErr w:type="gramEnd"/>
      <w:r>
        <w:rPr>
          <w:rFonts w:ascii="Times New Roman" w:hAnsi="Times New Roman" w:cs="Times New Roman"/>
        </w:rPr>
        <w:t xml:space="preserve"> </w:t>
      </w:r>
      <w:r w:rsidR="008257BE" w:rsidRPr="00704EEB">
        <w:rPr>
          <w:rFonts w:ascii="Times New Roman" w:hAnsi="Times New Roman" w:cs="Times New Roman"/>
        </w:rPr>
        <w:t>Design</w:t>
      </w:r>
      <w:bookmarkEnd w:id="1"/>
    </w:p>
    <w:p w:rsidR="00A6597D" w:rsidRDefault="00A6597D" w:rsidP="009B0C02">
      <w:pPr>
        <w:ind w:left="360"/>
        <w:jc w:val="both"/>
      </w:pPr>
    </w:p>
    <w:p w:rsidR="00EA4CBD" w:rsidRDefault="00A6597D" w:rsidP="00EA4CBD">
      <w:pPr>
        <w:ind w:left="360"/>
        <w:jc w:val="both"/>
      </w:pPr>
      <w:r>
        <w:t xml:space="preserve">Our </w:t>
      </w:r>
      <w:r w:rsidR="00EA4CBD">
        <w:t xml:space="preserve">idea for </w:t>
      </w:r>
      <w:r>
        <w:t>payl</w:t>
      </w:r>
      <w:r w:rsidR="00EA4CBD">
        <w:t>oad design wa</w:t>
      </w:r>
      <w:r>
        <w:t xml:space="preserve">s simple: build something that will work the way it needs to! </w:t>
      </w:r>
      <w:r w:rsidR="00EA4CBD">
        <w:t xml:space="preserve">But this proved to require a little more thought. So our final design for our payload turned out different and better than we first imagined. Our team decided that in order to monitor the change in the diameter of the weather balloon, we need to have out camera pointed up. So we installed our camera on the </w:t>
      </w:r>
      <w:r w:rsidR="003E7C12">
        <w:t>in</w:t>
      </w:r>
      <w:r w:rsidR="00EA4CBD">
        <w:t xml:space="preserve">side of our box, but fixed to the side so that when we attach our payload to the others, the camera can face up and monitor the balloon. Besides our weather station, which is also installed on the inside </w:t>
      </w:r>
      <w:r w:rsidR="003E7C12">
        <w:t>and</w:t>
      </w:r>
      <w:r w:rsidR="00EA4CBD">
        <w:t xml:space="preserve">, like the camera, has a hole cut in the box for its instrument panel to gather data from the outside, every other device is placed inside the box. Our payload has no limitations, besides the fact that it cannot fly on its own. The parts and equipment that we are using are: </w:t>
      </w:r>
    </w:p>
    <w:p w:rsidR="00EA4CBD" w:rsidRDefault="00EA4CBD" w:rsidP="00585C44">
      <w:pPr>
        <w:numPr>
          <w:ilvl w:val="0"/>
          <w:numId w:val="4"/>
        </w:numPr>
        <w:jc w:val="both"/>
      </w:pPr>
      <w:r>
        <w:t>Foam core</w:t>
      </w:r>
    </w:p>
    <w:p w:rsidR="00EA4CBD" w:rsidRDefault="00EA4CBD" w:rsidP="00585C44">
      <w:pPr>
        <w:numPr>
          <w:ilvl w:val="0"/>
          <w:numId w:val="4"/>
        </w:numPr>
        <w:jc w:val="both"/>
      </w:pPr>
      <w:r w:rsidRPr="00EA4CBD">
        <w:t>Tubing, Rigging strings, Key rings, Zip ties, Glue, Tape, Mylar</w:t>
      </w:r>
      <w:r>
        <w:t>, etc.</w:t>
      </w:r>
    </w:p>
    <w:p w:rsidR="00EA4CBD" w:rsidRPr="00EA4CBD" w:rsidRDefault="00EA4CBD" w:rsidP="00585C44">
      <w:pPr>
        <w:numPr>
          <w:ilvl w:val="0"/>
          <w:numId w:val="4"/>
        </w:numPr>
        <w:jc w:val="both"/>
      </w:pPr>
      <w:r w:rsidRPr="00EA4CBD">
        <w:t>Heater Circuit</w:t>
      </w:r>
    </w:p>
    <w:p w:rsidR="00EA4CBD" w:rsidRDefault="00197908" w:rsidP="00585C44">
      <w:pPr>
        <w:numPr>
          <w:ilvl w:val="0"/>
          <w:numId w:val="4"/>
        </w:numPr>
        <w:jc w:val="both"/>
      </w:pPr>
      <w:r>
        <w:t>5</w:t>
      </w:r>
      <w:r w:rsidR="00EA4CBD">
        <w:t xml:space="preserve"> Nine</w:t>
      </w:r>
      <w:r>
        <w:t>-</w:t>
      </w:r>
      <w:r w:rsidR="00EA4CBD">
        <w:t xml:space="preserve">Volt Batteries (for our Geiger Counter and our </w:t>
      </w:r>
      <w:r w:rsidR="00EA4CBD" w:rsidRPr="00EA4CBD">
        <w:t>Heater</w:t>
      </w:r>
      <w:r w:rsidR="00EA4CBD">
        <w:t>)</w:t>
      </w:r>
    </w:p>
    <w:p w:rsidR="00EA4CBD" w:rsidRPr="00EA4CBD" w:rsidRDefault="00EA4CBD" w:rsidP="00585C44">
      <w:pPr>
        <w:numPr>
          <w:ilvl w:val="0"/>
          <w:numId w:val="4"/>
        </w:numPr>
        <w:jc w:val="both"/>
      </w:pPr>
      <w:r w:rsidRPr="00EA4CBD">
        <w:t>Weather Station</w:t>
      </w:r>
    </w:p>
    <w:p w:rsidR="00B66D9C" w:rsidRDefault="00B66D9C" w:rsidP="00585C44">
      <w:pPr>
        <w:numPr>
          <w:ilvl w:val="0"/>
          <w:numId w:val="4"/>
        </w:numPr>
        <w:jc w:val="both"/>
      </w:pPr>
      <w:r>
        <w:t>One</w:t>
      </w:r>
      <w:r w:rsidR="00EA4CBD" w:rsidRPr="00EA4CBD">
        <w:t xml:space="preserve"> </w:t>
      </w:r>
      <w:proofErr w:type="spellStart"/>
      <w:r>
        <w:t>BalloonSat</w:t>
      </w:r>
      <w:proofErr w:type="spellEnd"/>
      <w:r>
        <w:t xml:space="preserve"> Easy Flight Computer</w:t>
      </w:r>
    </w:p>
    <w:p w:rsidR="00EA4CBD" w:rsidRDefault="00B66D9C" w:rsidP="00585C44">
      <w:pPr>
        <w:numPr>
          <w:ilvl w:val="0"/>
          <w:numId w:val="4"/>
        </w:numPr>
        <w:jc w:val="both"/>
      </w:pPr>
      <w:r>
        <w:t xml:space="preserve">One </w:t>
      </w:r>
      <w:proofErr w:type="spellStart"/>
      <w:r>
        <w:t>BalloonSat</w:t>
      </w:r>
      <w:proofErr w:type="spellEnd"/>
      <w:r>
        <w:t xml:space="preserve"> Mini Flight Computer</w:t>
      </w:r>
    </w:p>
    <w:p w:rsidR="00EA4CBD" w:rsidRDefault="00EA4CBD" w:rsidP="00585C44">
      <w:pPr>
        <w:numPr>
          <w:ilvl w:val="0"/>
          <w:numId w:val="4"/>
        </w:numPr>
        <w:jc w:val="both"/>
      </w:pPr>
      <w:r>
        <w:t>Geiger Counter</w:t>
      </w:r>
    </w:p>
    <w:p w:rsidR="00EA4CBD" w:rsidRDefault="00EA4CBD" w:rsidP="00585C44">
      <w:pPr>
        <w:numPr>
          <w:ilvl w:val="0"/>
          <w:numId w:val="4"/>
        </w:numPr>
        <w:jc w:val="both"/>
      </w:pPr>
      <w:r>
        <w:t>Camera</w:t>
      </w:r>
    </w:p>
    <w:p w:rsidR="00EA4CBD" w:rsidRDefault="00EA4CBD" w:rsidP="00585C44">
      <w:pPr>
        <w:numPr>
          <w:ilvl w:val="0"/>
          <w:numId w:val="4"/>
        </w:numPr>
        <w:jc w:val="both"/>
      </w:pPr>
      <w:r>
        <w:t>HOBO</w:t>
      </w:r>
    </w:p>
    <w:p w:rsidR="003E7C12" w:rsidRDefault="003E7C12" w:rsidP="00EA4CBD">
      <w:pPr>
        <w:ind w:left="360"/>
        <w:jc w:val="both"/>
      </w:pPr>
    </w:p>
    <w:p w:rsidR="003E7C12" w:rsidRDefault="003E7C12" w:rsidP="00EA4CBD">
      <w:pPr>
        <w:ind w:left="360"/>
        <w:jc w:val="both"/>
      </w:pPr>
    </w:p>
    <w:p w:rsidR="003E7C12" w:rsidRDefault="003E7C12" w:rsidP="00EA4CBD">
      <w:pPr>
        <w:ind w:left="360"/>
        <w:jc w:val="both"/>
      </w:pPr>
    </w:p>
    <w:p w:rsidR="00EA4CBD" w:rsidRDefault="009F4BA6" w:rsidP="003E7C12">
      <w:pPr>
        <w:jc w:val="both"/>
      </w:pPr>
      <w:r>
        <w:rPr>
          <w:noProof/>
        </w:rPr>
        <w:drawing>
          <wp:inline distT="0" distB="0" distL="0" distR="0">
            <wp:extent cx="3708400" cy="2044700"/>
            <wp:effectExtent l="0" t="0" r="0" b="0"/>
            <wp:docPr id="1" name="Picture 1" descr="i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001.jpg"/>
                    <pic:cNvPicPr>
                      <a:picLocks noChangeAspect="1" noChangeArrowheads="1"/>
                    </pic:cNvPicPr>
                  </pic:nvPicPr>
                  <pic:blipFill>
                    <a:blip r:embed="rId11"/>
                    <a:srcRect l="-46552" r="-46552"/>
                    <a:stretch>
                      <a:fillRect/>
                    </a:stretch>
                  </pic:blipFill>
                  <pic:spPr bwMode="auto">
                    <a:xfrm>
                      <a:off x="0" y="0"/>
                      <a:ext cx="3708400" cy="2044700"/>
                    </a:xfrm>
                    <a:prstGeom prst="rect">
                      <a:avLst/>
                    </a:prstGeom>
                    <a:noFill/>
                    <a:ln w="9525">
                      <a:noFill/>
                      <a:miter lim="800000"/>
                      <a:headEnd/>
                      <a:tailEnd/>
                    </a:ln>
                  </pic:spPr>
                </pic:pic>
              </a:graphicData>
            </a:graphic>
          </wp:inline>
        </w:drawing>
      </w:r>
      <w:r w:rsidR="00F96B2A">
        <w:rPr>
          <w:noProof/>
        </w:rPr>
        <w:drawing>
          <wp:inline distT="0" distB="0" distL="0" distR="0">
            <wp:extent cx="1955800" cy="1117600"/>
            <wp:effectExtent l="25400" t="0" r="0" b="0"/>
            <wp:docPr id="4" name="Picture 2" descr="img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001-1.jpg"/>
                    <pic:cNvPicPr>
                      <a:picLocks noChangeAspect="1" noChangeArrowheads="1"/>
                    </pic:cNvPicPr>
                  </pic:nvPicPr>
                  <pic:blipFill>
                    <a:blip r:embed="rId12"/>
                    <a:srcRect/>
                    <a:stretch>
                      <a:fillRect/>
                    </a:stretch>
                  </pic:blipFill>
                  <pic:spPr bwMode="auto">
                    <a:xfrm>
                      <a:off x="0" y="0"/>
                      <a:ext cx="1955800" cy="1117600"/>
                    </a:xfrm>
                    <a:prstGeom prst="rect">
                      <a:avLst/>
                    </a:prstGeom>
                    <a:noFill/>
                    <a:ln w="9525">
                      <a:noFill/>
                      <a:miter lim="800000"/>
                      <a:headEnd/>
                      <a:tailEnd/>
                    </a:ln>
                  </pic:spPr>
                </pic:pic>
              </a:graphicData>
            </a:graphic>
          </wp:inline>
        </w:drawing>
      </w:r>
    </w:p>
    <w:p w:rsidR="00EA4CBD" w:rsidRPr="00EA4CBD" w:rsidRDefault="00EA4CBD" w:rsidP="00EA4CBD">
      <w:pPr>
        <w:ind w:left="360"/>
        <w:jc w:val="both"/>
      </w:pPr>
    </w:p>
    <w:p w:rsidR="00EA4CBD" w:rsidRPr="00704EEB" w:rsidRDefault="003D679A" w:rsidP="00EA4CBD">
      <w:pPr>
        <w:ind w:left="1080"/>
        <w:jc w:val="both"/>
      </w:pPr>
      <w:r>
        <w:rPr>
          <w:noProof/>
        </w:rPr>
        <w:drawing>
          <wp:inline distT="0" distB="0" distL="0" distR="0">
            <wp:extent cx="4432300" cy="2977552"/>
            <wp:effectExtent l="25400" t="0" r="0" b="0"/>
            <wp:docPr id="46" name="Picture 45" descr="Block Diagram (p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 Diagram (pdf).jpg"/>
                    <pic:cNvPicPr/>
                  </pic:nvPicPr>
                  <pic:blipFill>
                    <a:blip r:embed="rId13"/>
                    <a:stretch>
                      <a:fillRect/>
                    </a:stretch>
                  </pic:blipFill>
                  <pic:spPr>
                    <a:xfrm>
                      <a:off x="0" y="0"/>
                      <a:ext cx="4433718" cy="2978505"/>
                    </a:xfrm>
                    <a:prstGeom prst="rect">
                      <a:avLst/>
                    </a:prstGeom>
                  </pic:spPr>
                </pic:pic>
              </a:graphicData>
            </a:graphic>
          </wp:inline>
        </w:drawing>
      </w:r>
    </w:p>
    <w:p w:rsidR="001C5BCA" w:rsidRDefault="001C5BCA" w:rsidP="009B0C02">
      <w:pPr>
        <w:pStyle w:val="Heading1"/>
        <w:numPr>
          <w:ilvl w:val="0"/>
          <w:numId w:val="0"/>
        </w:numPr>
        <w:jc w:val="both"/>
        <w:rPr>
          <w:rFonts w:ascii="Times New Roman" w:hAnsi="Times New Roman" w:cs="Times New Roman"/>
        </w:rPr>
      </w:pPr>
      <w:bookmarkStart w:id="2" w:name="_Toc124903702"/>
    </w:p>
    <w:p w:rsidR="001C5BCA" w:rsidRDefault="001C5BCA" w:rsidP="009B0C02">
      <w:pPr>
        <w:pStyle w:val="Heading1"/>
        <w:numPr>
          <w:ilvl w:val="0"/>
          <w:numId w:val="0"/>
        </w:numPr>
        <w:jc w:val="both"/>
        <w:rPr>
          <w:rFonts w:ascii="Times New Roman" w:hAnsi="Times New Roman" w:cs="Times New Roman"/>
        </w:rPr>
      </w:pPr>
    </w:p>
    <w:p w:rsidR="008257BE" w:rsidRPr="00704EEB" w:rsidRDefault="00D772B9" w:rsidP="009B0C02">
      <w:pPr>
        <w:pStyle w:val="Heading1"/>
        <w:numPr>
          <w:ilvl w:val="0"/>
          <w:numId w:val="0"/>
        </w:numPr>
        <w:jc w:val="both"/>
        <w:rPr>
          <w:rFonts w:ascii="Times New Roman" w:hAnsi="Times New Roman" w:cs="Times New Roman"/>
        </w:rPr>
      </w:pPr>
      <w:proofErr w:type="gramStart"/>
      <w:r>
        <w:rPr>
          <w:rFonts w:ascii="Times New Roman" w:hAnsi="Times New Roman" w:cs="Times New Roman"/>
        </w:rPr>
        <w:t>4</w:t>
      </w:r>
      <w:r w:rsidR="009F4BA6">
        <w:rPr>
          <w:rFonts w:ascii="Times New Roman" w:hAnsi="Times New Roman" w:cs="Times New Roman"/>
        </w:rPr>
        <w:t>.0</w:t>
      </w:r>
      <w:r w:rsidR="00AC587B" w:rsidRPr="00704EEB">
        <w:rPr>
          <w:rFonts w:ascii="Times New Roman" w:hAnsi="Times New Roman" w:cs="Times New Roman"/>
        </w:rPr>
        <w:t xml:space="preserve">  </w:t>
      </w:r>
      <w:r>
        <w:rPr>
          <w:rFonts w:ascii="Times New Roman" w:hAnsi="Times New Roman" w:cs="Times New Roman"/>
        </w:rPr>
        <w:t>Project</w:t>
      </w:r>
      <w:proofErr w:type="gramEnd"/>
      <w:r>
        <w:rPr>
          <w:rFonts w:ascii="Times New Roman" w:hAnsi="Times New Roman" w:cs="Times New Roman"/>
        </w:rPr>
        <w:t xml:space="preserve"> </w:t>
      </w:r>
      <w:r w:rsidR="008257BE" w:rsidRPr="00704EEB">
        <w:rPr>
          <w:rFonts w:ascii="Times New Roman" w:hAnsi="Times New Roman" w:cs="Times New Roman"/>
        </w:rPr>
        <w:t>Management</w:t>
      </w:r>
      <w:bookmarkEnd w:id="2"/>
    </w:p>
    <w:p w:rsidR="003E7C12" w:rsidRDefault="003E7C12" w:rsidP="009B0C02">
      <w:pPr>
        <w:ind w:left="360"/>
        <w:jc w:val="both"/>
      </w:pPr>
    </w:p>
    <w:p w:rsidR="001C5BCA" w:rsidRDefault="00642685" w:rsidP="00B04AC0">
      <w:pPr>
        <w:ind w:left="360"/>
        <w:jc w:val="both"/>
      </w:pPr>
      <w:r>
        <w:rPr>
          <w:noProof/>
        </w:rPr>
        <w:drawing>
          <wp:inline distT="0" distB="0" distL="0" distR="0">
            <wp:extent cx="5575300" cy="1689100"/>
            <wp:effectExtent l="25400" t="0" r="0" b="0"/>
            <wp:docPr id="5" name="Picture 4" descr="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png"/>
                    <pic:cNvPicPr/>
                  </pic:nvPicPr>
                  <pic:blipFill>
                    <a:blip r:embed="rId14"/>
                    <a:stretch>
                      <a:fillRect/>
                    </a:stretch>
                  </pic:blipFill>
                  <pic:spPr>
                    <a:xfrm>
                      <a:off x="0" y="0"/>
                      <a:ext cx="5592570" cy="1694332"/>
                    </a:xfrm>
                    <a:prstGeom prst="rect">
                      <a:avLst/>
                    </a:prstGeom>
                  </pic:spPr>
                </pic:pic>
              </a:graphicData>
            </a:graphic>
          </wp:inline>
        </w:drawing>
      </w:r>
    </w:p>
    <w:p w:rsidR="00B04AC0" w:rsidRDefault="00B04AC0" w:rsidP="00B04AC0">
      <w:pPr>
        <w:jc w:val="both"/>
      </w:pPr>
    </w:p>
    <w:p w:rsidR="00B04AC0" w:rsidRDefault="00B04AC0" w:rsidP="00B04AC0">
      <w:pPr>
        <w:jc w:val="both"/>
      </w:pPr>
    </w:p>
    <w:p w:rsidR="001C5BCA" w:rsidRDefault="001C5BCA" w:rsidP="00B04AC0">
      <w:pPr>
        <w:ind w:firstLine="360"/>
        <w:jc w:val="both"/>
      </w:pPr>
      <w:r w:rsidRPr="001C5BCA">
        <w:rPr>
          <w:u w:val="single"/>
        </w:rPr>
        <w:t>Schedule</w:t>
      </w:r>
      <w:r>
        <w:t>:</w:t>
      </w:r>
    </w:p>
    <w:p w:rsidR="001C5BCA" w:rsidRDefault="001C5BCA" w:rsidP="001C5BCA">
      <w:pPr>
        <w:ind w:left="360"/>
        <w:jc w:val="both"/>
      </w:pPr>
    </w:p>
    <w:p w:rsidR="001C5BCA" w:rsidRPr="00574ECF" w:rsidRDefault="001C5BCA" w:rsidP="00585C44">
      <w:pPr>
        <w:numPr>
          <w:ilvl w:val="0"/>
          <w:numId w:val="5"/>
        </w:numPr>
        <w:jc w:val="both"/>
        <w:rPr>
          <w:strike/>
        </w:rPr>
      </w:pPr>
      <w:r>
        <w:t xml:space="preserve">Wednesday, Sept. 23:  </w:t>
      </w:r>
      <w:r w:rsidRPr="00574ECF">
        <w:rPr>
          <w:strike/>
        </w:rPr>
        <w:t>Have heater circuit built</w:t>
      </w:r>
    </w:p>
    <w:p w:rsidR="001C5BCA" w:rsidRDefault="001C5BCA" w:rsidP="00585C44">
      <w:pPr>
        <w:numPr>
          <w:ilvl w:val="0"/>
          <w:numId w:val="5"/>
        </w:numPr>
        <w:jc w:val="both"/>
      </w:pPr>
      <w:r>
        <w:t xml:space="preserve">Wednesday, Sept. 30:  </w:t>
      </w:r>
      <w:r w:rsidRPr="00574ECF">
        <w:rPr>
          <w:strike/>
        </w:rPr>
        <w:t>Have Conceptual Design for payload</w:t>
      </w:r>
      <w:r>
        <w:t xml:space="preserve"> </w:t>
      </w:r>
    </w:p>
    <w:p w:rsidR="001C5BCA" w:rsidRPr="00574ECF" w:rsidRDefault="001C5BCA" w:rsidP="00585C44">
      <w:pPr>
        <w:numPr>
          <w:ilvl w:val="0"/>
          <w:numId w:val="5"/>
        </w:numPr>
        <w:jc w:val="both"/>
        <w:rPr>
          <w:strike/>
        </w:rPr>
      </w:pPr>
      <w:r>
        <w:t xml:space="preserve">Tuesday, Oct. 6:  </w:t>
      </w:r>
      <w:r w:rsidRPr="00574ECF">
        <w:rPr>
          <w:strike/>
        </w:rPr>
        <w:t>Proposal/Conceptual Design Review PowerPoint complete</w:t>
      </w:r>
    </w:p>
    <w:p w:rsidR="001C5BCA" w:rsidRDefault="001C5BCA" w:rsidP="00585C44">
      <w:pPr>
        <w:numPr>
          <w:ilvl w:val="0"/>
          <w:numId w:val="5"/>
        </w:numPr>
        <w:jc w:val="both"/>
      </w:pPr>
      <w:r>
        <w:t xml:space="preserve">Wednesday, Oct. 14:  </w:t>
      </w:r>
      <w:r w:rsidRPr="00574ECF">
        <w:rPr>
          <w:strike/>
        </w:rPr>
        <w:t xml:space="preserve">Payload construction complete; test durability, weather station, and        flight computer </w:t>
      </w:r>
    </w:p>
    <w:p w:rsidR="00B04AC0" w:rsidRDefault="00B04AC0" w:rsidP="00585C44">
      <w:pPr>
        <w:numPr>
          <w:ilvl w:val="0"/>
          <w:numId w:val="5"/>
        </w:numPr>
        <w:jc w:val="both"/>
      </w:pPr>
      <w:r>
        <w:t xml:space="preserve">Friday, Oct. 16:  </w:t>
      </w:r>
      <w:r w:rsidRPr="00574ECF">
        <w:rPr>
          <w:strike/>
        </w:rPr>
        <w:t>Team Project Documentation – Revision A</w:t>
      </w:r>
    </w:p>
    <w:p w:rsidR="00B04AC0" w:rsidRPr="00574ECF" w:rsidRDefault="00B04AC0" w:rsidP="00585C44">
      <w:pPr>
        <w:numPr>
          <w:ilvl w:val="0"/>
          <w:numId w:val="5"/>
        </w:numPr>
        <w:jc w:val="both"/>
        <w:rPr>
          <w:strike/>
        </w:rPr>
      </w:pPr>
      <w:r>
        <w:t xml:space="preserve">Tuesday, Oct. 27:  </w:t>
      </w:r>
      <w:r w:rsidRPr="00574ECF">
        <w:rPr>
          <w:strike/>
        </w:rPr>
        <w:t>Have box complete with everything attached and ready to go</w:t>
      </w:r>
    </w:p>
    <w:p w:rsidR="00574ECF" w:rsidRPr="00574ECF" w:rsidRDefault="00574ECF" w:rsidP="00585C44">
      <w:pPr>
        <w:numPr>
          <w:ilvl w:val="0"/>
          <w:numId w:val="5"/>
        </w:numPr>
        <w:jc w:val="both"/>
        <w:rPr>
          <w:b/>
        </w:rPr>
      </w:pPr>
      <w:r w:rsidRPr="00574ECF">
        <w:rPr>
          <w:b/>
        </w:rPr>
        <w:t xml:space="preserve">Saturday, Oct. 31: </w:t>
      </w:r>
      <w:r w:rsidRPr="00574ECF">
        <w:rPr>
          <w:b/>
          <w:strike/>
        </w:rPr>
        <w:t>Flight and Chase!</w:t>
      </w:r>
    </w:p>
    <w:p w:rsidR="00B04AC0" w:rsidRPr="00B66D9C" w:rsidRDefault="00B04AC0" w:rsidP="00585C44">
      <w:pPr>
        <w:numPr>
          <w:ilvl w:val="0"/>
          <w:numId w:val="5"/>
        </w:numPr>
        <w:jc w:val="both"/>
        <w:rPr>
          <w:strike/>
        </w:rPr>
      </w:pPr>
      <w:r>
        <w:t xml:space="preserve">Friday, Nov. 6:  </w:t>
      </w:r>
      <w:r w:rsidRPr="00B66D9C">
        <w:rPr>
          <w:strike/>
        </w:rPr>
        <w:t>Team Project Documentation – Rev B</w:t>
      </w:r>
    </w:p>
    <w:p w:rsidR="00B04AC0" w:rsidRDefault="00B04AC0" w:rsidP="00585C44">
      <w:pPr>
        <w:numPr>
          <w:ilvl w:val="0"/>
          <w:numId w:val="5"/>
        </w:numPr>
        <w:jc w:val="both"/>
      </w:pPr>
      <w:r>
        <w:t xml:space="preserve">Wednesday, Nov. 18:  </w:t>
      </w:r>
      <w:r w:rsidRPr="00B66D9C">
        <w:rPr>
          <w:strike/>
        </w:rPr>
        <w:t>Final Team Presentation complete and ready to go</w:t>
      </w:r>
    </w:p>
    <w:p w:rsidR="00541C47" w:rsidRPr="005F6CB5" w:rsidRDefault="00B04AC0" w:rsidP="00541C47">
      <w:pPr>
        <w:numPr>
          <w:ilvl w:val="0"/>
          <w:numId w:val="5"/>
        </w:numPr>
        <w:jc w:val="both"/>
      </w:pPr>
      <w:r>
        <w:t xml:space="preserve">Friday Dec. 4:  </w:t>
      </w:r>
      <w:r w:rsidRPr="00B66D9C">
        <w:rPr>
          <w:strike/>
        </w:rPr>
        <w:t>Team Project Documentation – Rev C</w:t>
      </w:r>
      <w:bookmarkStart w:id="3" w:name="_Toc124903703"/>
    </w:p>
    <w:p w:rsidR="008257BE" w:rsidRPr="00704EEB" w:rsidRDefault="00E13955" w:rsidP="00541C47">
      <w:pPr>
        <w:pStyle w:val="Heading1"/>
        <w:numPr>
          <w:ilvl w:val="0"/>
          <w:numId w:val="0"/>
        </w:numPr>
        <w:jc w:val="both"/>
        <w:rPr>
          <w:rFonts w:ascii="Times New Roman" w:hAnsi="Times New Roman" w:cs="Times New Roman"/>
        </w:rPr>
      </w:pPr>
      <w:proofErr w:type="gramStart"/>
      <w:r>
        <w:rPr>
          <w:rFonts w:ascii="Times New Roman" w:hAnsi="Times New Roman" w:cs="Times New Roman"/>
        </w:rPr>
        <w:t>5</w:t>
      </w:r>
      <w:r w:rsidR="009F4BA6">
        <w:rPr>
          <w:rFonts w:ascii="Times New Roman" w:hAnsi="Times New Roman" w:cs="Times New Roman"/>
        </w:rPr>
        <w:t>.0</w:t>
      </w:r>
      <w:r w:rsidR="00704EEB" w:rsidRPr="00704EEB">
        <w:rPr>
          <w:rFonts w:ascii="Times New Roman" w:hAnsi="Times New Roman" w:cs="Times New Roman"/>
        </w:rPr>
        <w:t xml:space="preserve">  </w:t>
      </w:r>
      <w:r w:rsidR="00D772B9">
        <w:rPr>
          <w:rFonts w:ascii="Times New Roman" w:hAnsi="Times New Roman" w:cs="Times New Roman"/>
        </w:rPr>
        <w:t>Project</w:t>
      </w:r>
      <w:proofErr w:type="gramEnd"/>
      <w:r w:rsidR="00D772B9">
        <w:rPr>
          <w:rFonts w:ascii="Times New Roman" w:hAnsi="Times New Roman" w:cs="Times New Roman"/>
        </w:rPr>
        <w:t xml:space="preserve"> </w:t>
      </w:r>
      <w:r w:rsidR="008257BE" w:rsidRPr="00704EEB">
        <w:rPr>
          <w:rFonts w:ascii="Times New Roman" w:hAnsi="Times New Roman" w:cs="Times New Roman"/>
        </w:rPr>
        <w:t>Budget</w:t>
      </w:r>
      <w:bookmarkEnd w:id="3"/>
      <w:r w:rsidR="00D772B9">
        <w:rPr>
          <w:rFonts w:ascii="Times New Roman" w:hAnsi="Times New Roman" w:cs="Times New Roman"/>
        </w:rPr>
        <w:t>s</w:t>
      </w:r>
    </w:p>
    <w:p w:rsidR="00B11370" w:rsidRDefault="00B11370" w:rsidP="005F6CB5">
      <w:pPr>
        <w:jc w:val="both"/>
      </w:pPr>
    </w:p>
    <w:p w:rsidR="00B11370" w:rsidRDefault="00B11370" w:rsidP="00B11370">
      <w:pPr>
        <w:ind w:left="360"/>
        <w:jc w:val="both"/>
      </w:pPr>
    </w:p>
    <w:p w:rsidR="000E4B92" w:rsidRDefault="00B11370" w:rsidP="00B11370">
      <w:pPr>
        <w:ind w:left="360"/>
        <w:jc w:val="both"/>
      </w:pPr>
      <w:r>
        <w:rPr>
          <w:noProof/>
        </w:rPr>
        <w:drawing>
          <wp:inline distT="0" distB="0" distL="0" distR="0">
            <wp:extent cx="3696999" cy="4457700"/>
            <wp:effectExtent l="25400" t="0" r="11401" b="0"/>
            <wp:docPr id="6" name="Picture 5" descr="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png"/>
                    <pic:cNvPicPr/>
                  </pic:nvPicPr>
                  <pic:blipFill>
                    <a:blip r:embed="rId15"/>
                    <a:stretch>
                      <a:fillRect/>
                    </a:stretch>
                  </pic:blipFill>
                  <pic:spPr>
                    <a:xfrm>
                      <a:off x="0" y="0"/>
                      <a:ext cx="3696536" cy="4457142"/>
                    </a:xfrm>
                    <a:prstGeom prst="rect">
                      <a:avLst/>
                    </a:prstGeom>
                  </pic:spPr>
                </pic:pic>
              </a:graphicData>
            </a:graphic>
          </wp:inline>
        </w:drawing>
      </w:r>
    </w:p>
    <w:p w:rsidR="000E4B92" w:rsidRDefault="000E4B92" w:rsidP="00B11370">
      <w:pPr>
        <w:ind w:left="360"/>
        <w:jc w:val="both"/>
      </w:pPr>
    </w:p>
    <w:p w:rsidR="00DC627B" w:rsidRDefault="000E4B92" w:rsidP="00B11370">
      <w:pPr>
        <w:ind w:left="360"/>
        <w:jc w:val="both"/>
      </w:pPr>
      <w:r w:rsidRPr="008144FD">
        <w:rPr>
          <w:b/>
        </w:rPr>
        <w:t>Rev B Correction</w:t>
      </w:r>
      <w:r>
        <w:t xml:space="preserve">:  The second flight computer used was a </w:t>
      </w:r>
      <w:proofErr w:type="spellStart"/>
      <w:r>
        <w:t>balloonsat</w:t>
      </w:r>
      <w:proofErr w:type="spellEnd"/>
      <w:r>
        <w:t xml:space="preserve"> mini.  Its cost and weight were approximately $40.00 and .044kg respectively.  This brought our total cost and expected weight to $586.00 and .913kg</w:t>
      </w:r>
    </w:p>
    <w:p w:rsidR="00B11370" w:rsidRDefault="00B11370" w:rsidP="00B11370">
      <w:pPr>
        <w:ind w:left="360"/>
        <w:jc w:val="both"/>
      </w:pPr>
    </w:p>
    <w:p w:rsidR="000E4B92" w:rsidRDefault="008144FD" w:rsidP="00B11370">
      <w:pPr>
        <w:ind w:left="360"/>
        <w:jc w:val="both"/>
      </w:pPr>
      <w:r w:rsidRPr="008144FD">
        <w:rPr>
          <w:b/>
        </w:rPr>
        <w:t>Rev C</w:t>
      </w:r>
      <w:r>
        <w:t xml:space="preserve">: </w:t>
      </w:r>
      <w:r w:rsidR="00DC627B">
        <w:t>Final Cost was $586.00. Final weight was 1.05 kg.</w:t>
      </w:r>
    </w:p>
    <w:p w:rsidR="00B11370" w:rsidRDefault="00B11370" w:rsidP="00B11370">
      <w:pPr>
        <w:ind w:left="360"/>
        <w:jc w:val="both"/>
      </w:pPr>
    </w:p>
    <w:p w:rsidR="00810566" w:rsidRDefault="00810566" w:rsidP="00B11370">
      <w:pPr>
        <w:ind w:left="360"/>
        <w:jc w:val="both"/>
      </w:pPr>
    </w:p>
    <w:p w:rsidR="00E13955" w:rsidRPr="00704EEB" w:rsidRDefault="00E13955" w:rsidP="009B0C02">
      <w:pPr>
        <w:pStyle w:val="Heading1"/>
        <w:numPr>
          <w:ilvl w:val="0"/>
          <w:numId w:val="0"/>
        </w:numPr>
        <w:ind w:left="432" w:hanging="432"/>
        <w:jc w:val="both"/>
        <w:rPr>
          <w:rFonts w:ascii="Times New Roman" w:hAnsi="Times New Roman" w:cs="Times New Roman"/>
        </w:rPr>
      </w:pPr>
      <w:proofErr w:type="gramStart"/>
      <w:r>
        <w:rPr>
          <w:rFonts w:ascii="Times New Roman" w:hAnsi="Times New Roman" w:cs="Times New Roman"/>
        </w:rPr>
        <w:t>6</w:t>
      </w:r>
      <w:r w:rsidR="009F4BA6">
        <w:rPr>
          <w:rFonts w:ascii="Times New Roman" w:hAnsi="Times New Roman" w:cs="Times New Roman"/>
        </w:rPr>
        <w:t>.0</w:t>
      </w:r>
      <w:r w:rsidRPr="00704EEB">
        <w:rPr>
          <w:rFonts w:ascii="Times New Roman" w:hAnsi="Times New Roman" w:cs="Times New Roman"/>
        </w:rPr>
        <w:t xml:space="preserve">  </w:t>
      </w:r>
      <w:r>
        <w:rPr>
          <w:rFonts w:ascii="Times New Roman" w:hAnsi="Times New Roman" w:cs="Times New Roman"/>
        </w:rPr>
        <w:t>Payload</w:t>
      </w:r>
      <w:proofErr w:type="gramEnd"/>
      <w:r>
        <w:rPr>
          <w:rFonts w:ascii="Times New Roman" w:hAnsi="Times New Roman" w:cs="Times New Roman"/>
        </w:rPr>
        <w:t xml:space="preserve"> Photographs</w:t>
      </w:r>
    </w:p>
    <w:p w:rsidR="00B66D9C" w:rsidRDefault="00B66D9C" w:rsidP="009B0C02">
      <w:pPr>
        <w:pStyle w:val="Heading1"/>
        <w:numPr>
          <w:ilvl w:val="0"/>
          <w:numId w:val="0"/>
        </w:numPr>
        <w:jc w:val="both"/>
        <w:rPr>
          <w:rFonts w:ascii="Times New Roman" w:hAnsi="Times New Roman" w:cs="Times New Roman"/>
        </w:rPr>
      </w:pPr>
      <w:bookmarkStart w:id="4" w:name="_Toc124903704"/>
      <w:r w:rsidRPr="00B66D9C">
        <w:rPr>
          <w:rFonts w:ascii="Times New Roman" w:hAnsi="Times New Roman" w:cs="Times New Roman"/>
          <w:noProof/>
        </w:rPr>
        <w:drawing>
          <wp:inline distT="0" distB="0" distL="0" distR="0">
            <wp:extent cx="3283196" cy="2180436"/>
            <wp:effectExtent l="0" t="558800" r="0" b="537364"/>
            <wp:docPr id="9" name="Picture 1" descr="DSC_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0288.JPG"/>
                    <pic:cNvPicPr/>
                  </pic:nvPicPr>
                  <pic:blipFill>
                    <a:blip r:embed="rId16"/>
                    <a:stretch>
                      <a:fillRect/>
                    </a:stretch>
                  </pic:blipFill>
                  <pic:spPr>
                    <a:xfrm rot="16200000">
                      <a:off x="0" y="0"/>
                      <a:ext cx="3282927" cy="2180257"/>
                    </a:xfrm>
                    <a:prstGeom prst="rect">
                      <a:avLst/>
                    </a:prstGeom>
                  </pic:spPr>
                </pic:pic>
              </a:graphicData>
            </a:graphic>
          </wp:inline>
        </w:drawing>
      </w:r>
    </w:p>
    <w:p w:rsidR="00B66D9C" w:rsidRDefault="00B66D9C" w:rsidP="00B66D9C">
      <w:r>
        <w:tab/>
        <w:t>Making initial measurements for inner form core 6x6 box.</w:t>
      </w:r>
    </w:p>
    <w:p w:rsidR="00B66D9C" w:rsidRDefault="00B66D9C" w:rsidP="00B66D9C"/>
    <w:p w:rsidR="00B66D9C" w:rsidRDefault="00B66D9C" w:rsidP="00B66D9C">
      <w:r>
        <w:rPr>
          <w:noProof/>
        </w:rPr>
        <w:drawing>
          <wp:inline distT="0" distB="0" distL="0" distR="0">
            <wp:extent cx="3754173" cy="2493223"/>
            <wp:effectExtent l="0" t="635000" r="0" b="605577"/>
            <wp:docPr id="11" name="Picture 10" descr="DSC_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0293.JPG"/>
                    <pic:cNvPicPr/>
                  </pic:nvPicPr>
                  <pic:blipFill>
                    <a:blip r:embed="rId17"/>
                    <a:stretch>
                      <a:fillRect/>
                    </a:stretch>
                  </pic:blipFill>
                  <pic:spPr>
                    <a:xfrm rot="16200000">
                      <a:off x="0" y="0"/>
                      <a:ext cx="3753988" cy="2493100"/>
                    </a:xfrm>
                    <a:prstGeom prst="rect">
                      <a:avLst/>
                    </a:prstGeom>
                  </pic:spPr>
                </pic:pic>
              </a:graphicData>
            </a:graphic>
          </wp:inline>
        </w:drawing>
      </w:r>
    </w:p>
    <w:p w:rsidR="00B66D9C" w:rsidRDefault="00B66D9C" w:rsidP="00B66D9C">
      <w:r>
        <w:tab/>
        <w:t>We chose to put the black form lining on the outside of the box instead of inside.</w:t>
      </w:r>
    </w:p>
    <w:p w:rsidR="00B66D9C" w:rsidRDefault="00B66D9C" w:rsidP="00B66D9C"/>
    <w:p w:rsidR="00810566" w:rsidRPr="00B66D9C" w:rsidRDefault="00B66D9C" w:rsidP="00B66D9C">
      <w:r>
        <w:rPr>
          <w:noProof/>
        </w:rPr>
        <w:drawing>
          <wp:inline distT="0" distB="0" distL="0" distR="0">
            <wp:extent cx="4130577" cy="2743200"/>
            <wp:effectExtent l="25400" t="0" r="9623" b="0"/>
            <wp:docPr id="12" name="Picture 11" descr="DSC_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04.JPG"/>
                    <pic:cNvPicPr/>
                  </pic:nvPicPr>
                  <pic:blipFill>
                    <a:blip r:embed="rId18"/>
                    <a:stretch>
                      <a:fillRect/>
                    </a:stretch>
                  </pic:blipFill>
                  <pic:spPr>
                    <a:xfrm>
                      <a:off x="0" y="0"/>
                      <a:ext cx="4130577" cy="2743200"/>
                    </a:xfrm>
                    <a:prstGeom prst="rect">
                      <a:avLst/>
                    </a:prstGeom>
                  </pic:spPr>
                </pic:pic>
              </a:graphicData>
            </a:graphic>
          </wp:inline>
        </w:drawing>
      </w:r>
    </w:p>
    <w:p w:rsidR="00882C6B" w:rsidRDefault="00B66D9C" w:rsidP="00882C6B">
      <w:pPr>
        <w:pStyle w:val="Heading1"/>
        <w:numPr>
          <w:ilvl w:val="0"/>
          <w:numId w:val="0"/>
        </w:numPr>
        <w:jc w:val="both"/>
        <w:rPr>
          <w:rFonts w:ascii="Times New Roman" w:hAnsi="Times New Roman" w:cs="Times New Roman"/>
          <w:b w:val="0"/>
          <w:sz w:val="24"/>
        </w:rPr>
      </w:pPr>
      <w:r w:rsidRPr="00B66D9C">
        <w:rPr>
          <w:rFonts w:ascii="Times New Roman" w:hAnsi="Times New Roman" w:cs="Times New Roman"/>
          <w:b w:val="0"/>
          <w:sz w:val="24"/>
        </w:rPr>
        <w:t>Our camera was mounted on the lid of the box to look up at the balloon throughout flight.</w:t>
      </w:r>
    </w:p>
    <w:p w:rsidR="00882C6B" w:rsidRDefault="00882C6B" w:rsidP="00882C6B">
      <w:pPr>
        <w:pStyle w:val="Heading1"/>
        <w:numPr>
          <w:ilvl w:val="0"/>
          <w:numId w:val="0"/>
        </w:numPr>
        <w:jc w:val="both"/>
        <w:rPr>
          <w:rFonts w:ascii="Times New Roman" w:hAnsi="Times New Roman" w:cs="Times New Roman"/>
          <w:b w:val="0"/>
          <w:sz w:val="24"/>
        </w:rPr>
      </w:pPr>
      <w:r>
        <w:rPr>
          <w:noProof/>
        </w:rPr>
        <w:drawing>
          <wp:inline distT="0" distB="0" distL="0" distR="0">
            <wp:extent cx="4592152" cy="3049742"/>
            <wp:effectExtent l="0" t="787400" r="0" b="760258"/>
            <wp:docPr id="17" name="Picture 13" descr="DSC_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0306.JPG"/>
                    <pic:cNvPicPr/>
                  </pic:nvPicPr>
                  <pic:blipFill>
                    <a:blip r:embed="rId19"/>
                    <a:stretch>
                      <a:fillRect/>
                    </a:stretch>
                  </pic:blipFill>
                  <pic:spPr>
                    <a:xfrm rot="16200000">
                      <a:off x="0" y="0"/>
                      <a:ext cx="4597680" cy="3053413"/>
                    </a:xfrm>
                    <a:prstGeom prst="rect">
                      <a:avLst/>
                    </a:prstGeom>
                  </pic:spPr>
                </pic:pic>
              </a:graphicData>
            </a:graphic>
          </wp:inline>
        </w:drawing>
      </w:r>
    </w:p>
    <w:p w:rsidR="00882C6B" w:rsidRDefault="00882C6B" w:rsidP="00882C6B">
      <w:r>
        <w:t>The weather station was protected from direct sunlight by a piece of cardboard tubing. Our heater switch was mounted on the outside of the box so it could be easily turned on.</w:t>
      </w:r>
    </w:p>
    <w:p w:rsidR="00882C6B" w:rsidRPr="00882C6B" w:rsidRDefault="00882C6B" w:rsidP="00882C6B">
      <w:r>
        <w:rPr>
          <w:noProof/>
        </w:rPr>
        <w:drawing>
          <wp:inline distT="0" distB="0" distL="0" distR="0">
            <wp:extent cx="4089400" cy="2715854"/>
            <wp:effectExtent l="25400" t="0" r="0" b="0"/>
            <wp:docPr id="20" name="Picture 19" descr="DSC_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07.JPG"/>
                    <pic:cNvPicPr/>
                  </pic:nvPicPr>
                  <pic:blipFill>
                    <a:blip r:embed="rId20"/>
                    <a:stretch>
                      <a:fillRect/>
                    </a:stretch>
                  </pic:blipFill>
                  <pic:spPr>
                    <a:xfrm>
                      <a:off x="0" y="0"/>
                      <a:ext cx="4089400" cy="2715854"/>
                    </a:xfrm>
                    <a:prstGeom prst="rect">
                      <a:avLst/>
                    </a:prstGeom>
                  </pic:spPr>
                </pic:pic>
              </a:graphicData>
            </a:graphic>
          </wp:inline>
        </w:drawing>
      </w:r>
    </w:p>
    <w:p w:rsidR="00455E43" w:rsidRPr="00882C6B" w:rsidRDefault="00882C6B" w:rsidP="00882C6B">
      <w:proofErr w:type="gramStart"/>
      <w:r>
        <w:t>Inside of box without flight computers and batteries.</w:t>
      </w:r>
      <w:proofErr w:type="gramEnd"/>
    </w:p>
    <w:p w:rsidR="008257BE" w:rsidRPr="00704EEB" w:rsidRDefault="00E13955" w:rsidP="009B0C02">
      <w:pPr>
        <w:pStyle w:val="Heading1"/>
        <w:numPr>
          <w:ilvl w:val="0"/>
          <w:numId w:val="0"/>
        </w:numPr>
        <w:jc w:val="both"/>
        <w:rPr>
          <w:rFonts w:ascii="Times New Roman" w:hAnsi="Times New Roman" w:cs="Times New Roman"/>
        </w:rPr>
      </w:pPr>
      <w:proofErr w:type="gramStart"/>
      <w:r>
        <w:rPr>
          <w:rFonts w:ascii="Times New Roman" w:hAnsi="Times New Roman" w:cs="Times New Roman"/>
        </w:rPr>
        <w:t>7</w:t>
      </w:r>
      <w:r w:rsidR="009F4BA6">
        <w:rPr>
          <w:rFonts w:ascii="Times New Roman" w:hAnsi="Times New Roman" w:cs="Times New Roman"/>
        </w:rPr>
        <w:t>.0</w:t>
      </w:r>
      <w:r>
        <w:rPr>
          <w:rFonts w:ascii="Times New Roman" w:hAnsi="Times New Roman" w:cs="Times New Roman"/>
        </w:rPr>
        <w:t xml:space="preserve"> </w:t>
      </w:r>
      <w:r w:rsidR="00AC587B" w:rsidRPr="00704EEB">
        <w:rPr>
          <w:rFonts w:ascii="Times New Roman" w:hAnsi="Times New Roman" w:cs="Times New Roman"/>
        </w:rPr>
        <w:t xml:space="preserve"> </w:t>
      </w:r>
      <w:r w:rsidR="008257BE" w:rsidRPr="00704EEB">
        <w:rPr>
          <w:rFonts w:ascii="Times New Roman" w:hAnsi="Times New Roman" w:cs="Times New Roman"/>
        </w:rPr>
        <w:t>Test</w:t>
      </w:r>
      <w:proofErr w:type="gramEnd"/>
      <w:r w:rsidR="008257BE" w:rsidRPr="00704EEB">
        <w:rPr>
          <w:rFonts w:ascii="Times New Roman" w:hAnsi="Times New Roman" w:cs="Times New Roman"/>
        </w:rPr>
        <w:t xml:space="preserve"> Plan</w:t>
      </w:r>
      <w:bookmarkEnd w:id="4"/>
    </w:p>
    <w:p w:rsidR="00810566" w:rsidRDefault="00810566" w:rsidP="009B0C02">
      <w:pPr>
        <w:ind w:left="360"/>
        <w:jc w:val="both"/>
      </w:pPr>
    </w:p>
    <w:p w:rsidR="006C469E" w:rsidRDefault="00810566" w:rsidP="00775751">
      <w:pPr>
        <w:ind w:left="360" w:firstLine="360"/>
        <w:jc w:val="both"/>
      </w:pPr>
      <w:r>
        <w:t>We have to test each part individual</w:t>
      </w:r>
      <w:r w:rsidR="00455E43">
        <w:t>ly</w:t>
      </w:r>
      <w:r>
        <w:t xml:space="preserve"> to ensure that it will work throughout the duration of our box’s flight. The weather station, Geiger </w:t>
      </w:r>
      <w:r w:rsidR="00775751">
        <w:t>counter</w:t>
      </w:r>
      <w:r>
        <w:t>, and the flight computer all have manuals telling us what to do to prove that they are working properly. However, others such as the heater and the camera do not</w:t>
      </w:r>
      <w:r w:rsidR="00775751">
        <w:t>; w</w:t>
      </w:r>
      <w:r>
        <w:t xml:space="preserve">e </w:t>
      </w:r>
      <w:r w:rsidR="00775751">
        <w:t>have</w:t>
      </w:r>
      <w:r>
        <w:t xml:space="preserve"> to test these ourselves. The heater will be easiest to test. We will attach it to 3 9-volt batteries and if it begins to heat up we know that it works. As for the camera, we have to make sure that it can take video for the length of time that we need. In addition, we will need to check and see if the lens works, if it takes batteries or if it needs to be charged, and </w:t>
      </w:r>
      <w:r w:rsidR="00775751">
        <w:t>if the lens has a wide enough angle to see the whole balloon</w:t>
      </w:r>
      <w:r>
        <w:t>.</w:t>
      </w:r>
      <w:r w:rsidR="00775751">
        <w:t xml:space="preserve"> </w:t>
      </w:r>
      <w:r w:rsidR="00621330">
        <w:t xml:space="preserve">We should also test our camera by taking it out and filming an object at a certain distance to compare with the results that we receive from our flight. We want to know how far the object can expand before it reaches the edges of our recording screen. </w:t>
      </w:r>
      <w:r w:rsidR="00775751">
        <w:t>This will be done my measuring out a length equal to the full diameter of the balloon, and finding the distance from that area we need to be to see the entire area in the camera.</w:t>
      </w:r>
      <w:r>
        <w:t xml:space="preserve"> To test our payload, we first need to administer a “drop test.” This test will tell us if our box is built strong and stable enough for flight. We will also need to, once everything is attached and ready for flight, shake it around and make sure that nothing comes unattached or starts rattling around inside our box. </w:t>
      </w:r>
      <w:r w:rsidR="00455E43">
        <w:t xml:space="preserve">We want to test our Geiger </w:t>
      </w:r>
      <w:r w:rsidR="00775751">
        <w:t>counter</w:t>
      </w:r>
      <w:r w:rsidR="00455E43">
        <w:t xml:space="preserve"> for radiation changes, and our weather station to see if it is accurately telling the temperature. All of these are necessary to complete before sending our payload into near-space. </w:t>
      </w:r>
    </w:p>
    <w:p w:rsidR="006C469E" w:rsidRDefault="006C469E" w:rsidP="006C469E">
      <w:pPr>
        <w:jc w:val="both"/>
        <w:rPr>
          <w:b/>
          <w:sz w:val="28"/>
        </w:rPr>
      </w:pPr>
    </w:p>
    <w:p w:rsidR="00434AF8" w:rsidRDefault="00434AF8" w:rsidP="006C469E">
      <w:pPr>
        <w:jc w:val="both"/>
        <w:rPr>
          <w:b/>
          <w:sz w:val="28"/>
        </w:rPr>
      </w:pPr>
    </w:p>
    <w:p w:rsidR="006C469E" w:rsidRDefault="006C469E" w:rsidP="006C469E">
      <w:pPr>
        <w:jc w:val="both"/>
        <w:rPr>
          <w:b/>
          <w:sz w:val="28"/>
        </w:rPr>
      </w:pPr>
      <w:r w:rsidRPr="006C469E">
        <w:rPr>
          <w:b/>
          <w:sz w:val="28"/>
        </w:rPr>
        <w:t>7.5 Test Results</w:t>
      </w:r>
    </w:p>
    <w:p w:rsidR="006C469E" w:rsidRDefault="006C469E" w:rsidP="006C469E">
      <w:pPr>
        <w:jc w:val="both"/>
        <w:rPr>
          <w:b/>
          <w:sz w:val="28"/>
        </w:rPr>
      </w:pPr>
      <w:r>
        <w:rPr>
          <w:b/>
          <w:sz w:val="28"/>
        </w:rPr>
        <w:tab/>
      </w:r>
    </w:p>
    <w:p w:rsidR="002A7647" w:rsidRDefault="006C469E" w:rsidP="004201BA">
      <w:pPr>
        <w:ind w:firstLine="720"/>
        <w:jc w:val="both"/>
      </w:pPr>
      <w:r>
        <w:t>Our testing was very successful; only the heater was not working properly at the final test, but it was a simple fix.  The weather station and Geiger counter worked perfectly</w:t>
      </w:r>
      <w:r w:rsidR="00621330">
        <w:t xml:space="preserve">.  We tested various conditions on the weather station (such as temperature and pressure differences).  </w:t>
      </w:r>
      <w:r w:rsidR="00A97CC7">
        <w:t xml:space="preserve">The camera testing also yielded definitive results.  To be able to view the full diameter of the balloon (roughly 40 feet) the camera would need to be about 60 feet away from the balloon.  </w:t>
      </w:r>
      <w:r w:rsidR="0007561C">
        <w:t>This would put us at the bottom of the stack, possibly with extra string above our payload.</w:t>
      </w:r>
      <w:r w:rsidR="002F5D3E">
        <w:t xml:space="preserve">  The initial drop test (with a loose weight inside) was very promising: the lid stayed shut, and the box showed no sign of damage.  </w:t>
      </w:r>
      <w:r w:rsidR="0089071A">
        <w:t>All the same, we decided to zip tie virtually everything with significant weight (everything except the flight computers) down to the box.  Everything but the heater was also held in place with Velcro, to prevent anything from shaking loose, and to test the layout without installing anything permanently.</w:t>
      </w:r>
      <w:r w:rsidR="000472B4">
        <w:t xml:space="preserve">  To prevent the camera from shaking, we also decided to zip-tie the lid shut.  Testing the rigging went well, too.  The tubing stayed steady, and the contents held in place.</w:t>
      </w:r>
      <w:r w:rsidR="004D51AB">
        <w:t xml:space="preserve">  We were confident that the payload was ready for launch.</w:t>
      </w:r>
      <w:r w:rsidR="000472B4">
        <w:t xml:space="preserve">  </w:t>
      </w:r>
      <w:r w:rsidR="0089071A">
        <w:t xml:space="preserve">  </w:t>
      </w:r>
      <w:bookmarkStart w:id="5" w:name="_Toc124903705"/>
    </w:p>
    <w:p w:rsidR="008257BE" w:rsidRPr="00704EEB" w:rsidRDefault="00E13955" w:rsidP="009B0C02">
      <w:pPr>
        <w:pStyle w:val="Heading1"/>
        <w:numPr>
          <w:ilvl w:val="0"/>
          <w:numId w:val="0"/>
        </w:numPr>
        <w:jc w:val="both"/>
        <w:rPr>
          <w:rFonts w:ascii="Times New Roman" w:hAnsi="Times New Roman" w:cs="Times New Roman"/>
        </w:rPr>
      </w:pPr>
      <w:proofErr w:type="gramStart"/>
      <w:r>
        <w:rPr>
          <w:rFonts w:ascii="Times New Roman" w:hAnsi="Times New Roman" w:cs="Times New Roman"/>
        </w:rPr>
        <w:t>8</w:t>
      </w:r>
      <w:r w:rsidR="009F4BA6">
        <w:rPr>
          <w:rFonts w:ascii="Times New Roman" w:hAnsi="Times New Roman" w:cs="Times New Roman"/>
        </w:rPr>
        <w:t>.0</w:t>
      </w:r>
      <w:r w:rsidR="00AC587B" w:rsidRPr="00704EEB">
        <w:rPr>
          <w:rFonts w:ascii="Times New Roman" w:hAnsi="Times New Roman" w:cs="Times New Roman"/>
        </w:rPr>
        <w:t xml:space="preserve">  </w:t>
      </w:r>
      <w:r w:rsidR="008257BE" w:rsidRPr="00704EEB">
        <w:rPr>
          <w:rFonts w:ascii="Times New Roman" w:hAnsi="Times New Roman" w:cs="Times New Roman"/>
        </w:rPr>
        <w:t>Expected</w:t>
      </w:r>
      <w:proofErr w:type="gramEnd"/>
      <w:r w:rsidR="008257BE" w:rsidRPr="00704EEB">
        <w:rPr>
          <w:rFonts w:ascii="Times New Roman" w:hAnsi="Times New Roman" w:cs="Times New Roman"/>
        </w:rPr>
        <w:t xml:space="preserve"> </w:t>
      </w:r>
      <w:r w:rsidR="000F0CDD">
        <w:rPr>
          <w:rFonts w:ascii="Times New Roman" w:hAnsi="Times New Roman" w:cs="Times New Roman"/>
        </w:rPr>
        <w:t xml:space="preserve">Science </w:t>
      </w:r>
      <w:r w:rsidR="008257BE" w:rsidRPr="00704EEB">
        <w:rPr>
          <w:rFonts w:ascii="Times New Roman" w:hAnsi="Times New Roman" w:cs="Times New Roman"/>
        </w:rPr>
        <w:t>Results</w:t>
      </w:r>
      <w:bookmarkEnd w:id="5"/>
    </w:p>
    <w:p w:rsidR="005346EE" w:rsidRDefault="00340BD6" w:rsidP="00775751">
      <w:pPr>
        <w:ind w:left="360" w:firstLine="360"/>
        <w:jc w:val="both"/>
      </w:pPr>
      <w:r>
        <w:t>We expect several results from our mission: radiation levels to rise, and weather conditions to vary with altitude, and the balloon to expand with close c</w:t>
      </w:r>
      <w:r w:rsidR="007831A6">
        <w:t>orrelation to the Ideal Gas Law</w:t>
      </w:r>
      <w:r w:rsidR="00075B1C">
        <w:t xml:space="preserve"> (</w:t>
      </w:r>
      <w:r w:rsidR="007831A6">
        <w:t>PV=</w:t>
      </w:r>
      <w:proofErr w:type="spellStart"/>
      <w:r w:rsidR="007831A6">
        <w:t>nRT</w:t>
      </w:r>
      <w:proofErr w:type="spellEnd"/>
      <w:r w:rsidR="00075B1C">
        <w:t xml:space="preserve">). </w:t>
      </w:r>
      <w:r w:rsidR="007831A6">
        <w:rPr>
          <w:rStyle w:val="FootnoteReference"/>
        </w:rPr>
        <w:footnoteReference w:id="2"/>
      </w:r>
      <w:r>
        <w:t xml:space="preserve"> </w:t>
      </w:r>
    </w:p>
    <w:p w:rsidR="006E48AC" w:rsidRPr="005346EE" w:rsidRDefault="005346EE" w:rsidP="00434AF8">
      <w:pPr>
        <w:jc w:val="both"/>
      </w:pPr>
      <w:r w:rsidRPr="005346EE">
        <w:rPr>
          <w:noProof/>
        </w:rPr>
        <w:drawing>
          <wp:inline distT="0" distB="0" distL="0" distR="0">
            <wp:extent cx="3695735" cy="4343400"/>
            <wp:effectExtent l="25400" t="0" r="12665" b="0"/>
            <wp:docPr id="7" name="Picture 8" descr="better temp al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ter temp alt pic.jpg"/>
                    <pic:cNvPicPr/>
                  </pic:nvPicPr>
                  <pic:blipFill>
                    <a:blip r:embed="rId21"/>
                    <a:stretch>
                      <a:fillRect/>
                    </a:stretch>
                  </pic:blipFill>
                  <pic:spPr>
                    <a:xfrm>
                      <a:off x="0" y="0"/>
                      <a:ext cx="3704274" cy="4353436"/>
                    </a:xfrm>
                    <a:prstGeom prst="rect">
                      <a:avLst/>
                    </a:prstGeom>
                  </pic:spPr>
                </pic:pic>
              </a:graphicData>
            </a:graphic>
          </wp:inline>
        </w:drawing>
      </w:r>
    </w:p>
    <w:p w:rsidR="006E48AC" w:rsidRDefault="006E48AC" w:rsidP="00775751">
      <w:pPr>
        <w:ind w:left="360" w:firstLine="360"/>
        <w:jc w:val="both"/>
      </w:pPr>
    </w:p>
    <w:p w:rsidR="006E48AC" w:rsidRDefault="006E48AC" w:rsidP="00775751">
      <w:pPr>
        <w:ind w:left="360" w:firstLine="360"/>
        <w:jc w:val="both"/>
      </w:pPr>
      <w:r>
        <w:t>As you can see from this graph</w:t>
      </w:r>
      <w:r>
        <w:rPr>
          <w:rStyle w:val="FootnoteReference"/>
        </w:rPr>
        <w:footnoteReference w:id="3"/>
      </w:r>
      <w:r>
        <w:t xml:space="preserve">, temperatures will drop below -40 degrees Celsius at some point in our flight (expected to go up to 90,000+ feet). </w:t>
      </w:r>
    </w:p>
    <w:p w:rsidR="007831A6" w:rsidRDefault="007831A6" w:rsidP="00775751">
      <w:pPr>
        <w:ind w:left="360" w:firstLine="360"/>
        <w:jc w:val="both"/>
      </w:pPr>
      <w:r>
        <w:rPr>
          <w:noProof/>
        </w:rPr>
        <w:drawing>
          <wp:inline distT="0" distB="0" distL="0" distR="0">
            <wp:extent cx="5104765" cy="2794884"/>
            <wp:effectExtent l="25400" t="0" r="635" b="0"/>
            <wp:docPr id="8" name="Picture 7" descr="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png"/>
                    <pic:cNvPicPr/>
                  </pic:nvPicPr>
                  <pic:blipFill>
                    <a:blip r:embed="rId22"/>
                    <a:srcRect b="60632"/>
                    <a:stretch>
                      <a:fillRect/>
                    </a:stretch>
                  </pic:blipFill>
                  <pic:spPr>
                    <a:xfrm>
                      <a:off x="0" y="0"/>
                      <a:ext cx="5104765" cy="2794884"/>
                    </a:xfrm>
                    <a:prstGeom prst="rect">
                      <a:avLst/>
                    </a:prstGeom>
                  </pic:spPr>
                </pic:pic>
              </a:graphicData>
            </a:graphic>
          </wp:inline>
        </w:drawing>
      </w:r>
    </w:p>
    <w:p w:rsidR="007831A6" w:rsidRDefault="007831A6" w:rsidP="00775751">
      <w:pPr>
        <w:ind w:left="360" w:firstLine="360"/>
        <w:jc w:val="both"/>
      </w:pPr>
    </w:p>
    <w:p w:rsidR="007831A6" w:rsidRDefault="007831A6" w:rsidP="00775751">
      <w:pPr>
        <w:ind w:left="360" w:firstLine="360"/>
        <w:jc w:val="both"/>
      </w:pPr>
      <w:r>
        <w:rPr>
          <w:noProof/>
        </w:rPr>
        <w:drawing>
          <wp:inline distT="0" distB="0" distL="0" distR="0">
            <wp:extent cx="5104765" cy="1041400"/>
            <wp:effectExtent l="25400" t="0" r="635" b="0"/>
            <wp:docPr id="10" name="Picture 9" descr="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png"/>
                    <pic:cNvPicPr/>
                  </pic:nvPicPr>
                  <pic:blipFill>
                    <a:blip r:embed="rId22"/>
                    <a:srcRect t="85331"/>
                    <a:stretch>
                      <a:fillRect/>
                    </a:stretch>
                  </pic:blipFill>
                  <pic:spPr>
                    <a:xfrm>
                      <a:off x="0" y="0"/>
                      <a:ext cx="5104765" cy="1041400"/>
                    </a:xfrm>
                    <a:prstGeom prst="rect">
                      <a:avLst/>
                    </a:prstGeom>
                  </pic:spPr>
                </pic:pic>
              </a:graphicData>
            </a:graphic>
          </wp:inline>
        </w:drawing>
      </w:r>
    </w:p>
    <w:p w:rsidR="004201BA" w:rsidRDefault="004201BA" w:rsidP="004201BA">
      <w:pPr>
        <w:ind w:left="360" w:firstLine="360"/>
        <w:jc w:val="both"/>
      </w:pPr>
      <w:r>
        <w:rPr>
          <w:noProof/>
        </w:rPr>
        <w:drawing>
          <wp:anchor distT="0" distB="0" distL="114300" distR="114300" simplePos="0" relativeHeight="251658240" behindDoc="0" locked="0" layoutInCell="1" allowOverlap="1">
            <wp:simplePos x="0" y="0"/>
            <wp:positionH relativeFrom="column">
              <wp:posOffset>-114300</wp:posOffset>
            </wp:positionH>
            <wp:positionV relativeFrom="paragraph">
              <wp:posOffset>217805</wp:posOffset>
            </wp:positionV>
            <wp:extent cx="3314700" cy="2930525"/>
            <wp:effectExtent l="25400" t="0" r="0" b="0"/>
            <wp:wrapTight wrapText="bothSides">
              <wp:wrapPolygon edited="0">
                <wp:start x="-166" y="0"/>
                <wp:lineTo x="-166" y="21530"/>
                <wp:lineTo x="21517" y="21530"/>
                <wp:lineTo x="21517" y="0"/>
                <wp:lineTo x="-166" y="0"/>
              </wp:wrapPolygon>
            </wp:wrapTight>
            <wp:docPr id="13" name="Picture 10" descr="radiation alt 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adiation alt graph.jpg"/>
                    <pic:cNvPicPr>
                      <a:picLocks noChangeAspect="1" noChangeArrowheads="1"/>
                    </pic:cNvPicPr>
                  </pic:nvPicPr>
                  <pic:blipFill>
                    <a:blip r:embed="rId23"/>
                    <a:srcRect/>
                    <a:stretch>
                      <a:fillRect/>
                    </a:stretch>
                  </pic:blipFill>
                  <pic:spPr bwMode="auto">
                    <a:xfrm>
                      <a:off x="0" y="0"/>
                      <a:ext cx="3314700" cy="2930525"/>
                    </a:xfrm>
                    <a:prstGeom prst="rect">
                      <a:avLst/>
                    </a:prstGeom>
                    <a:noFill/>
                    <a:ln w="9525">
                      <a:noFill/>
                      <a:miter lim="800000"/>
                      <a:headEnd/>
                      <a:tailEnd/>
                    </a:ln>
                  </pic:spPr>
                </pic:pic>
              </a:graphicData>
            </a:graphic>
          </wp:anchor>
        </w:drawing>
      </w:r>
      <w:r w:rsidR="007831A6">
        <w:t xml:space="preserve">At this altitude, the pressure is about .018 kg per cubic cm (about 1.7% of the pressure at sea level).  </w:t>
      </w:r>
      <w:r>
        <w:t xml:space="preserve"> </w:t>
      </w:r>
    </w:p>
    <w:p w:rsidR="004201BA" w:rsidRDefault="004201BA" w:rsidP="004201BA">
      <w:pPr>
        <w:jc w:val="both"/>
      </w:pPr>
      <w:r>
        <w:t xml:space="preserve">We are also expecting the radiation levels to rise with altitude, as there will be </w:t>
      </w:r>
      <w:proofErr w:type="gramStart"/>
      <w:r>
        <w:t>less atmosphere</w:t>
      </w:r>
      <w:proofErr w:type="gramEnd"/>
      <w:r>
        <w:t xml:space="preserve"> to absorb the radiation (as shown</w:t>
      </w:r>
      <w:r>
        <w:rPr>
          <w:rStyle w:val="FootnoteReference"/>
        </w:rPr>
        <w:footnoteReference w:id="4"/>
      </w:r>
    </w:p>
    <w:p w:rsidR="004201BA" w:rsidRDefault="004201BA" w:rsidP="00775751">
      <w:pPr>
        <w:ind w:left="360" w:firstLine="360"/>
        <w:jc w:val="both"/>
      </w:pPr>
    </w:p>
    <w:p w:rsidR="00A55A47" w:rsidRDefault="00A55A47" w:rsidP="009B0C02">
      <w:pPr>
        <w:pStyle w:val="Heading1"/>
        <w:numPr>
          <w:ilvl w:val="0"/>
          <w:numId w:val="0"/>
        </w:numPr>
        <w:jc w:val="both"/>
        <w:rPr>
          <w:rFonts w:ascii="Times New Roman" w:hAnsi="Times New Roman" w:cs="Times New Roman"/>
          <w:b w:val="0"/>
          <w:bCs w:val="0"/>
          <w:kern w:val="0"/>
          <w:sz w:val="24"/>
          <w:szCs w:val="24"/>
        </w:rPr>
      </w:pPr>
      <w:bookmarkStart w:id="6" w:name="_Toc124903706"/>
    </w:p>
    <w:p w:rsidR="00A55A47" w:rsidRDefault="00A55A47" w:rsidP="00A55A47"/>
    <w:p w:rsidR="00A55A47" w:rsidRDefault="00A55A47" w:rsidP="00A55A47"/>
    <w:p w:rsidR="00A55A47" w:rsidRDefault="00A55A47" w:rsidP="00A55A47"/>
    <w:p w:rsidR="00A55A47" w:rsidRDefault="00A55A47" w:rsidP="00A55A47"/>
    <w:p w:rsidR="00A55A47" w:rsidRDefault="00A55A47" w:rsidP="00A55A47"/>
    <w:p w:rsidR="00A55A47" w:rsidRPr="00A55A47" w:rsidRDefault="00A55A47" w:rsidP="00A55A47"/>
    <w:p w:rsidR="00A55A47" w:rsidRDefault="00E13955" w:rsidP="009B0C02">
      <w:pPr>
        <w:pStyle w:val="Heading1"/>
        <w:numPr>
          <w:ilvl w:val="0"/>
          <w:numId w:val="0"/>
        </w:numPr>
        <w:jc w:val="both"/>
        <w:rPr>
          <w:rFonts w:ascii="Times New Roman" w:hAnsi="Times New Roman" w:cs="Times New Roman"/>
        </w:rPr>
      </w:pPr>
      <w:proofErr w:type="gramStart"/>
      <w:r>
        <w:rPr>
          <w:rFonts w:ascii="Times New Roman" w:hAnsi="Times New Roman" w:cs="Times New Roman"/>
        </w:rPr>
        <w:t>9</w:t>
      </w:r>
      <w:r w:rsidR="009F4BA6">
        <w:rPr>
          <w:rFonts w:ascii="Times New Roman" w:hAnsi="Times New Roman" w:cs="Times New Roman"/>
        </w:rPr>
        <w:t>.0</w:t>
      </w:r>
      <w:r w:rsidR="00AC587B" w:rsidRPr="00704EEB">
        <w:rPr>
          <w:rFonts w:ascii="Times New Roman" w:hAnsi="Times New Roman" w:cs="Times New Roman"/>
        </w:rPr>
        <w:t xml:space="preserve">  </w:t>
      </w:r>
      <w:r w:rsidR="008257BE" w:rsidRPr="00704EEB">
        <w:rPr>
          <w:rFonts w:ascii="Times New Roman" w:hAnsi="Times New Roman" w:cs="Times New Roman"/>
        </w:rPr>
        <w:t>Launch</w:t>
      </w:r>
      <w:proofErr w:type="gramEnd"/>
      <w:r w:rsidR="008257BE" w:rsidRPr="00704EEB">
        <w:rPr>
          <w:rFonts w:ascii="Times New Roman" w:hAnsi="Times New Roman" w:cs="Times New Roman"/>
        </w:rPr>
        <w:t xml:space="preserve"> and Recovery</w:t>
      </w:r>
      <w:bookmarkEnd w:id="6"/>
    </w:p>
    <w:p w:rsidR="002E09BA" w:rsidRDefault="00A55A47" w:rsidP="00A55A47">
      <w:r>
        <w:tab/>
        <w:t>Our Launch date was scheduled for October 31</w:t>
      </w:r>
      <w:r w:rsidRPr="00A55A47">
        <w:rPr>
          <w:vertAlign w:val="superscript"/>
        </w:rPr>
        <w:t>st</w:t>
      </w:r>
      <w:r>
        <w:t xml:space="preserve"> since the first day of class with several other dates as backups. Luckily, conditions were okay for launching on Halloween.  The four teams met at 6:3</w:t>
      </w:r>
      <w:r w:rsidR="002E09BA">
        <w:t xml:space="preserve">0 A.M. in front of </w:t>
      </w:r>
      <w:proofErr w:type="spellStart"/>
      <w:r w:rsidR="002E09BA">
        <w:t>Akerman</w:t>
      </w:r>
      <w:proofErr w:type="spellEnd"/>
      <w:r w:rsidR="002E09BA">
        <w:t xml:space="preserve"> Hall.  We drove to our planned launch site at a baseball field northwest of Pine City, MN.  </w:t>
      </w:r>
    </w:p>
    <w:p w:rsidR="0013782C" w:rsidRDefault="002E09BA" w:rsidP="002E09BA">
      <w:pPr>
        <w:ind w:firstLine="720"/>
      </w:pPr>
      <w:r>
        <w:t xml:space="preserve">Upon arriving, we unpacked our payloads and other equipment and helped prepare the Continuing Education Class for their launch, scheduled one hour before ours.  While some teams had to make quick last minute changes to their payloads, we only had to make slight adjustments to the length of our strings.  </w:t>
      </w:r>
    </w:p>
    <w:p w:rsidR="002E09BA" w:rsidRDefault="0013782C" w:rsidP="002E09BA">
      <w:pPr>
        <w:ind w:firstLine="720"/>
      </w:pPr>
      <w:r>
        <w:t>Blowing up the balloons on flight day proved to be a more difficult task than usual because of the cold temperature and high winds.  About ten people wearing latex gloves were needed to stand around the balloon at all times to make sure that it didn’t bump into something sharp.</w:t>
      </w:r>
    </w:p>
    <w:p w:rsidR="00073327" w:rsidRDefault="002E09BA" w:rsidP="002E09BA">
      <w:pPr>
        <w:ind w:firstLine="720"/>
      </w:pPr>
      <w:r>
        <w:t>The freshman seminar class was scheduled to launch at 10:45 A.M. but we ended up launching slightly late at 10:53 A.M. because of complications with JM7737’s payload.</w:t>
      </w:r>
      <w:r w:rsidR="00073327">
        <w:t xml:space="preserve">  Ten minutes before our scheduled launch time we turned on our heater and made sure that it was starting to heat up.  Once we confirmed this we</w:t>
      </w:r>
      <w:r>
        <w:t xml:space="preserve"> turned </w:t>
      </w:r>
      <w:r w:rsidR="003D71F7">
        <w:t xml:space="preserve">on </w:t>
      </w:r>
      <w:r w:rsidR="00073327">
        <w:t xml:space="preserve">our </w:t>
      </w:r>
      <w:r w:rsidR="003D71F7">
        <w:t xml:space="preserve">flip video camera and pulled the pin on our Geiger counter computer just before sealing the box with a zip tie. We checked to make sure the camera was recording by looking for the red light near the lens.  Shortly after, we pulled the pin on our main flight computer from outside of the box using a string connected to the pin.  We knew that the computer started to take data when the green light installed by Professor </w:t>
      </w:r>
      <w:proofErr w:type="spellStart"/>
      <w:r w:rsidR="003D71F7">
        <w:t>Flaten</w:t>
      </w:r>
      <w:proofErr w:type="spellEnd"/>
      <w:r w:rsidR="003D71F7">
        <w:t xml:space="preserve"> on the outside of the box changed its blinking pattern.  Unfortunately, we had no way of knowing for sure that our </w:t>
      </w:r>
      <w:proofErr w:type="spellStart"/>
      <w:r w:rsidR="003D71F7">
        <w:t>balloonsat</w:t>
      </w:r>
      <w:proofErr w:type="spellEnd"/>
      <w:r w:rsidR="003D71F7">
        <w:t xml:space="preserve"> mini</w:t>
      </w:r>
      <w:r w:rsidR="00073327">
        <w:t xml:space="preserve"> was taking data from our Geiger counter.  </w:t>
      </w:r>
    </w:p>
    <w:p w:rsidR="0013782C" w:rsidRDefault="00073327" w:rsidP="002E09BA">
      <w:pPr>
        <w:ind w:firstLine="720"/>
      </w:pPr>
      <w:r>
        <w:t xml:space="preserve">After securing our box lid we regretting doing so because JM7737 was having a problem with their payload and we would not be able to launch on time.  We were concerned that with only 2 hours of recording time available on our flip camera that we may run out of time.  </w:t>
      </w:r>
    </w:p>
    <w:p w:rsidR="0013782C" w:rsidRDefault="0013782C" w:rsidP="002E09BA">
      <w:pPr>
        <w:ind w:firstLine="720"/>
      </w:pPr>
      <w:r>
        <w:t xml:space="preserve">At 10:53 A.M. we officially launched our payload along with the rest of the payloads from the freshman seminar class.  The expected landing site was over 100 miles away near Bloomer WI.  </w:t>
      </w:r>
    </w:p>
    <w:p w:rsidR="00D20585" w:rsidRDefault="0013782C" w:rsidP="002E09BA">
      <w:pPr>
        <w:ind w:firstLine="720"/>
      </w:pPr>
      <w:r>
        <w:t xml:space="preserve">The payloads flew a little further than expected. This may be due to the fact that the payloads climbed to 112,000 feet or because of the strong and irregular wind gusts.  </w:t>
      </w:r>
      <w:r w:rsidR="00B44A51">
        <w:t xml:space="preserve">The payloads were found in a tree northeast of Bloomer.  We were able to park on the side of the road from where we could hear the siren attached to the stack and made our way about 400 feet into the dense woods where we found the stack approximately 30 feet up tangled in several trees.  </w:t>
      </w:r>
    </w:p>
    <w:p w:rsidR="006F6FB8" w:rsidRDefault="00D20585" w:rsidP="002E09BA">
      <w:pPr>
        <w:ind w:firstLine="720"/>
      </w:pPr>
      <w:r>
        <w:t xml:space="preserve">The stack was spread out with a large portion of it strung between two trees.  Because of its orientation, our first attempt for getting the payloads down was throwing a stick with a long string attached over the stack lines.  This was difficult because the trees were very dense and the lines kept getting caught in other trees.  </w:t>
      </w:r>
      <w:r w:rsidR="004F067A">
        <w:t>Our next attempt utilized a slingshot with the string attached</w:t>
      </w:r>
      <w:r w:rsidR="000F2490">
        <w:t xml:space="preserve"> to a small weight.  After several attempts, we managed to loop the string around the payload lines.  Yanking the boxes out of the tree took several people because the payload lines were so tangled.  We were eventually able to get everything out and carried the tangled stack out of the woods.  Our box had no significant damage to the outside of the box so we opened it up to see if anything had become dislodged.  Upon opening the box, we found that one of our batteries had become dislodged from where it was </w:t>
      </w:r>
      <w:proofErr w:type="spellStart"/>
      <w:r w:rsidR="000F2490">
        <w:t>Velcroed</w:t>
      </w:r>
      <w:proofErr w:type="spellEnd"/>
      <w:r w:rsidR="000F2490">
        <w:t xml:space="preserve"> and zip tied, but it had not been disconnected from the wires.  Everything else appeared to be in working order.  The heater was still running.  We turned our camera on and were happy to see that it took a solid 2 hours of video.  The other teams around us co</w:t>
      </w:r>
      <w:r w:rsidR="008144FD">
        <w:t>mplained about getting less than</w:t>
      </w:r>
      <w:r w:rsidR="000F2490">
        <w:t xml:space="preserve"> adequate results from their optical experiments.  After giving our flight computers to Philip for data extraction we were disappointed to hear that our Geiger counter did not record any data.  We are not sure what caused this error.</w:t>
      </w:r>
      <w:r w:rsidR="006F6FB8">
        <w:t xml:space="preserve">  Luckily, Professor </w:t>
      </w:r>
      <w:proofErr w:type="spellStart"/>
      <w:r w:rsidR="006F6FB8">
        <w:t>Flaten</w:t>
      </w:r>
      <w:proofErr w:type="spellEnd"/>
      <w:r w:rsidR="006F6FB8">
        <w:t xml:space="preserve"> flew our Geiger counter a second time with a UMN Morris flight the next weekend.  We got much better data from this second flight.  </w:t>
      </w:r>
    </w:p>
    <w:p w:rsidR="006F6FB8" w:rsidRDefault="006F6FB8" w:rsidP="002E09BA">
      <w:pPr>
        <w:ind w:firstLine="720"/>
      </w:pPr>
    </w:p>
    <w:p w:rsidR="006F6FB8" w:rsidRDefault="006F6FB8" w:rsidP="002E09BA">
      <w:pPr>
        <w:ind w:firstLine="720"/>
      </w:pPr>
      <w:r w:rsidRPr="006F6FB8">
        <w:drawing>
          <wp:inline distT="0" distB="0" distL="0" distR="0">
            <wp:extent cx="4191000" cy="2782888"/>
            <wp:effectExtent l="25400" t="0" r="0" b="0"/>
            <wp:docPr id="2" name="P 1" descr="DSC_0026.JPG"/>
            <wp:cNvGraphicFramePr/>
            <a:graphic xmlns:a="http://schemas.openxmlformats.org/drawingml/2006/main">
              <a:graphicData uri="http://schemas.openxmlformats.org/drawingml/2006/picture">
                <pic:pic xmlns:pic="http://schemas.openxmlformats.org/drawingml/2006/picture">
                  <pic:nvPicPr>
                    <pic:cNvPr id="0" name="Picture 5" descr="DSC_0026.JPG"/>
                    <pic:cNvPicPr>
                      <a:picLocks noChangeAspect="1"/>
                    </pic:cNvPicPr>
                  </pic:nvPicPr>
                  <pic:blipFill>
                    <a:blip r:embed="rId24"/>
                    <a:srcRect/>
                    <a:stretch>
                      <a:fillRect/>
                    </a:stretch>
                  </pic:blipFill>
                  <pic:spPr bwMode="auto">
                    <a:xfrm>
                      <a:off x="0" y="0"/>
                      <a:ext cx="4191000" cy="2782888"/>
                    </a:xfrm>
                    <a:prstGeom prst="rect">
                      <a:avLst/>
                    </a:prstGeom>
                    <a:noFill/>
                    <a:ln w="9525">
                      <a:noFill/>
                      <a:miter lim="800000"/>
                      <a:headEnd/>
                      <a:tailEnd/>
                    </a:ln>
                  </pic:spPr>
                </pic:pic>
              </a:graphicData>
            </a:graphic>
          </wp:inline>
        </w:drawing>
      </w:r>
    </w:p>
    <w:p w:rsidR="006F6FB8" w:rsidRDefault="006F6FB8" w:rsidP="002E09BA">
      <w:pPr>
        <w:ind w:firstLine="720"/>
      </w:pPr>
      <w:r>
        <w:t>The wind made filling the balloon difficult.</w:t>
      </w:r>
    </w:p>
    <w:p w:rsidR="006F6FB8" w:rsidRDefault="006F6FB8" w:rsidP="002E09BA">
      <w:pPr>
        <w:ind w:firstLine="720"/>
      </w:pPr>
    </w:p>
    <w:p w:rsidR="006F6FB8" w:rsidRDefault="006F6FB8" w:rsidP="002E09BA">
      <w:pPr>
        <w:ind w:firstLine="720"/>
      </w:pPr>
      <w:r w:rsidRPr="006F6FB8">
        <w:drawing>
          <wp:inline distT="0" distB="0" distL="0" distR="0">
            <wp:extent cx="4227513" cy="2819400"/>
            <wp:effectExtent l="25400" t="0" r="0" b="0"/>
            <wp:docPr id="15" name="P 3" descr="DSC_0037.JPG"/>
            <wp:cNvGraphicFramePr/>
            <a:graphic xmlns:a="http://schemas.openxmlformats.org/drawingml/2006/main">
              <a:graphicData uri="http://schemas.openxmlformats.org/drawingml/2006/picture">
                <pic:pic xmlns:pic="http://schemas.openxmlformats.org/drawingml/2006/picture">
                  <pic:nvPicPr>
                    <pic:cNvPr id="0" name="Picture 4" descr="DSC_0037.JPG"/>
                    <pic:cNvPicPr>
                      <a:picLocks noChangeAspect="1"/>
                    </pic:cNvPicPr>
                  </pic:nvPicPr>
                  <pic:blipFill>
                    <a:blip r:embed="rId25"/>
                    <a:srcRect/>
                    <a:stretch>
                      <a:fillRect/>
                    </a:stretch>
                  </pic:blipFill>
                  <pic:spPr bwMode="auto">
                    <a:xfrm>
                      <a:off x="0" y="0"/>
                      <a:ext cx="4227513" cy="2819400"/>
                    </a:xfrm>
                    <a:prstGeom prst="rect">
                      <a:avLst/>
                    </a:prstGeom>
                    <a:noFill/>
                    <a:ln w="9525">
                      <a:noFill/>
                      <a:miter lim="800000"/>
                      <a:headEnd/>
                      <a:tailEnd/>
                    </a:ln>
                  </pic:spPr>
                </pic:pic>
              </a:graphicData>
            </a:graphic>
          </wp:inline>
        </w:drawing>
      </w:r>
    </w:p>
    <w:p w:rsidR="006F6FB8" w:rsidRDefault="006F6FB8" w:rsidP="006F6FB8">
      <w:pPr>
        <w:ind w:left="720"/>
      </w:pPr>
      <w:r>
        <w:t>We needed 8-10 people standing around the balloon at all times so that it wouldn’t blow and hit something sharp.</w:t>
      </w:r>
    </w:p>
    <w:p w:rsidR="006F6FB8" w:rsidRDefault="006F6FB8" w:rsidP="006F6FB8">
      <w:pPr>
        <w:ind w:left="720"/>
      </w:pPr>
    </w:p>
    <w:p w:rsidR="006F6FB8" w:rsidRDefault="006F6FB8" w:rsidP="006F6FB8">
      <w:pPr>
        <w:ind w:left="720"/>
      </w:pPr>
    </w:p>
    <w:p w:rsidR="006F6FB8" w:rsidRDefault="006F6FB8" w:rsidP="006F6FB8">
      <w:pPr>
        <w:ind w:left="720"/>
      </w:pPr>
    </w:p>
    <w:p w:rsidR="006F6FB8" w:rsidRDefault="006F6FB8" w:rsidP="006F6FB8"/>
    <w:p w:rsidR="006F6FB8" w:rsidRDefault="006F6FB8" w:rsidP="006F6FB8"/>
    <w:p w:rsidR="006F6FB8" w:rsidRDefault="006F6FB8" w:rsidP="006F6FB8">
      <w:r w:rsidRPr="006F6FB8">
        <w:drawing>
          <wp:inline distT="0" distB="0" distL="0" distR="0">
            <wp:extent cx="3586956" cy="2382127"/>
            <wp:effectExtent l="0" t="609600" r="0" b="589673"/>
            <wp:docPr id="19" name="P 5" descr="DSC_0084.JPG"/>
            <wp:cNvGraphicFramePr/>
            <a:graphic xmlns:a="http://schemas.openxmlformats.org/drawingml/2006/main">
              <a:graphicData uri="http://schemas.openxmlformats.org/drawingml/2006/picture">
                <pic:pic xmlns:pic="http://schemas.openxmlformats.org/drawingml/2006/picture">
                  <pic:nvPicPr>
                    <pic:cNvPr id="3" name="Picture 5" descr="DSC_0084.JPG"/>
                    <pic:cNvPicPr>
                      <a:picLocks noChangeAspect="1"/>
                    </pic:cNvPicPr>
                  </pic:nvPicPr>
                  <pic:blipFill>
                    <a:blip r:embed="rId26"/>
                    <a:srcRect/>
                    <a:stretch>
                      <a:fillRect/>
                    </a:stretch>
                  </pic:blipFill>
                  <pic:spPr bwMode="auto">
                    <a:xfrm rot="16200000">
                      <a:off x="0" y="0"/>
                      <a:ext cx="3586956" cy="2382127"/>
                    </a:xfrm>
                    <a:prstGeom prst="rect">
                      <a:avLst/>
                    </a:prstGeom>
                    <a:noFill/>
                    <a:ln w="9525">
                      <a:noFill/>
                      <a:miter lim="800000"/>
                      <a:headEnd/>
                      <a:tailEnd/>
                    </a:ln>
                  </pic:spPr>
                </pic:pic>
              </a:graphicData>
            </a:graphic>
          </wp:inline>
        </w:drawing>
      </w:r>
    </w:p>
    <w:p w:rsidR="006F6FB8" w:rsidRDefault="006F6FB8" w:rsidP="006F6FB8">
      <w:pPr>
        <w:ind w:left="720"/>
      </w:pPr>
      <w:r>
        <w:t>The stack a few seconds before launch</w:t>
      </w:r>
    </w:p>
    <w:p w:rsidR="006F6FB8" w:rsidRDefault="006F6FB8" w:rsidP="006F6FB8">
      <w:pPr>
        <w:ind w:left="720"/>
      </w:pPr>
    </w:p>
    <w:p w:rsidR="006F6FB8" w:rsidRDefault="006F6FB8" w:rsidP="006F6FB8">
      <w:pPr>
        <w:ind w:left="720"/>
      </w:pPr>
      <w:r w:rsidRPr="006F6FB8">
        <w:drawing>
          <wp:inline distT="0" distB="0" distL="0" distR="0">
            <wp:extent cx="2513551" cy="3784600"/>
            <wp:effectExtent l="25400" t="0" r="1049" b="0"/>
            <wp:docPr id="21" name="P 6" descr="DSC_0096.jpg"/>
            <wp:cNvGraphicFramePr/>
            <a:graphic xmlns:a="http://schemas.openxmlformats.org/drawingml/2006/main">
              <a:graphicData uri="http://schemas.openxmlformats.org/drawingml/2006/picture">
                <pic:pic xmlns:pic="http://schemas.openxmlformats.org/drawingml/2006/picture">
                  <pic:nvPicPr>
                    <pic:cNvPr id="0" name="Picture 8" descr="DSC_0096.jpg"/>
                    <pic:cNvPicPr>
                      <a:picLocks noChangeAspect="1"/>
                    </pic:cNvPicPr>
                  </pic:nvPicPr>
                  <pic:blipFill>
                    <a:blip r:embed="rId27"/>
                    <a:srcRect/>
                    <a:stretch>
                      <a:fillRect/>
                    </a:stretch>
                  </pic:blipFill>
                  <pic:spPr bwMode="auto">
                    <a:xfrm>
                      <a:off x="0" y="0"/>
                      <a:ext cx="2513551" cy="3784600"/>
                    </a:xfrm>
                    <a:prstGeom prst="rect">
                      <a:avLst/>
                    </a:prstGeom>
                    <a:noFill/>
                    <a:ln w="9525">
                      <a:noFill/>
                      <a:miter lim="800000"/>
                      <a:headEnd/>
                      <a:tailEnd/>
                    </a:ln>
                  </pic:spPr>
                </pic:pic>
              </a:graphicData>
            </a:graphic>
          </wp:inline>
        </w:drawing>
      </w:r>
    </w:p>
    <w:p w:rsidR="008257BE" w:rsidRPr="00A55A47" w:rsidRDefault="006F6FB8" w:rsidP="006F6FB8">
      <w:pPr>
        <w:ind w:left="720"/>
      </w:pPr>
      <w:r>
        <w:t>Payloads caught up in a tree</w:t>
      </w:r>
    </w:p>
    <w:p w:rsidR="00F31A12" w:rsidRDefault="00E13955" w:rsidP="009B0C02">
      <w:pPr>
        <w:pStyle w:val="Heading1"/>
        <w:numPr>
          <w:ilvl w:val="0"/>
          <w:numId w:val="0"/>
        </w:numPr>
        <w:jc w:val="both"/>
        <w:rPr>
          <w:rFonts w:ascii="Times New Roman" w:hAnsi="Times New Roman" w:cs="Times New Roman"/>
        </w:rPr>
      </w:pPr>
      <w:bookmarkStart w:id="7" w:name="_Toc124903707"/>
      <w:proofErr w:type="gramStart"/>
      <w:r>
        <w:rPr>
          <w:rFonts w:ascii="Times New Roman" w:hAnsi="Times New Roman" w:cs="Times New Roman"/>
        </w:rPr>
        <w:t>10</w:t>
      </w:r>
      <w:r w:rsidR="009F4BA6">
        <w:rPr>
          <w:rFonts w:ascii="Times New Roman" w:hAnsi="Times New Roman" w:cs="Times New Roman"/>
        </w:rPr>
        <w:t>.0</w:t>
      </w:r>
      <w:r w:rsidR="00AC587B" w:rsidRPr="00704EEB">
        <w:rPr>
          <w:rFonts w:ascii="Times New Roman" w:hAnsi="Times New Roman" w:cs="Times New Roman"/>
        </w:rPr>
        <w:t xml:space="preserve">  </w:t>
      </w:r>
      <w:r w:rsidR="008257BE" w:rsidRPr="00704EEB">
        <w:rPr>
          <w:rFonts w:ascii="Times New Roman" w:hAnsi="Times New Roman" w:cs="Times New Roman"/>
        </w:rPr>
        <w:t>Results</w:t>
      </w:r>
      <w:proofErr w:type="gramEnd"/>
      <w:r w:rsidR="008257BE" w:rsidRPr="00704EEB">
        <w:rPr>
          <w:rFonts w:ascii="Times New Roman" w:hAnsi="Times New Roman" w:cs="Times New Roman"/>
        </w:rPr>
        <w:t xml:space="preserve"> and Analysis</w:t>
      </w:r>
      <w:bookmarkStart w:id="8" w:name="_Toc124903708"/>
      <w:bookmarkEnd w:id="7"/>
    </w:p>
    <w:p w:rsidR="00F31A12" w:rsidRDefault="00F31A12" w:rsidP="009B0C02">
      <w:pPr>
        <w:pStyle w:val="Heading1"/>
        <w:numPr>
          <w:ilvl w:val="0"/>
          <w:numId w:val="0"/>
        </w:numPr>
        <w:jc w:val="both"/>
        <w:rPr>
          <w:rFonts w:ascii="Times New Roman" w:hAnsi="Times New Roman" w:cs="Times New Roman"/>
        </w:rPr>
      </w:pPr>
      <w:r w:rsidRPr="00F31A12">
        <w:rPr>
          <w:rFonts w:ascii="Times New Roman" w:hAnsi="Times New Roman" w:cs="Times New Roman"/>
        </w:rPr>
        <w:drawing>
          <wp:inline distT="0" distB="0" distL="0" distR="0">
            <wp:extent cx="5486400" cy="3723005"/>
            <wp:effectExtent l="25400" t="0" r="0" b="0"/>
            <wp:docPr id="27" name="P 7" descr="flight map.jpg"/>
            <wp:cNvGraphicFramePr/>
            <a:graphic xmlns:a="http://schemas.openxmlformats.org/drawingml/2006/main">
              <a:graphicData uri="http://schemas.openxmlformats.org/drawingml/2006/picture">
                <pic:pic xmlns:pic="http://schemas.openxmlformats.org/drawingml/2006/picture">
                  <pic:nvPicPr>
                    <pic:cNvPr id="0" name="Picture 4" descr="flight map.jpg"/>
                    <pic:cNvPicPr>
                      <a:picLocks noChangeAspect="1"/>
                    </pic:cNvPicPr>
                  </pic:nvPicPr>
                  <pic:blipFill>
                    <a:blip r:embed="rId28"/>
                    <a:srcRect/>
                    <a:stretch>
                      <a:fillRect/>
                    </a:stretch>
                  </pic:blipFill>
                  <pic:spPr bwMode="auto">
                    <a:xfrm>
                      <a:off x="0" y="0"/>
                      <a:ext cx="5486400" cy="3723005"/>
                    </a:xfrm>
                    <a:prstGeom prst="rect">
                      <a:avLst/>
                    </a:prstGeom>
                    <a:noFill/>
                    <a:ln w="9525">
                      <a:noFill/>
                      <a:miter lim="800000"/>
                      <a:headEnd/>
                      <a:tailEnd/>
                    </a:ln>
                  </pic:spPr>
                </pic:pic>
              </a:graphicData>
            </a:graphic>
          </wp:inline>
        </w:drawing>
      </w:r>
    </w:p>
    <w:p w:rsidR="00F31A12" w:rsidRDefault="00F31A12" w:rsidP="009B0C02">
      <w:pPr>
        <w:pStyle w:val="Heading1"/>
        <w:numPr>
          <w:ilvl w:val="0"/>
          <w:numId w:val="0"/>
        </w:numPr>
        <w:jc w:val="both"/>
        <w:rPr>
          <w:rFonts w:ascii="Times New Roman" w:hAnsi="Times New Roman" w:cs="Times New Roman"/>
          <w:b w:val="0"/>
          <w:sz w:val="24"/>
        </w:rPr>
      </w:pPr>
      <w:r>
        <w:rPr>
          <w:rFonts w:ascii="Times New Roman" w:hAnsi="Times New Roman" w:cs="Times New Roman"/>
          <w:b w:val="0"/>
          <w:sz w:val="24"/>
        </w:rPr>
        <w:t>Actual Flight Map- We expected to land a few miles southwest of where we actually landed.</w:t>
      </w:r>
    </w:p>
    <w:p w:rsidR="00F31A12" w:rsidRDefault="00F31A12" w:rsidP="00F31A12"/>
    <w:p w:rsidR="00F31A12" w:rsidRPr="00F31A12" w:rsidRDefault="00F31A12" w:rsidP="00F31A12">
      <w:r>
        <w:tab/>
      </w:r>
      <w:r>
        <w:tab/>
      </w:r>
      <w:r>
        <w:tab/>
      </w:r>
      <w:r>
        <w:tab/>
        <w:t>Altitude Vs. Time</w:t>
      </w:r>
    </w:p>
    <w:p w:rsidR="00F31A12" w:rsidRDefault="00F31A12" w:rsidP="00F31A12">
      <w:r w:rsidRPr="00F31A12">
        <w:drawing>
          <wp:inline distT="0" distB="0" distL="0" distR="0">
            <wp:extent cx="5118100" cy="2959100"/>
            <wp:effectExtent l="25400" t="25400" r="12700" b="0"/>
            <wp:docPr id="32" name="C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31A12" w:rsidRDefault="00F31A12" w:rsidP="00F31A12">
      <w:r>
        <w:t>The flight lasted about 130 minutes and the balloon traveled to 112,000 feet.</w:t>
      </w:r>
      <w:r w:rsidR="00160FD9">
        <w:t xml:space="preserve">  The burst occurred around 90 minutes.</w:t>
      </w:r>
    </w:p>
    <w:p w:rsidR="00F31A12" w:rsidRDefault="00F31A12" w:rsidP="00F31A12"/>
    <w:p w:rsidR="00DD4393" w:rsidRDefault="00DD4393" w:rsidP="00F31A12">
      <w:r w:rsidRPr="00DD4393">
        <w:drawing>
          <wp:inline distT="0" distB="0" distL="0" distR="0">
            <wp:extent cx="4572000" cy="2743200"/>
            <wp:effectExtent l="25400" t="25400" r="0" b="0"/>
            <wp:docPr id="36" name="C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D4393" w:rsidRDefault="00DD4393" w:rsidP="00F31A12">
      <w:r>
        <w:t>The internal temperature was around 5 degrees Celsius at the time of launch.  While traveling through the atmosphere it was first must colder but then gradually got warmer.  Because of this, our internal temperature first decreased but then increased until burst where the temperature dropped rapidly as the box fell.  After recovering the payload and putting it in the car, the temperature increased greatly until the hobo shut off.</w:t>
      </w:r>
    </w:p>
    <w:p w:rsidR="00160FD9" w:rsidRDefault="00160FD9" w:rsidP="00F31A12"/>
    <w:p w:rsidR="00F31A12" w:rsidRDefault="00160FD9" w:rsidP="00F31A12">
      <w:r w:rsidRPr="00160FD9">
        <w:drawing>
          <wp:inline distT="0" distB="0" distL="0" distR="0">
            <wp:extent cx="4775200" cy="2608674"/>
            <wp:effectExtent l="25400" t="25400" r="0" b="7526"/>
            <wp:docPr id="33" name="C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76954" w:rsidRDefault="00160FD9" w:rsidP="00F31A12">
      <w:r>
        <w:t xml:space="preserve">Our weather station did not get accurate relative humidity data because the cord was plugged in sideways.  This relative Humidity graph is from </w:t>
      </w:r>
      <w:proofErr w:type="spellStart"/>
      <w:r>
        <w:t>Icarus</w:t>
      </w:r>
      <w:proofErr w:type="spellEnd"/>
      <w:r>
        <w:t xml:space="preserve">. Based on expected data, the relative humidity should decrease until burst and then increase again as it does after 90 minutes but for some unknown reason the sensor said that there was a large jump in relative humidity in the middle of the flight.  We hypothesized that clouds could have caused this, but this is not theoretical because there would not be clouds at those elevations.  Because of this we can assume that there was some sort of error with the sensor or computer that caused this spike in relative humidity.  </w:t>
      </w:r>
    </w:p>
    <w:p w:rsidR="00576954" w:rsidRDefault="00576954" w:rsidP="00F31A12"/>
    <w:p w:rsidR="00F31A12" w:rsidRPr="00F31A12" w:rsidRDefault="00F31A12" w:rsidP="00F31A12"/>
    <w:p w:rsidR="00F31A12" w:rsidRDefault="00576954" w:rsidP="009B0C02">
      <w:pPr>
        <w:pStyle w:val="Heading1"/>
        <w:numPr>
          <w:ilvl w:val="0"/>
          <w:numId w:val="0"/>
        </w:numPr>
        <w:jc w:val="both"/>
        <w:rPr>
          <w:rFonts w:ascii="Times New Roman" w:hAnsi="Times New Roman" w:cs="Times New Roman"/>
        </w:rPr>
      </w:pPr>
      <w:r w:rsidRPr="00576954">
        <w:rPr>
          <w:rFonts w:ascii="Times New Roman" w:hAnsi="Times New Roman" w:cs="Times New Roman"/>
        </w:rPr>
        <w:drawing>
          <wp:inline distT="0" distB="0" distL="0" distR="0">
            <wp:extent cx="5118100" cy="3187700"/>
            <wp:effectExtent l="25400" t="25400" r="12700" b="0"/>
            <wp:docPr id="34" name="C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CD49E2" w:rsidRDefault="00576954" w:rsidP="00CD49E2">
      <w:pPr>
        <w:pStyle w:val="Heading1"/>
        <w:numPr>
          <w:ilvl w:val="0"/>
          <w:numId w:val="0"/>
        </w:numPr>
        <w:jc w:val="both"/>
        <w:rPr>
          <w:rFonts w:ascii="Times New Roman" w:hAnsi="Times New Roman" w:cs="Times New Roman"/>
          <w:b w:val="0"/>
          <w:sz w:val="24"/>
        </w:rPr>
      </w:pPr>
      <w:r>
        <w:rPr>
          <w:rFonts w:ascii="Times New Roman" w:hAnsi="Times New Roman" w:cs="Times New Roman"/>
          <w:b w:val="0"/>
          <w:sz w:val="24"/>
        </w:rPr>
        <w:t>This is pr</w:t>
      </w:r>
      <w:r w:rsidR="00CD49E2">
        <w:rPr>
          <w:rFonts w:ascii="Times New Roman" w:hAnsi="Times New Roman" w:cs="Times New Roman"/>
          <w:b w:val="0"/>
          <w:sz w:val="24"/>
        </w:rPr>
        <w:t xml:space="preserve">essure data from our </w:t>
      </w:r>
      <w:r w:rsidR="008144FD">
        <w:rPr>
          <w:rFonts w:ascii="Times New Roman" w:hAnsi="Times New Roman" w:cs="Times New Roman"/>
          <w:b w:val="0"/>
          <w:sz w:val="24"/>
        </w:rPr>
        <w:t>team’s</w:t>
      </w:r>
      <w:r w:rsidR="00CD49E2">
        <w:rPr>
          <w:rFonts w:ascii="Times New Roman" w:hAnsi="Times New Roman" w:cs="Times New Roman"/>
          <w:b w:val="0"/>
          <w:sz w:val="24"/>
        </w:rPr>
        <w:t xml:space="preserve"> weather station</w:t>
      </w:r>
      <w:r>
        <w:rPr>
          <w:rFonts w:ascii="Times New Roman" w:hAnsi="Times New Roman" w:cs="Times New Roman"/>
          <w:b w:val="0"/>
          <w:sz w:val="24"/>
        </w:rPr>
        <w:t>.  It shows that pressure decreases throughout flight until burst at 85 minutes where it rapidly i</w:t>
      </w:r>
      <w:r w:rsidR="00CD49E2">
        <w:rPr>
          <w:rFonts w:ascii="Times New Roman" w:hAnsi="Times New Roman" w:cs="Times New Roman"/>
          <w:b w:val="0"/>
          <w:sz w:val="24"/>
        </w:rPr>
        <w:t>ncreases again until landing.  The wires being twisted most likely caused the gap missing in our data. Based on expected data we can assume that the line would continue slopping downwards and meet where it picks up again.  The fact that the pressure actually drops below zero instead of leveling out at zero probably means that the there was a calibration error.</w:t>
      </w:r>
    </w:p>
    <w:p w:rsidR="00CD49E2" w:rsidRPr="00CD49E2" w:rsidRDefault="00CD49E2" w:rsidP="00CD49E2"/>
    <w:p w:rsidR="00CD49E2" w:rsidRPr="00CD49E2" w:rsidRDefault="00CD49E2" w:rsidP="00CD49E2">
      <w:r>
        <w:tab/>
      </w:r>
      <w:r>
        <w:tab/>
        <w:t>Counts per 5 seconds (taken every 2 minutes) vs. Time</w:t>
      </w:r>
    </w:p>
    <w:p w:rsidR="00CD49E2" w:rsidRDefault="00CD49E2" w:rsidP="00CD49E2">
      <w:r w:rsidRPr="00CD49E2">
        <w:drawing>
          <wp:inline distT="0" distB="0" distL="0" distR="0">
            <wp:extent cx="5486400" cy="3002280"/>
            <wp:effectExtent l="25400" t="25400" r="0" b="0"/>
            <wp:docPr id="35" name="C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B55C4" w:rsidRDefault="00CD49E2" w:rsidP="00CD49E2">
      <w:r>
        <w:t xml:space="preserve">The counters per 5 seconds vs. time graph shown here is from data collected during the UMN Morris flight.  Radiation increases until a certain point (around 30 minutes into the flight) where it levels off until burst.  After burst, the radiation levels decrease until landing.  </w:t>
      </w:r>
    </w:p>
    <w:p w:rsidR="005B55C4" w:rsidRDefault="005B55C4" w:rsidP="00CD49E2"/>
    <w:p w:rsidR="005B55C4" w:rsidRDefault="005566D9" w:rsidP="005566D9">
      <w:r>
        <w:t xml:space="preserve">  Altitude vs. Geiger Counter counts per 5 seconds</w:t>
      </w:r>
      <w:proofErr w:type="gramStart"/>
      <w:r>
        <w:t>( taken</w:t>
      </w:r>
      <w:proofErr w:type="gramEnd"/>
      <w:r>
        <w:t xml:space="preserve"> every 2 minutes)</w:t>
      </w:r>
    </w:p>
    <w:p w:rsidR="005B55C4" w:rsidRDefault="005566D9" w:rsidP="00CD49E2">
      <w:r w:rsidRPr="005566D9">
        <w:drawing>
          <wp:inline distT="0" distB="0" distL="0" distR="0">
            <wp:extent cx="4572000" cy="2743200"/>
            <wp:effectExtent l="25400" t="25400" r="0" b="0"/>
            <wp:docPr id="47" name="C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B55C4" w:rsidRDefault="005B55C4" w:rsidP="00CD49E2"/>
    <w:p w:rsidR="005B55C4" w:rsidRDefault="005B55C4" w:rsidP="00CD49E2"/>
    <w:p w:rsidR="005B55C4" w:rsidRDefault="005566D9" w:rsidP="00CD49E2">
      <w:r>
        <w:t>As predicted, radiation levels increase until about 60,000 feet where they level off.</w:t>
      </w:r>
      <w:r w:rsidR="00C94B7E">
        <w:t xml:space="preserve">  This data is also from the UMN Morris flight.</w:t>
      </w:r>
    </w:p>
    <w:p w:rsidR="005B55C4" w:rsidRDefault="005B55C4" w:rsidP="00CD49E2"/>
    <w:p w:rsidR="005B55C4" w:rsidRDefault="005B55C4" w:rsidP="00CD49E2"/>
    <w:p w:rsidR="005B55C4" w:rsidRDefault="005B55C4" w:rsidP="00CD49E2"/>
    <w:p w:rsidR="005B55C4" w:rsidRDefault="005B55C4" w:rsidP="00CD49E2"/>
    <w:p w:rsidR="005B55C4" w:rsidRDefault="005B55C4" w:rsidP="00CD49E2"/>
    <w:p w:rsidR="005B55C4" w:rsidRDefault="005B55C4" w:rsidP="00CD49E2"/>
    <w:p w:rsidR="005B55C4" w:rsidRDefault="005B55C4" w:rsidP="00CD49E2"/>
    <w:p w:rsidR="005B55C4" w:rsidRDefault="005B55C4" w:rsidP="00CD49E2"/>
    <w:p w:rsidR="005B55C4" w:rsidRDefault="005B55C4" w:rsidP="00CD49E2"/>
    <w:p w:rsidR="005B55C4" w:rsidRDefault="005B55C4" w:rsidP="00CD49E2"/>
    <w:p w:rsidR="005B55C4" w:rsidRDefault="005B55C4" w:rsidP="00CD49E2"/>
    <w:p w:rsidR="005B55C4" w:rsidRDefault="005B55C4" w:rsidP="00CD49E2"/>
    <w:p w:rsidR="005B55C4" w:rsidRDefault="005B55C4" w:rsidP="00CD49E2"/>
    <w:p w:rsidR="005B55C4" w:rsidRDefault="005B55C4" w:rsidP="00CD49E2"/>
    <w:p w:rsidR="005B55C4" w:rsidRDefault="005B55C4" w:rsidP="00CD49E2"/>
    <w:p w:rsidR="005B55C4" w:rsidRDefault="005B55C4" w:rsidP="00CD49E2"/>
    <w:p w:rsidR="005B55C4" w:rsidRDefault="005B55C4" w:rsidP="00CD49E2"/>
    <w:p w:rsidR="005B55C4" w:rsidRDefault="005B55C4" w:rsidP="00CD49E2"/>
    <w:p w:rsidR="005B55C4" w:rsidRDefault="005B55C4" w:rsidP="00CD49E2"/>
    <w:p w:rsidR="005B55C4" w:rsidRDefault="005B55C4" w:rsidP="00CD49E2"/>
    <w:p w:rsidR="005B55C4" w:rsidRDefault="005B55C4" w:rsidP="00CD49E2"/>
    <w:p w:rsidR="005B55C4" w:rsidRDefault="005B55C4" w:rsidP="00CD49E2"/>
    <w:p w:rsidR="00DD26B5" w:rsidRDefault="00DD26B5" w:rsidP="00CD49E2"/>
    <w:p w:rsidR="00DD26B5" w:rsidRDefault="00DD26B5" w:rsidP="00CD49E2"/>
    <w:p w:rsidR="00DD26B5" w:rsidRDefault="00DD26B5" w:rsidP="00CD49E2">
      <w:r w:rsidRPr="00DD26B5">
        <w:drawing>
          <wp:inline distT="0" distB="0" distL="0" distR="0">
            <wp:extent cx="2141220" cy="1186180"/>
            <wp:effectExtent l="25400" t="0" r="0" b="0"/>
            <wp:docPr id="41" name="P 15" descr="flightpic 1.png"/>
            <wp:cNvGraphicFramePr/>
            <a:graphic xmlns:a="http://schemas.openxmlformats.org/drawingml/2006/main">
              <a:graphicData uri="http://schemas.openxmlformats.org/drawingml/2006/picture">
                <pic:pic xmlns:pic="http://schemas.openxmlformats.org/drawingml/2006/picture">
                  <pic:nvPicPr>
                    <pic:cNvPr id="0" name="Picture 4" descr="flightpic 1.png"/>
                    <pic:cNvPicPr>
                      <a:picLocks noChangeAspect="1"/>
                    </pic:cNvPicPr>
                  </pic:nvPicPr>
                  <pic:blipFill>
                    <a:blip r:embed="rId35"/>
                    <a:srcRect/>
                    <a:stretch>
                      <a:fillRect/>
                    </a:stretch>
                  </pic:blipFill>
                  <pic:spPr bwMode="auto">
                    <a:xfrm>
                      <a:off x="0" y="0"/>
                      <a:ext cx="2145864" cy="1188753"/>
                    </a:xfrm>
                    <a:prstGeom prst="rect">
                      <a:avLst/>
                    </a:prstGeom>
                    <a:noFill/>
                    <a:ln w="9525">
                      <a:noFill/>
                      <a:miter lim="800000"/>
                      <a:headEnd/>
                      <a:tailEnd/>
                    </a:ln>
                  </pic:spPr>
                </pic:pic>
              </a:graphicData>
            </a:graphic>
          </wp:inline>
        </w:drawing>
      </w:r>
      <w:r>
        <w:t xml:space="preserve">               </w:t>
      </w:r>
      <w:r w:rsidRPr="00DD26B5">
        <w:drawing>
          <wp:inline distT="0" distB="0" distL="0" distR="0">
            <wp:extent cx="2151380" cy="1209040"/>
            <wp:effectExtent l="25400" t="0" r="7620" b="0"/>
            <wp:docPr id="42" name="P 16" descr="flightpic2.png"/>
            <wp:cNvGraphicFramePr/>
            <a:graphic xmlns:a="http://schemas.openxmlformats.org/drawingml/2006/main">
              <a:graphicData uri="http://schemas.openxmlformats.org/drawingml/2006/picture">
                <pic:pic xmlns:pic="http://schemas.openxmlformats.org/drawingml/2006/picture">
                  <pic:nvPicPr>
                    <pic:cNvPr id="0" name="Picture 5" descr="flightpic2.png"/>
                    <pic:cNvPicPr>
                      <a:picLocks noChangeAspect="1"/>
                    </pic:cNvPicPr>
                  </pic:nvPicPr>
                  <pic:blipFill>
                    <a:blip r:embed="rId36"/>
                    <a:srcRect/>
                    <a:stretch>
                      <a:fillRect/>
                    </a:stretch>
                  </pic:blipFill>
                  <pic:spPr bwMode="auto">
                    <a:xfrm>
                      <a:off x="0" y="0"/>
                      <a:ext cx="2157083" cy="1212245"/>
                    </a:xfrm>
                    <a:prstGeom prst="rect">
                      <a:avLst/>
                    </a:prstGeom>
                    <a:noFill/>
                    <a:ln w="9525">
                      <a:noFill/>
                      <a:miter lim="800000"/>
                      <a:headEnd/>
                      <a:tailEnd/>
                    </a:ln>
                  </pic:spPr>
                </pic:pic>
              </a:graphicData>
            </a:graphic>
          </wp:inline>
        </w:drawing>
      </w:r>
    </w:p>
    <w:p w:rsidR="00DD26B5" w:rsidRDefault="00DD26B5" w:rsidP="00CD49E2"/>
    <w:p w:rsidR="00DD26B5" w:rsidRPr="00DD26B5" w:rsidRDefault="00DD26B5" w:rsidP="00CD49E2"/>
    <w:p w:rsidR="00DD26B5" w:rsidRDefault="00DD26B5" w:rsidP="00CD49E2"/>
    <w:p w:rsidR="00DD26B5" w:rsidRPr="0008658E" w:rsidRDefault="0008658E" w:rsidP="00CD49E2">
      <w:r w:rsidRPr="0008658E">
        <w:drawing>
          <wp:inline distT="0" distB="0" distL="0" distR="0">
            <wp:extent cx="2141220" cy="1204436"/>
            <wp:effectExtent l="25400" t="0" r="0" b="0"/>
            <wp:docPr id="43" name="P 17" descr="flightpic4.png"/>
            <wp:cNvGraphicFramePr/>
            <a:graphic xmlns:a="http://schemas.openxmlformats.org/drawingml/2006/main">
              <a:graphicData uri="http://schemas.openxmlformats.org/drawingml/2006/picture">
                <pic:pic xmlns:pic="http://schemas.openxmlformats.org/drawingml/2006/picture">
                  <pic:nvPicPr>
                    <pic:cNvPr id="0" name="Picture 7" descr="flightpic4.png"/>
                    <pic:cNvPicPr>
                      <a:picLocks noChangeAspect="1"/>
                    </pic:cNvPicPr>
                  </pic:nvPicPr>
                  <pic:blipFill>
                    <a:blip r:embed="rId37"/>
                    <a:srcRect/>
                    <a:stretch>
                      <a:fillRect/>
                    </a:stretch>
                  </pic:blipFill>
                  <pic:spPr bwMode="auto">
                    <a:xfrm>
                      <a:off x="0" y="0"/>
                      <a:ext cx="2145402" cy="1206788"/>
                    </a:xfrm>
                    <a:prstGeom prst="rect">
                      <a:avLst/>
                    </a:prstGeom>
                    <a:noFill/>
                    <a:ln w="9525">
                      <a:noFill/>
                      <a:miter lim="800000"/>
                      <a:headEnd/>
                      <a:tailEnd/>
                    </a:ln>
                  </pic:spPr>
                </pic:pic>
              </a:graphicData>
            </a:graphic>
          </wp:inline>
        </w:drawing>
      </w:r>
      <w:r>
        <w:t xml:space="preserve">                </w:t>
      </w:r>
      <w:r w:rsidRPr="0008658E">
        <w:drawing>
          <wp:inline distT="0" distB="0" distL="0" distR="0">
            <wp:extent cx="2118360" cy="1193216"/>
            <wp:effectExtent l="25400" t="0" r="0" b="0"/>
            <wp:docPr id="44" name="P 18" descr="Picture 2-1.png"/>
            <wp:cNvGraphicFramePr/>
            <a:graphic xmlns:a="http://schemas.openxmlformats.org/drawingml/2006/main">
              <a:graphicData uri="http://schemas.openxmlformats.org/drawingml/2006/picture">
                <pic:pic xmlns:pic="http://schemas.openxmlformats.org/drawingml/2006/picture">
                  <pic:nvPicPr>
                    <pic:cNvPr id="0" name="Picture 8" descr="Picture 2-1.png"/>
                    <pic:cNvPicPr>
                      <a:picLocks noChangeAspect="1"/>
                    </pic:cNvPicPr>
                  </pic:nvPicPr>
                  <pic:blipFill>
                    <a:blip r:embed="rId38"/>
                    <a:srcRect/>
                    <a:stretch>
                      <a:fillRect/>
                    </a:stretch>
                  </pic:blipFill>
                  <pic:spPr bwMode="auto">
                    <a:xfrm>
                      <a:off x="0" y="0"/>
                      <a:ext cx="2112727" cy="1190043"/>
                    </a:xfrm>
                    <a:prstGeom prst="rect">
                      <a:avLst/>
                    </a:prstGeom>
                    <a:noFill/>
                    <a:ln w="9525">
                      <a:noFill/>
                      <a:miter lim="800000"/>
                      <a:headEnd/>
                      <a:tailEnd/>
                    </a:ln>
                  </pic:spPr>
                </pic:pic>
              </a:graphicData>
            </a:graphic>
          </wp:inline>
        </w:drawing>
      </w:r>
    </w:p>
    <w:p w:rsidR="00DD26B5" w:rsidRDefault="00DD26B5" w:rsidP="00CD49E2"/>
    <w:p w:rsidR="00DD26B5" w:rsidRDefault="0008658E" w:rsidP="00CD49E2">
      <w:r>
        <w:t>These frames were taken from our video camera at different parts of the flight showing the increasing diameter of the balloon.</w:t>
      </w:r>
    </w:p>
    <w:p w:rsidR="003E1E06" w:rsidRDefault="003E1E06" w:rsidP="00CD49E2"/>
    <w:p w:rsidR="003E1E06" w:rsidRDefault="003E1E06" w:rsidP="00CD49E2">
      <w:r>
        <w:rPr>
          <w:noProof/>
        </w:rPr>
        <w:drawing>
          <wp:inline distT="0" distB="0" distL="0" distR="0">
            <wp:extent cx="5486400" cy="3399155"/>
            <wp:effectExtent l="25400" t="0" r="0" b="0"/>
            <wp:docPr id="40" name="Picture 39" descr="Balloon Calculation (p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oon Calculation (pdf).jpg"/>
                    <pic:cNvPicPr/>
                  </pic:nvPicPr>
                  <pic:blipFill>
                    <a:blip r:embed="rId39"/>
                    <a:stretch>
                      <a:fillRect/>
                    </a:stretch>
                  </pic:blipFill>
                  <pic:spPr>
                    <a:xfrm>
                      <a:off x="0" y="0"/>
                      <a:ext cx="5486400" cy="3399155"/>
                    </a:xfrm>
                    <a:prstGeom prst="rect">
                      <a:avLst/>
                    </a:prstGeom>
                  </pic:spPr>
                </pic:pic>
              </a:graphicData>
            </a:graphic>
          </wp:inline>
        </w:drawing>
      </w:r>
    </w:p>
    <w:p w:rsidR="005B55C4" w:rsidRDefault="003E1E06" w:rsidP="00CD49E2">
      <w:r>
        <w:t xml:space="preserve">Because the center of the balloon was actually getting farther away from the camera in our payload as it grew, we needed to come up with an equation for finding the diameter of the balloon over time.  Simply counting pixels would not suffice.  </w:t>
      </w:r>
    </w:p>
    <w:p w:rsidR="005B55C4" w:rsidRDefault="005B55C4" w:rsidP="00CD49E2"/>
    <w:p w:rsidR="00CD49E2" w:rsidRDefault="003E1E06" w:rsidP="00CD49E2">
      <w:r w:rsidRPr="003E1E06">
        <w:drawing>
          <wp:inline distT="0" distB="0" distL="0" distR="0">
            <wp:extent cx="4572000" cy="2743200"/>
            <wp:effectExtent l="25400" t="25400" r="0" b="0"/>
            <wp:docPr id="37" name="C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CD49E2" w:rsidRDefault="00CD49E2" w:rsidP="00CD49E2"/>
    <w:p w:rsidR="00040FB1" w:rsidRDefault="003E1E06" w:rsidP="00CD49E2">
      <w:r>
        <w:t>As expected, the balloon grew in diameter over time before bursting due to the lower pressure high in the atmosphere.</w:t>
      </w:r>
    </w:p>
    <w:p w:rsidR="00AC7277" w:rsidRDefault="00AC7277" w:rsidP="00CD49E2"/>
    <w:p w:rsidR="00040FB1" w:rsidRDefault="00AC7277" w:rsidP="00CD49E2">
      <w:r>
        <w:tab/>
        <w:t xml:space="preserve">    Theoretical Balloon Diameter and Measured Balloon Diameter</w:t>
      </w:r>
    </w:p>
    <w:p w:rsidR="00040FB1" w:rsidRDefault="00946E03" w:rsidP="00CD49E2">
      <w:r w:rsidRPr="00946E03">
        <w:drawing>
          <wp:inline distT="0" distB="0" distL="0" distR="0">
            <wp:extent cx="4998720" cy="3611471"/>
            <wp:effectExtent l="25400" t="25400" r="5080" b="0"/>
            <wp:docPr id="45" name="C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F31A12" w:rsidRPr="00CD49E2" w:rsidRDefault="008268F4" w:rsidP="00CD49E2">
      <w:r>
        <w:t>Using the equation</w:t>
      </w:r>
      <w:r w:rsidR="00AC7277">
        <w:t xml:space="preserve"> and the expected data we calculated a theoretical graph for the balloon diameter.  Our measured data was ver</w:t>
      </w:r>
      <w:r w:rsidR="0026484C">
        <w:t>y close to the theoretical data.</w:t>
      </w:r>
    </w:p>
    <w:p w:rsidR="003D679A" w:rsidRDefault="00E13955" w:rsidP="009B0C02">
      <w:pPr>
        <w:pStyle w:val="Heading1"/>
        <w:numPr>
          <w:ilvl w:val="0"/>
          <w:numId w:val="0"/>
        </w:numPr>
        <w:jc w:val="both"/>
        <w:rPr>
          <w:rFonts w:ascii="Times New Roman" w:hAnsi="Times New Roman" w:cs="Times New Roman"/>
        </w:rPr>
      </w:pPr>
      <w:proofErr w:type="gramStart"/>
      <w:r>
        <w:rPr>
          <w:rFonts w:ascii="Times New Roman" w:hAnsi="Times New Roman" w:cs="Times New Roman"/>
        </w:rPr>
        <w:t>11</w:t>
      </w:r>
      <w:r w:rsidR="009F4BA6">
        <w:rPr>
          <w:rFonts w:ascii="Times New Roman" w:hAnsi="Times New Roman" w:cs="Times New Roman"/>
        </w:rPr>
        <w:t>.0</w:t>
      </w:r>
      <w:r w:rsidR="00AC587B" w:rsidRPr="00704EEB">
        <w:rPr>
          <w:rFonts w:ascii="Times New Roman" w:hAnsi="Times New Roman" w:cs="Times New Roman"/>
        </w:rPr>
        <w:t xml:space="preserve">  </w:t>
      </w:r>
      <w:r w:rsidR="008257BE" w:rsidRPr="00704EEB">
        <w:rPr>
          <w:rFonts w:ascii="Times New Roman" w:hAnsi="Times New Roman" w:cs="Times New Roman"/>
        </w:rPr>
        <w:t>Conclusions</w:t>
      </w:r>
      <w:proofErr w:type="gramEnd"/>
      <w:r w:rsidR="008257BE" w:rsidRPr="00704EEB">
        <w:rPr>
          <w:rFonts w:ascii="Times New Roman" w:hAnsi="Times New Roman" w:cs="Times New Roman"/>
        </w:rPr>
        <w:t xml:space="preserve"> and Lessons Learne</w:t>
      </w:r>
      <w:bookmarkEnd w:id="8"/>
      <w:r w:rsidR="000F0CDD">
        <w:rPr>
          <w:rFonts w:ascii="Times New Roman" w:hAnsi="Times New Roman" w:cs="Times New Roman"/>
        </w:rPr>
        <w:t>d</w:t>
      </w:r>
    </w:p>
    <w:p w:rsidR="00D95026" w:rsidRDefault="003D679A" w:rsidP="003D679A">
      <w:r>
        <w:tab/>
      </w:r>
      <w:r w:rsidR="00D95026">
        <w:t>Geiger Counter- After obtaining data from the UMN Morris Flight, we found that indeed radiation increases with altitude but levels out at about 60,000 feet.</w:t>
      </w:r>
    </w:p>
    <w:p w:rsidR="00D95026" w:rsidRDefault="00D95026" w:rsidP="003D679A">
      <w:r>
        <w:tab/>
        <w:t xml:space="preserve">Camera Experiment- Analyzing our video allowed us to quantify how quickly and to what diameter the helium balloon expanded before exploding.  </w:t>
      </w:r>
    </w:p>
    <w:p w:rsidR="00D95026" w:rsidRDefault="00D95026" w:rsidP="003D679A">
      <w:r>
        <w:tab/>
        <w:t xml:space="preserve">Weather Station and Hobo- Our weather station data gave us temperature, humidity, and pressure data that we used to compare to the rest of the data.  </w:t>
      </w:r>
    </w:p>
    <w:p w:rsidR="00D95026" w:rsidRDefault="00D95026" w:rsidP="003D679A"/>
    <w:p w:rsidR="006E0392" w:rsidRDefault="00D95026" w:rsidP="003D679A">
      <w:r>
        <w:tab/>
        <w:t>-Final thoughts/modifications</w:t>
      </w:r>
      <w:r w:rsidR="006E0392">
        <w:t>-</w:t>
      </w:r>
    </w:p>
    <w:p w:rsidR="006E0392" w:rsidRDefault="006E0392" w:rsidP="003D679A"/>
    <w:p w:rsidR="006E0392" w:rsidRDefault="006E0392" w:rsidP="003D679A">
      <w:r>
        <w:tab/>
        <w:t>-Finding a better way to measure the diameter of the balloon may have led to more accurate data.</w:t>
      </w:r>
    </w:p>
    <w:p w:rsidR="006E0392" w:rsidRDefault="006E0392" w:rsidP="003D679A">
      <w:r>
        <w:tab/>
        <w:t>-Make sure all items are secured well with Velcro and zip ties.</w:t>
      </w:r>
    </w:p>
    <w:p w:rsidR="006E0392" w:rsidRDefault="006E0392" w:rsidP="003D679A">
      <w:r>
        <w:tab/>
        <w:t>-Building our payload box “inside out” proved to insulate the same or better than normal.</w:t>
      </w:r>
    </w:p>
    <w:p w:rsidR="006E0392" w:rsidRDefault="006E0392" w:rsidP="003D679A"/>
    <w:p w:rsidR="00D95026" w:rsidRDefault="006E0392" w:rsidP="003D679A">
      <w:r>
        <w:tab/>
        <w:t>-Words of Wisdom-</w:t>
      </w:r>
    </w:p>
    <w:p w:rsidR="00D95026" w:rsidRDefault="00D95026" w:rsidP="003D679A"/>
    <w:p w:rsidR="006E0392" w:rsidRDefault="006E0392" w:rsidP="003D679A">
      <w:r>
        <w:tab/>
        <w:t>-On the day of flight, make it clear to you roommate that you will be waking up at 6 AM and don’t want to be kept up until 4:30</w:t>
      </w:r>
    </w:p>
    <w:p w:rsidR="006E0392" w:rsidRDefault="006E0392" w:rsidP="003D679A">
      <w:r>
        <w:tab/>
        <w:t>-Bring a pillow for the car ride</w:t>
      </w:r>
    </w:p>
    <w:p w:rsidR="006E0392" w:rsidRDefault="006E0392" w:rsidP="003D679A">
      <w:r>
        <w:tab/>
        <w:t>-Bring more warm clothes than you think you will need</w:t>
      </w:r>
    </w:p>
    <w:p w:rsidR="006E0392" w:rsidRDefault="006E0392" w:rsidP="003D679A">
      <w:r>
        <w:tab/>
        <w:t>-Double and triple check experiments to make sure they are working</w:t>
      </w:r>
    </w:p>
    <w:p w:rsidR="00D95026" w:rsidRDefault="006E0392" w:rsidP="003D679A">
      <w:r>
        <w:tab/>
        <w:t>-Make sure to pull all of your commit pins</w:t>
      </w:r>
    </w:p>
    <w:p w:rsidR="008257BE" w:rsidRPr="003D679A" w:rsidRDefault="00D95026" w:rsidP="003D679A">
      <w:r>
        <w:tab/>
      </w:r>
    </w:p>
    <w:p w:rsidR="009B0C02" w:rsidRDefault="009B0C02" w:rsidP="009B0C02">
      <w:pPr>
        <w:jc w:val="both"/>
      </w:pPr>
    </w:p>
    <w:p w:rsidR="00E73A02" w:rsidRDefault="0065725C" w:rsidP="009B0C02">
      <w:pPr>
        <w:jc w:val="both"/>
        <w:rPr>
          <w:b/>
          <w:sz w:val="28"/>
          <w:szCs w:val="28"/>
        </w:rPr>
      </w:pPr>
      <w:r>
        <w:rPr>
          <w:b/>
          <w:sz w:val="28"/>
          <w:szCs w:val="28"/>
        </w:rPr>
        <w:t>12</w:t>
      </w:r>
      <w:r w:rsidR="009F4BA6">
        <w:rPr>
          <w:b/>
          <w:sz w:val="28"/>
          <w:szCs w:val="28"/>
        </w:rPr>
        <w:t>.0</w:t>
      </w:r>
      <w:r>
        <w:rPr>
          <w:b/>
          <w:sz w:val="28"/>
          <w:szCs w:val="28"/>
        </w:rPr>
        <w:t xml:space="preserve"> Appendix: </w:t>
      </w:r>
      <w:r w:rsidR="009B0C02" w:rsidRPr="009B0C02">
        <w:rPr>
          <w:b/>
          <w:sz w:val="28"/>
          <w:szCs w:val="28"/>
        </w:rPr>
        <w:t>Program Listings</w:t>
      </w:r>
    </w:p>
    <w:p w:rsidR="009B0C02" w:rsidRPr="009B0C02" w:rsidRDefault="009B0C02" w:rsidP="009B0C02">
      <w:pPr>
        <w:jc w:val="both"/>
        <w:rPr>
          <w:b/>
          <w:sz w:val="28"/>
          <w:szCs w:val="28"/>
        </w:rPr>
      </w:pPr>
    </w:p>
    <w:p w:rsidR="00E73A02" w:rsidRDefault="00E73A02" w:rsidP="009B0C02">
      <w:pPr>
        <w:ind w:left="360"/>
        <w:jc w:val="both"/>
        <w:rPr>
          <w:b/>
        </w:rPr>
      </w:pPr>
      <w:r w:rsidRPr="00E73A02">
        <w:rPr>
          <w:b/>
        </w:rPr>
        <w:t>Weather Station Flight Code</w:t>
      </w:r>
    </w:p>
    <w:p w:rsidR="00E73A02" w:rsidRPr="00E73A02" w:rsidRDefault="00E73A02" w:rsidP="009B0C02">
      <w:pPr>
        <w:ind w:left="360"/>
        <w:jc w:val="both"/>
        <w:rPr>
          <w:b/>
        </w:rPr>
      </w:pPr>
    </w:p>
    <w:p w:rsidR="00E73A02" w:rsidRPr="00E73A02" w:rsidRDefault="00E73A02" w:rsidP="00E73A02">
      <w:pPr>
        <w:widowControl w:val="0"/>
        <w:autoSpaceDE w:val="0"/>
        <w:autoSpaceDN w:val="0"/>
        <w:adjustRightInd w:val="0"/>
        <w:rPr>
          <w:rFonts w:cs="Courier"/>
          <w:szCs w:val="26"/>
        </w:rPr>
      </w:pPr>
      <w:proofErr w:type="gramStart"/>
      <w:r w:rsidRPr="00E73A02">
        <w:rPr>
          <w:rFonts w:cs="Courier"/>
          <w:szCs w:val="26"/>
        </w:rPr>
        <w:t>symbol</w:t>
      </w:r>
      <w:proofErr w:type="gramEnd"/>
      <w:r w:rsidRPr="00E73A02">
        <w:rPr>
          <w:rFonts w:cs="Courier"/>
          <w:szCs w:val="26"/>
        </w:rPr>
        <w:t xml:space="preserve"> record=w0  'This is the section where the variables are declared</w:t>
      </w:r>
    </w:p>
    <w:p w:rsidR="00E73A02" w:rsidRPr="00E73A02" w:rsidRDefault="00E73A02" w:rsidP="00E73A02">
      <w:pPr>
        <w:widowControl w:val="0"/>
        <w:autoSpaceDE w:val="0"/>
        <w:autoSpaceDN w:val="0"/>
        <w:adjustRightInd w:val="0"/>
        <w:rPr>
          <w:rFonts w:cs="Courier"/>
          <w:szCs w:val="26"/>
        </w:rPr>
      </w:pPr>
      <w:proofErr w:type="gramStart"/>
      <w:r w:rsidRPr="00E73A02">
        <w:rPr>
          <w:rFonts w:cs="Courier"/>
          <w:szCs w:val="26"/>
        </w:rPr>
        <w:t>symbol</w:t>
      </w:r>
      <w:proofErr w:type="gramEnd"/>
      <w:r w:rsidRPr="00E73A02">
        <w:rPr>
          <w:rFonts w:cs="Courier"/>
          <w:szCs w:val="26"/>
        </w:rPr>
        <w:t xml:space="preserve"> index=w1</w:t>
      </w:r>
    </w:p>
    <w:p w:rsidR="00E73A02" w:rsidRPr="00E73A02" w:rsidRDefault="00E73A02" w:rsidP="00E73A02">
      <w:pPr>
        <w:widowControl w:val="0"/>
        <w:autoSpaceDE w:val="0"/>
        <w:autoSpaceDN w:val="0"/>
        <w:adjustRightInd w:val="0"/>
        <w:rPr>
          <w:rFonts w:cs="Courier"/>
          <w:szCs w:val="26"/>
        </w:rPr>
      </w:pPr>
      <w:proofErr w:type="gramStart"/>
      <w:r w:rsidRPr="00E73A02">
        <w:rPr>
          <w:rFonts w:cs="Courier"/>
          <w:szCs w:val="26"/>
        </w:rPr>
        <w:t>symbol</w:t>
      </w:r>
      <w:proofErr w:type="gramEnd"/>
      <w:r w:rsidRPr="00E73A02">
        <w:rPr>
          <w:rFonts w:cs="Courier"/>
          <w:szCs w:val="26"/>
        </w:rPr>
        <w:t xml:space="preserve"> value=b4</w:t>
      </w:r>
    </w:p>
    <w:p w:rsidR="00E73A02" w:rsidRPr="00E73A02" w:rsidRDefault="00E73A02" w:rsidP="00E73A02">
      <w:pPr>
        <w:widowControl w:val="0"/>
        <w:autoSpaceDE w:val="0"/>
        <w:autoSpaceDN w:val="0"/>
        <w:adjustRightInd w:val="0"/>
        <w:rPr>
          <w:rFonts w:cs="Courier"/>
          <w:szCs w:val="26"/>
        </w:rPr>
      </w:pPr>
    </w:p>
    <w:p w:rsidR="00E73A02" w:rsidRPr="00E73A02" w:rsidRDefault="00E73A02" w:rsidP="00E73A02">
      <w:pPr>
        <w:widowControl w:val="0"/>
        <w:autoSpaceDE w:val="0"/>
        <w:autoSpaceDN w:val="0"/>
        <w:adjustRightInd w:val="0"/>
        <w:rPr>
          <w:rFonts w:cs="Courier"/>
          <w:szCs w:val="26"/>
        </w:rPr>
      </w:pPr>
      <w:proofErr w:type="spellStart"/>
      <w:r w:rsidRPr="00E73A02">
        <w:rPr>
          <w:rFonts w:cs="Courier"/>
          <w:szCs w:val="26"/>
        </w:rPr>
        <w:t>BalloonSat</w:t>
      </w:r>
      <w:proofErr w:type="spellEnd"/>
      <w:r w:rsidRPr="00E73A02">
        <w:rPr>
          <w:rFonts w:cs="Courier"/>
          <w:szCs w:val="26"/>
        </w:rPr>
        <w:t>:</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symbol</w:t>
      </w:r>
      <w:proofErr w:type="gramEnd"/>
      <w:r w:rsidRPr="00E73A02">
        <w:rPr>
          <w:rFonts w:cs="Courier"/>
          <w:szCs w:val="26"/>
        </w:rPr>
        <w:t xml:space="preserve"> </w:t>
      </w:r>
      <w:proofErr w:type="spellStart"/>
      <w:r w:rsidRPr="00E73A02">
        <w:rPr>
          <w:rFonts w:cs="Courier"/>
          <w:szCs w:val="26"/>
        </w:rPr>
        <w:t>Max_ADC</w:t>
      </w:r>
      <w:proofErr w:type="spellEnd"/>
      <w:r w:rsidRPr="00E73A02">
        <w:rPr>
          <w:rFonts w:cs="Courier"/>
          <w:szCs w:val="26"/>
        </w:rPr>
        <w:t xml:space="preserve"> = 2                     ' maximum </w:t>
      </w:r>
      <w:proofErr w:type="spellStart"/>
      <w:r w:rsidRPr="00E73A02">
        <w:rPr>
          <w:rFonts w:cs="Courier"/>
          <w:szCs w:val="26"/>
        </w:rPr>
        <w:t>adc</w:t>
      </w:r>
      <w:proofErr w:type="spellEnd"/>
      <w:r w:rsidRPr="00E73A02">
        <w:rPr>
          <w:rFonts w:cs="Courier"/>
          <w:szCs w:val="26"/>
        </w:rPr>
        <w:t xml:space="preserve"> channel </w:t>
      </w:r>
      <w:proofErr w:type="spellStart"/>
      <w:r w:rsidRPr="00E73A02">
        <w:rPr>
          <w:rFonts w:cs="Courier"/>
          <w:szCs w:val="26"/>
        </w:rPr>
        <w:t>usedstarting</w:t>
      </w:r>
      <w:proofErr w:type="spellEnd"/>
      <w:r w:rsidRPr="00E73A02">
        <w:rPr>
          <w:rFonts w:cs="Courier"/>
          <w:szCs w:val="26"/>
        </w:rPr>
        <w:t xml:space="preserve"> with 0</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symbol</w:t>
      </w:r>
      <w:proofErr w:type="gramEnd"/>
      <w:r w:rsidRPr="00E73A02">
        <w:rPr>
          <w:rFonts w:cs="Courier"/>
          <w:szCs w:val="26"/>
        </w:rPr>
        <w:t xml:space="preserve"> </w:t>
      </w:r>
      <w:proofErr w:type="spellStart"/>
      <w:r w:rsidRPr="00E73A02">
        <w:rPr>
          <w:rFonts w:cs="Courier"/>
          <w:szCs w:val="26"/>
        </w:rPr>
        <w:t>Mission_Delay</w:t>
      </w:r>
      <w:proofErr w:type="spellEnd"/>
      <w:r w:rsidRPr="00E73A02">
        <w:rPr>
          <w:rFonts w:cs="Courier"/>
          <w:szCs w:val="26"/>
        </w:rPr>
        <w:t xml:space="preserve"> = 15000           ' length of pause in mission loop</w:t>
      </w:r>
    </w:p>
    <w:p w:rsidR="00E73A02" w:rsidRPr="00E73A02" w:rsidRDefault="00E73A02" w:rsidP="00E73A02">
      <w:pPr>
        <w:widowControl w:val="0"/>
        <w:autoSpaceDE w:val="0"/>
        <w:autoSpaceDN w:val="0"/>
        <w:adjustRightInd w:val="0"/>
        <w:rPr>
          <w:rFonts w:cs="Courier"/>
          <w:szCs w:val="26"/>
        </w:rPr>
      </w:pPr>
    </w:p>
    <w:p w:rsidR="00E73A02" w:rsidRPr="00E73A02" w:rsidRDefault="00E73A02" w:rsidP="00E73A02">
      <w:pPr>
        <w:widowControl w:val="0"/>
        <w:autoSpaceDE w:val="0"/>
        <w:autoSpaceDN w:val="0"/>
        <w:adjustRightInd w:val="0"/>
        <w:rPr>
          <w:rFonts w:cs="Courier"/>
          <w:szCs w:val="26"/>
        </w:rPr>
      </w:pPr>
      <w:proofErr w:type="spellStart"/>
      <w:r w:rsidRPr="00E73A02">
        <w:rPr>
          <w:rFonts w:cs="Courier"/>
          <w:szCs w:val="26"/>
        </w:rPr>
        <w:t>Mission_Prep</w:t>
      </w:r>
      <w:proofErr w:type="spellEnd"/>
      <w:r w:rsidRPr="00E73A02">
        <w:rPr>
          <w:rFonts w:cs="Courier"/>
          <w:szCs w:val="26"/>
        </w:rPr>
        <w:t>:</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i2cslave</w:t>
      </w:r>
      <w:proofErr w:type="gramEnd"/>
      <w:r w:rsidRPr="00E73A02">
        <w:rPr>
          <w:rFonts w:cs="Courier"/>
          <w:szCs w:val="26"/>
        </w:rPr>
        <w:t xml:space="preserve"> %10100000,i2cfast,i2cword     ' set memory speed to 400 kHz</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if</w:t>
      </w:r>
      <w:proofErr w:type="gramEnd"/>
      <w:r w:rsidRPr="00E73A02">
        <w:rPr>
          <w:rFonts w:cs="Courier"/>
          <w:szCs w:val="26"/>
        </w:rPr>
        <w:t xml:space="preserve"> pin7 = 1 then </w:t>
      </w:r>
      <w:proofErr w:type="spellStart"/>
      <w:r w:rsidRPr="00E73A02">
        <w:rPr>
          <w:rFonts w:cs="Courier"/>
          <w:szCs w:val="26"/>
        </w:rPr>
        <w:t>Download_Data</w:t>
      </w:r>
      <w:proofErr w:type="spellEnd"/>
      <w:r w:rsidRPr="00E73A02">
        <w:rPr>
          <w:rFonts w:cs="Courier"/>
          <w:szCs w:val="26"/>
        </w:rPr>
        <w:t xml:space="preserve"> </w:t>
      </w:r>
      <w:r w:rsidRPr="00E73A02">
        <w:rPr>
          <w:rFonts w:cs="Courier"/>
          <w:szCs w:val="26"/>
        </w:rPr>
        <w:tab/>
        <w:t xml:space="preserve">     'and one word records</w:t>
      </w:r>
    </w:p>
    <w:p w:rsidR="00E73A02" w:rsidRPr="00E73A02" w:rsidRDefault="00E73A02" w:rsidP="00E73A02">
      <w:pPr>
        <w:widowControl w:val="0"/>
        <w:autoSpaceDE w:val="0"/>
        <w:autoSpaceDN w:val="0"/>
        <w:adjustRightInd w:val="0"/>
        <w:rPr>
          <w:rFonts w:cs="Courier"/>
          <w:szCs w:val="26"/>
        </w:rPr>
      </w:pPr>
    </w:p>
    <w:p w:rsidR="00E73A02" w:rsidRPr="00E73A02" w:rsidRDefault="00E73A02" w:rsidP="00E73A02">
      <w:pPr>
        <w:widowControl w:val="0"/>
        <w:autoSpaceDE w:val="0"/>
        <w:autoSpaceDN w:val="0"/>
        <w:adjustRightInd w:val="0"/>
        <w:rPr>
          <w:rFonts w:cs="Courier"/>
          <w:szCs w:val="26"/>
        </w:rPr>
      </w:pPr>
    </w:p>
    <w:p w:rsidR="00E73A02" w:rsidRPr="00E73A02" w:rsidRDefault="00E73A02" w:rsidP="00E73A02">
      <w:pPr>
        <w:widowControl w:val="0"/>
        <w:autoSpaceDE w:val="0"/>
        <w:autoSpaceDN w:val="0"/>
        <w:adjustRightInd w:val="0"/>
        <w:rPr>
          <w:rFonts w:cs="Courier"/>
          <w:szCs w:val="26"/>
        </w:rPr>
      </w:pPr>
      <w:proofErr w:type="gramStart"/>
      <w:r w:rsidRPr="00E73A02">
        <w:rPr>
          <w:rFonts w:cs="Courier"/>
          <w:szCs w:val="26"/>
        </w:rPr>
        <w:t>flasher</w:t>
      </w:r>
      <w:proofErr w:type="gramEnd"/>
      <w:r w:rsidRPr="00E73A02">
        <w:rPr>
          <w:rFonts w:cs="Courier"/>
          <w:szCs w:val="26"/>
        </w:rPr>
        <w:t>:</w:t>
      </w:r>
      <w:r w:rsidRPr="00E73A02">
        <w:rPr>
          <w:rFonts w:cs="Courier"/>
          <w:szCs w:val="26"/>
        </w:rPr>
        <w:tab/>
      </w:r>
      <w:r w:rsidRPr="00E73A02">
        <w:rPr>
          <w:rFonts w:cs="Courier"/>
          <w:szCs w:val="26"/>
        </w:rPr>
        <w:tab/>
      </w:r>
      <w:r w:rsidRPr="00E73A02">
        <w:rPr>
          <w:rFonts w:cs="Courier"/>
          <w:szCs w:val="26"/>
        </w:rPr>
        <w:tab/>
      </w:r>
      <w:r w:rsidRPr="00E73A02">
        <w:rPr>
          <w:rFonts w:cs="Courier"/>
          <w:szCs w:val="26"/>
        </w:rPr>
        <w:tab/>
      </w:r>
      <w:r w:rsidRPr="00E73A02">
        <w:rPr>
          <w:rFonts w:cs="Courier"/>
          <w:szCs w:val="26"/>
        </w:rPr>
        <w:tab/>
        <w:t xml:space="preserve">'this section is the section that waits   </w:t>
      </w:r>
    </w:p>
    <w:p w:rsidR="00E73A02" w:rsidRPr="00E73A02" w:rsidRDefault="00E73A02" w:rsidP="00E73A02">
      <w:pPr>
        <w:widowControl w:val="0"/>
        <w:autoSpaceDE w:val="0"/>
        <w:autoSpaceDN w:val="0"/>
        <w:adjustRightInd w:val="0"/>
        <w:rPr>
          <w:rFonts w:cs="Courier"/>
          <w:szCs w:val="26"/>
        </w:rPr>
      </w:pPr>
      <w:proofErr w:type="gramStart"/>
      <w:r w:rsidRPr="00E73A02">
        <w:rPr>
          <w:rFonts w:cs="Courier"/>
          <w:szCs w:val="26"/>
        </w:rPr>
        <w:t>high</w:t>
      </w:r>
      <w:proofErr w:type="gramEnd"/>
      <w:r w:rsidRPr="00E73A02">
        <w:rPr>
          <w:rFonts w:cs="Courier"/>
          <w:szCs w:val="26"/>
        </w:rPr>
        <w:t xml:space="preserve">  3</w:t>
      </w:r>
      <w:r w:rsidRPr="00E73A02">
        <w:rPr>
          <w:rFonts w:cs="Courier"/>
          <w:szCs w:val="26"/>
        </w:rPr>
        <w:tab/>
      </w:r>
      <w:r w:rsidRPr="00E73A02">
        <w:rPr>
          <w:rFonts w:cs="Courier"/>
          <w:szCs w:val="26"/>
        </w:rPr>
        <w:tab/>
      </w:r>
      <w:r w:rsidRPr="00E73A02">
        <w:rPr>
          <w:rFonts w:cs="Courier"/>
          <w:szCs w:val="26"/>
        </w:rPr>
        <w:tab/>
      </w:r>
      <w:r w:rsidRPr="00E73A02">
        <w:rPr>
          <w:rFonts w:cs="Courier"/>
          <w:szCs w:val="26"/>
        </w:rPr>
        <w:tab/>
      </w:r>
      <w:r w:rsidRPr="00E73A02">
        <w:rPr>
          <w:rFonts w:cs="Courier"/>
          <w:szCs w:val="26"/>
        </w:rPr>
        <w:tab/>
        <w:t>'for commit pin to be pulled</w:t>
      </w:r>
    </w:p>
    <w:p w:rsidR="00E73A02" w:rsidRPr="00E73A02" w:rsidRDefault="00E73A02" w:rsidP="00E73A02">
      <w:pPr>
        <w:widowControl w:val="0"/>
        <w:autoSpaceDE w:val="0"/>
        <w:autoSpaceDN w:val="0"/>
        <w:adjustRightInd w:val="0"/>
        <w:rPr>
          <w:rFonts w:cs="Courier"/>
          <w:szCs w:val="26"/>
        </w:rPr>
      </w:pPr>
      <w:proofErr w:type="gramStart"/>
      <w:r w:rsidRPr="00E73A02">
        <w:rPr>
          <w:rFonts w:cs="Courier"/>
          <w:szCs w:val="26"/>
        </w:rPr>
        <w:t>pause</w:t>
      </w:r>
      <w:proofErr w:type="gramEnd"/>
      <w:r w:rsidRPr="00E73A02">
        <w:rPr>
          <w:rFonts w:cs="Courier"/>
          <w:szCs w:val="26"/>
        </w:rPr>
        <w:t xml:space="preserve"> 10000</w:t>
      </w:r>
      <w:r w:rsidRPr="00E73A02">
        <w:rPr>
          <w:rFonts w:cs="Courier"/>
          <w:szCs w:val="26"/>
        </w:rPr>
        <w:tab/>
      </w:r>
      <w:r w:rsidRPr="00E73A02">
        <w:rPr>
          <w:rFonts w:cs="Courier"/>
          <w:szCs w:val="26"/>
        </w:rPr>
        <w:tab/>
      </w:r>
      <w:r w:rsidRPr="00E73A02">
        <w:rPr>
          <w:rFonts w:cs="Courier"/>
          <w:szCs w:val="26"/>
        </w:rPr>
        <w:tab/>
      </w:r>
      <w:r w:rsidRPr="00E73A02">
        <w:rPr>
          <w:rFonts w:cs="Courier"/>
          <w:szCs w:val="26"/>
        </w:rPr>
        <w:tab/>
      </w:r>
      <w:r w:rsidRPr="00E73A02">
        <w:rPr>
          <w:rFonts w:cs="Courier"/>
          <w:szCs w:val="26"/>
        </w:rPr>
        <w:tab/>
        <w:t xml:space="preserve">'the </w:t>
      </w:r>
      <w:proofErr w:type="spellStart"/>
      <w:r w:rsidRPr="00E73A02">
        <w:rPr>
          <w:rFonts w:cs="Courier"/>
          <w:szCs w:val="26"/>
        </w:rPr>
        <w:t>flahser</w:t>
      </w:r>
      <w:proofErr w:type="spellEnd"/>
      <w:r w:rsidRPr="00E73A02">
        <w:rPr>
          <w:rFonts w:cs="Courier"/>
          <w:szCs w:val="26"/>
        </w:rPr>
        <w:t xml:space="preserve"> is also in this section  </w:t>
      </w:r>
    </w:p>
    <w:p w:rsidR="00E73A02" w:rsidRPr="00E73A02" w:rsidRDefault="00E73A02" w:rsidP="00E73A02">
      <w:pPr>
        <w:widowControl w:val="0"/>
        <w:autoSpaceDE w:val="0"/>
        <w:autoSpaceDN w:val="0"/>
        <w:adjustRightInd w:val="0"/>
        <w:rPr>
          <w:rFonts w:cs="Courier"/>
          <w:szCs w:val="26"/>
        </w:rPr>
      </w:pPr>
      <w:proofErr w:type="gramStart"/>
      <w:r w:rsidRPr="00E73A02">
        <w:rPr>
          <w:rFonts w:cs="Courier"/>
          <w:szCs w:val="26"/>
        </w:rPr>
        <w:t>low</w:t>
      </w:r>
      <w:proofErr w:type="gramEnd"/>
      <w:r w:rsidRPr="00E73A02">
        <w:rPr>
          <w:rFonts w:cs="Courier"/>
          <w:szCs w:val="26"/>
        </w:rPr>
        <w:t xml:space="preserve"> 3</w:t>
      </w:r>
      <w:r w:rsidRPr="00E73A02">
        <w:rPr>
          <w:rFonts w:cs="Courier"/>
          <w:szCs w:val="26"/>
        </w:rPr>
        <w:tab/>
      </w:r>
      <w:r w:rsidRPr="00E73A02">
        <w:rPr>
          <w:rFonts w:cs="Courier"/>
          <w:szCs w:val="26"/>
        </w:rPr>
        <w:tab/>
      </w:r>
      <w:r w:rsidRPr="00E73A02">
        <w:rPr>
          <w:rFonts w:cs="Courier"/>
          <w:szCs w:val="26"/>
        </w:rPr>
        <w:tab/>
      </w:r>
      <w:r w:rsidRPr="00E73A02">
        <w:rPr>
          <w:rFonts w:cs="Courier"/>
          <w:szCs w:val="26"/>
        </w:rPr>
        <w:tab/>
      </w:r>
      <w:r w:rsidRPr="00E73A02">
        <w:rPr>
          <w:rFonts w:cs="Courier"/>
          <w:szCs w:val="26"/>
        </w:rPr>
        <w:tab/>
      </w:r>
      <w:r w:rsidRPr="00E73A02">
        <w:rPr>
          <w:rFonts w:cs="Courier"/>
          <w:szCs w:val="26"/>
        </w:rPr>
        <w:tab/>
        <w:t>' it flashes at a specific rate</w:t>
      </w:r>
    </w:p>
    <w:p w:rsidR="00E73A02" w:rsidRPr="00E73A02" w:rsidRDefault="00E73A02" w:rsidP="00E73A02">
      <w:pPr>
        <w:widowControl w:val="0"/>
        <w:autoSpaceDE w:val="0"/>
        <w:autoSpaceDN w:val="0"/>
        <w:adjustRightInd w:val="0"/>
        <w:rPr>
          <w:rFonts w:cs="Courier"/>
          <w:szCs w:val="26"/>
        </w:rPr>
      </w:pPr>
      <w:proofErr w:type="gramStart"/>
      <w:r w:rsidRPr="00E73A02">
        <w:rPr>
          <w:rFonts w:cs="Courier"/>
          <w:szCs w:val="26"/>
        </w:rPr>
        <w:t>pause</w:t>
      </w:r>
      <w:proofErr w:type="gramEnd"/>
      <w:r w:rsidRPr="00E73A02">
        <w:rPr>
          <w:rFonts w:cs="Courier"/>
          <w:szCs w:val="26"/>
        </w:rPr>
        <w:t xml:space="preserve"> 1000</w:t>
      </w:r>
    </w:p>
    <w:p w:rsidR="00E73A02" w:rsidRPr="00E73A02" w:rsidRDefault="00E73A02" w:rsidP="00E73A02">
      <w:pPr>
        <w:widowControl w:val="0"/>
        <w:autoSpaceDE w:val="0"/>
        <w:autoSpaceDN w:val="0"/>
        <w:adjustRightInd w:val="0"/>
        <w:rPr>
          <w:rFonts w:cs="Courier"/>
          <w:szCs w:val="26"/>
        </w:rPr>
      </w:pPr>
      <w:proofErr w:type="gramStart"/>
      <w:r w:rsidRPr="00E73A02">
        <w:rPr>
          <w:rFonts w:cs="Courier"/>
          <w:szCs w:val="26"/>
        </w:rPr>
        <w:t>if</w:t>
      </w:r>
      <w:proofErr w:type="gramEnd"/>
      <w:r w:rsidRPr="00E73A02">
        <w:rPr>
          <w:rFonts w:cs="Courier"/>
          <w:szCs w:val="26"/>
        </w:rPr>
        <w:t xml:space="preserve"> pin7=0 then flasher</w:t>
      </w:r>
    </w:p>
    <w:p w:rsidR="00E73A02" w:rsidRPr="00E73A02" w:rsidRDefault="00E73A02" w:rsidP="00E73A02">
      <w:pPr>
        <w:widowControl w:val="0"/>
        <w:autoSpaceDE w:val="0"/>
        <w:autoSpaceDN w:val="0"/>
        <w:adjustRightInd w:val="0"/>
        <w:rPr>
          <w:rFonts w:cs="Courier"/>
          <w:szCs w:val="26"/>
        </w:rPr>
      </w:pPr>
    </w:p>
    <w:p w:rsidR="00E73A02" w:rsidRPr="00E73A02" w:rsidRDefault="00E73A02" w:rsidP="00E73A02">
      <w:pPr>
        <w:widowControl w:val="0"/>
        <w:autoSpaceDE w:val="0"/>
        <w:autoSpaceDN w:val="0"/>
        <w:adjustRightInd w:val="0"/>
        <w:rPr>
          <w:rFonts w:cs="Courier"/>
          <w:szCs w:val="26"/>
        </w:rPr>
      </w:pPr>
    </w:p>
    <w:p w:rsidR="00E73A02" w:rsidRPr="00E73A02" w:rsidRDefault="00E73A02" w:rsidP="00E73A02">
      <w:pPr>
        <w:widowControl w:val="0"/>
        <w:autoSpaceDE w:val="0"/>
        <w:autoSpaceDN w:val="0"/>
        <w:adjustRightInd w:val="0"/>
        <w:rPr>
          <w:rFonts w:cs="Courier"/>
          <w:szCs w:val="26"/>
        </w:rPr>
      </w:pPr>
      <w:r w:rsidRPr="00E73A02">
        <w:rPr>
          <w:rFonts w:cs="Courier"/>
          <w:szCs w:val="26"/>
        </w:rPr>
        <w:t>Mission:</w:t>
      </w:r>
      <w:r w:rsidRPr="00E73A02">
        <w:rPr>
          <w:rFonts w:cs="Courier"/>
          <w:szCs w:val="26"/>
        </w:rPr>
        <w:tab/>
      </w:r>
      <w:r w:rsidRPr="00E73A02">
        <w:rPr>
          <w:rFonts w:cs="Courier"/>
          <w:szCs w:val="26"/>
        </w:rPr>
        <w:tab/>
      </w:r>
      <w:r w:rsidRPr="00E73A02">
        <w:rPr>
          <w:rFonts w:cs="Courier"/>
          <w:szCs w:val="26"/>
        </w:rPr>
        <w:tab/>
        <w:t>' will change pattern of flashing when data is being taken</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high</w:t>
      </w:r>
      <w:proofErr w:type="gramEnd"/>
      <w:r w:rsidRPr="00E73A02">
        <w:rPr>
          <w:rFonts w:cs="Courier"/>
          <w:szCs w:val="26"/>
        </w:rPr>
        <w:t xml:space="preserve"> 3</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pause</w:t>
      </w:r>
      <w:proofErr w:type="gramEnd"/>
      <w:r w:rsidRPr="00E73A02">
        <w:rPr>
          <w:rFonts w:cs="Courier"/>
          <w:szCs w:val="26"/>
        </w:rPr>
        <w:t xml:space="preserve"> 2000</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low</w:t>
      </w:r>
      <w:proofErr w:type="gramEnd"/>
      <w:r w:rsidRPr="00E73A02">
        <w:rPr>
          <w:rFonts w:cs="Courier"/>
          <w:szCs w:val="26"/>
        </w:rPr>
        <w:t xml:space="preserve"> 3</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spellStart"/>
      <w:proofErr w:type="gramStart"/>
      <w:r w:rsidRPr="00E73A02">
        <w:rPr>
          <w:rFonts w:cs="Courier"/>
          <w:szCs w:val="26"/>
        </w:rPr>
        <w:t>gosub</w:t>
      </w:r>
      <w:proofErr w:type="spellEnd"/>
      <w:proofErr w:type="gramEnd"/>
      <w:r w:rsidRPr="00E73A02">
        <w:rPr>
          <w:rFonts w:cs="Courier"/>
          <w:szCs w:val="26"/>
        </w:rPr>
        <w:t xml:space="preserve"> Analog                              ' collect analog voltages</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write</w:t>
      </w:r>
      <w:proofErr w:type="gramEnd"/>
      <w:r w:rsidRPr="00E73A02">
        <w:rPr>
          <w:rFonts w:cs="Courier"/>
          <w:szCs w:val="26"/>
        </w:rPr>
        <w:t xml:space="preserve"> 0,record                            ' store the number of records collected</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pause</w:t>
      </w:r>
      <w:proofErr w:type="gramEnd"/>
      <w:r w:rsidRPr="00E73A02">
        <w:rPr>
          <w:rFonts w:cs="Courier"/>
          <w:szCs w:val="26"/>
        </w:rPr>
        <w:t xml:space="preserve"> </w:t>
      </w:r>
      <w:proofErr w:type="spellStart"/>
      <w:r w:rsidRPr="00E73A02">
        <w:rPr>
          <w:rFonts w:cs="Courier"/>
          <w:szCs w:val="26"/>
        </w:rPr>
        <w:t>Mission_Delay</w:t>
      </w:r>
      <w:proofErr w:type="spellEnd"/>
      <w:r w:rsidRPr="00E73A02">
        <w:rPr>
          <w:rFonts w:cs="Courier"/>
          <w:szCs w:val="26"/>
        </w:rPr>
        <w:t xml:space="preserve">                       ' pause.....</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spellStart"/>
      <w:proofErr w:type="gramStart"/>
      <w:r w:rsidRPr="00E73A02">
        <w:rPr>
          <w:rFonts w:cs="Courier"/>
          <w:szCs w:val="26"/>
        </w:rPr>
        <w:t>goto</w:t>
      </w:r>
      <w:proofErr w:type="spellEnd"/>
      <w:proofErr w:type="gramEnd"/>
      <w:r w:rsidRPr="00E73A02">
        <w:rPr>
          <w:rFonts w:cs="Courier"/>
          <w:szCs w:val="26"/>
        </w:rPr>
        <w:t xml:space="preserve"> Mission                              ' ....before starting all over</w:t>
      </w:r>
    </w:p>
    <w:p w:rsidR="00E73A02" w:rsidRPr="00E73A02" w:rsidRDefault="00E73A02" w:rsidP="00E73A02">
      <w:pPr>
        <w:widowControl w:val="0"/>
        <w:autoSpaceDE w:val="0"/>
        <w:autoSpaceDN w:val="0"/>
        <w:adjustRightInd w:val="0"/>
        <w:rPr>
          <w:rFonts w:cs="Courier"/>
          <w:szCs w:val="26"/>
        </w:rPr>
      </w:pPr>
    </w:p>
    <w:p w:rsidR="00E73A02" w:rsidRPr="00E73A02" w:rsidRDefault="00E73A02" w:rsidP="00E73A02">
      <w:pPr>
        <w:widowControl w:val="0"/>
        <w:autoSpaceDE w:val="0"/>
        <w:autoSpaceDN w:val="0"/>
        <w:adjustRightInd w:val="0"/>
        <w:rPr>
          <w:rFonts w:cs="Courier"/>
          <w:szCs w:val="26"/>
        </w:rPr>
      </w:pPr>
      <w:r w:rsidRPr="00E73A02">
        <w:rPr>
          <w:rFonts w:cs="Courier"/>
          <w:szCs w:val="26"/>
        </w:rPr>
        <w:t>Analog:</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for</w:t>
      </w:r>
      <w:proofErr w:type="gramEnd"/>
      <w:r w:rsidRPr="00E73A02">
        <w:rPr>
          <w:rFonts w:cs="Courier"/>
          <w:szCs w:val="26"/>
        </w:rPr>
        <w:t xml:space="preserve"> index = 0 to </w:t>
      </w:r>
      <w:proofErr w:type="spellStart"/>
      <w:r w:rsidRPr="00E73A02">
        <w:rPr>
          <w:rFonts w:cs="Courier"/>
          <w:szCs w:val="26"/>
        </w:rPr>
        <w:t>Max_ADC</w:t>
      </w:r>
      <w:proofErr w:type="spellEnd"/>
      <w:r w:rsidRPr="00E73A02">
        <w:rPr>
          <w:rFonts w:cs="Courier"/>
          <w:szCs w:val="26"/>
        </w:rPr>
        <w:t xml:space="preserve">             ' loop for number of analog voltages to record</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spellStart"/>
      <w:proofErr w:type="gramStart"/>
      <w:r w:rsidRPr="00E73A02">
        <w:rPr>
          <w:rFonts w:cs="Courier"/>
          <w:szCs w:val="26"/>
        </w:rPr>
        <w:t>readadc</w:t>
      </w:r>
      <w:proofErr w:type="spellEnd"/>
      <w:proofErr w:type="gramEnd"/>
      <w:r w:rsidRPr="00E73A02">
        <w:rPr>
          <w:rFonts w:cs="Courier"/>
          <w:szCs w:val="26"/>
        </w:rPr>
        <w:t xml:space="preserve"> </w:t>
      </w:r>
      <w:proofErr w:type="spellStart"/>
      <w:r w:rsidRPr="00E73A02">
        <w:rPr>
          <w:rFonts w:cs="Courier"/>
          <w:szCs w:val="26"/>
        </w:rPr>
        <w:t>index,value</w:t>
      </w:r>
      <w:proofErr w:type="spellEnd"/>
      <w:r w:rsidRPr="00E73A02">
        <w:rPr>
          <w:rFonts w:cs="Courier"/>
          <w:szCs w:val="26"/>
        </w:rPr>
        <w:t xml:space="preserve">                ' get next </w:t>
      </w:r>
      <w:proofErr w:type="spellStart"/>
      <w:r w:rsidRPr="00E73A02">
        <w:rPr>
          <w:rFonts w:cs="Courier"/>
          <w:szCs w:val="26"/>
        </w:rPr>
        <w:t>adc</w:t>
      </w:r>
      <w:proofErr w:type="spellEnd"/>
      <w:r w:rsidRPr="00E73A02">
        <w:rPr>
          <w:rFonts w:cs="Courier"/>
          <w:szCs w:val="26"/>
        </w:rPr>
        <w:t xml:space="preserve"> value</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spellStart"/>
      <w:proofErr w:type="gramStart"/>
      <w:r w:rsidRPr="00E73A02">
        <w:rPr>
          <w:rFonts w:cs="Courier"/>
          <w:szCs w:val="26"/>
        </w:rPr>
        <w:t>gosub</w:t>
      </w:r>
      <w:proofErr w:type="spellEnd"/>
      <w:proofErr w:type="gramEnd"/>
      <w:r w:rsidRPr="00E73A02">
        <w:rPr>
          <w:rFonts w:cs="Courier"/>
          <w:szCs w:val="26"/>
        </w:rPr>
        <w:t xml:space="preserve"> </w:t>
      </w:r>
      <w:proofErr w:type="spellStart"/>
      <w:r w:rsidRPr="00E73A02">
        <w:rPr>
          <w:rFonts w:cs="Courier"/>
          <w:szCs w:val="26"/>
        </w:rPr>
        <w:t>Record_Data</w:t>
      </w:r>
      <w:proofErr w:type="spellEnd"/>
      <w:r w:rsidRPr="00E73A02">
        <w:rPr>
          <w:rFonts w:cs="Courier"/>
          <w:szCs w:val="26"/>
        </w:rPr>
        <w:t xml:space="preserve">                  ' go store the value</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next</w:t>
      </w:r>
      <w:proofErr w:type="gramEnd"/>
      <w:r w:rsidRPr="00E73A02">
        <w:rPr>
          <w:rFonts w:cs="Courier"/>
          <w:szCs w:val="26"/>
        </w:rPr>
        <w:t xml:space="preserve">                                 ' until last voltage is recorded</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return</w:t>
      </w:r>
      <w:proofErr w:type="gramEnd"/>
      <w:r w:rsidRPr="00E73A02">
        <w:rPr>
          <w:rFonts w:cs="Courier"/>
          <w:szCs w:val="26"/>
        </w:rPr>
        <w:t xml:space="preserve">                               ' return to main mission loop</w:t>
      </w:r>
    </w:p>
    <w:p w:rsidR="00E73A02" w:rsidRPr="00E73A02" w:rsidRDefault="00E73A02" w:rsidP="00E73A02">
      <w:pPr>
        <w:widowControl w:val="0"/>
        <w:autoSpaceDE w:val="0"/>
        <w:autoSpaceDN w:val="0"/>
        <w:adjustRightInd w:val="0"/>
        <w:rPr>
          <w:rFonts w:cs="Courier"/>
          <w:szCs w:val="26"/>
        </w:rPr>
      </w:pPr>
    </w:p>
    <w:p w:rsidR="00E73A02" w:rsidRPr="00E73A02" w:rsidRDefault="00E73A02" w:rsidP="00E73A02">
      <w:pPr>
        <w:widowControl w:val="0"/>
        <w:autoSpaceDE w:val="0"/>
        <w:autoSpaceDN w:val="0"/>
        <w:adjustRightInd w:val="0"/>
        <w:rPr>
          <w:rFonts w:cs="Courier"/>
          <w:szCs w:val="26"/>
        </w:rPr>
      </w:pPr>
    </w:p>
    <w:p w:rsidR="00E73A02" w:rsidRPr="00E73A02" w:rsidRDefault="00E73A02" w:rsidP="00E73A02">
      <w:pPr>
        <w:widowControl w:val="0"/>
        <w:autoSpaceDE w:val="0"/>
        <w:autoSpaceDN w:val="0"/>
        <w:adjustRightInd w:val="0"/>
        <w:rPr>
          <w:rFonts w:cs="Courier"/>
          <w:szCs w:val="26"/>
        </w:rPr>
      </w:pPr>
      <w:proofErr w:type="spellStart"/>
      <w:r w:rsidRPr="00E73A02">
        <w:rPr>
          <w:rFonts w:cs="Courier"/>
          <w:szCs w:val="26"/>
        </w:rPr>
        <w:t>Record_Data</w:t>
      </w:r>
      <w:proofErr w:type="spellEnd"/>
      <w:r w:rsidRPr="00E73A02">
        <w:rPr>
          <w:rFonts w:cs="Courier"/>
          <w:szCs w:val="26"/>
        </w:rPr>
        <w:t>:</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if</w:t>
      </w:r>
      <w:proofErr w:type="gramEnd"/>
      <w:r w:rsidRPr="00E73A02">
        <w:rPr>
          <w:rFonts w:cs="Courier"/>
          <w:szCs w:val="26"/>
        </w:rPr>
        <w:t xml:space="preserve"> record = 2047 then </w:t>
      </w:r>
      <w:proofErr w:type="spellStart"/>
      <w:r w:rsidRPr="00E73A02">
        <w:rPr>
          <w:rFonts w:cs="Courier"/>
          <w:szCs w:val="26"/>
        </w:rPr>
        <w:t>End_Mission</w:t>
      </w:r>
      <w:proofErr w:type="spellEnd"/>
      <w:r w:rsidRPr="00E73A02">
        <w:rPr>
          <w:rFonts w:cs="Courier"/>
          <w:szCs w:val="26"/>
        </w:rPr>
        <w:t xml:space="preserve">  ' check that aren't writing too many records to memory</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record</w:t>
      </w:r>
      <w:proofErr w:type="gramEnd"/>
      <w:r w:rsidRPr="00E73A02">
        <w:rPr>
          <w:rFonts w:cs="Courier"/>
          <w:szCs w:val="26"/>
        </w:rPr>
        <w:t xml:space="preserve"> = record + 1                 ' increment record number</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low</w:t>
      </w:r>
      <w:proofErr w:type="gramEnd"/>
      <w:r w:rsidRPr="00E73A02">
        <w:rPr>
          <w:rFonts w:cs="Courier"/>
          <w:szCs w:val="26"/>
        </w:rPr>
        <w:t xml:space="preserve"> 0                               ' </w:t>
      </w:r>
      <w:proofErr w:type="spellStart"/>
      <w:r w:rsidRPr="00E73A02">
        <w:rPr>
          <w:rFonts w:cs="Courier"/>
          <w:szCs w:val="26"/>
        </w:rPr>
        <w:t>unwrite</w:t>
      </w:r>
      <w:proofErr w:type="spellEnd"/>
      <w:r w:rsidRPr="00E73A02">
        <w:rPr>
          <w:rFonts w:cs="Courier"/>
          <w:szCs w:val="26"/>
        </w:rPr>
        <w:t xml:space="preserve"> protect memory</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writei2c</w:t>
      </w:r>
      <w:proofErr w:type="gramEnd"/>
      <w:r w:rsidRPr="00E73A02">
        <w:rPr>
          <w:rFonts w:cs="Courier"/>
          <w:szCs w:val="26"/>
        </w:rPr>
        <w:t xml:space="preserve"> record,(value)             ' write the next record to memory</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pause</w:t>
      </w:r>
      <w:proofErr w:type="gramEnd"/>
      <w:r w:rsidRPr="00E73A02">
        <w:rPr>
          <w:rFonts w:cs="Courier"/>
          <w:szCs w:val="26"/>
        </w:rPr>
        <w:t xml:space="preserve"> 10                            ' wait 10 ms for write</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high</w:t>
      </w:r>
      <w:proofErr w:type="gramEnd"/>
      <w:r w:rsidRPr="00E73A02">
        <w:rPr>
          <w:rFonts w:cs="Courier"/>
          <w:szCs w:val="26"/>
        </w:rPr>
        <w:t xml:space="preserve"> 0                             ' write protect memory</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return</w:t>
      </w:r>
      <w:proofErr w:type="gramEnd"/>
      <w:r w:rsidRPr="00E73A02">
        <w:rPr>
          <w:rFonts w:cs="Courier"/>
          <w:szCs w:val="26"/>
        </w:rPr>
        <w:t xml:space="preserve">                             ' return to the calling </w:t>
      </w:r>
      <w:proofErr w:type="spellStart"/>
      <w:r w:rsidRPr="00E73A02">
        <w:rPr>
          <w:rFonts w:cs="Courier"/>
          <w:szCs w:val="26"/>
        </w:rPr>
        <w:t>calling</w:t>
      </w:r>
      <w:proofErr w:type="spellEnd"/>
      <w:r w:rsidRPr="00E73A02">
        <w:rPr>
          <w:rFonts w:cs="Courier"/>
          <w:szCs w:val="26"/>
        </w:rPr>
        <w:t xml:space="preserve"> subroutine</w:t>
      </w:r>
    </w:p>
    <w:p w:rsidR="00E73A02" w:rsidRPr="00E73A02" w:rsidRDefault="00E73A02" w:rsidP="00E73A02">
      <w:pPr>
        <w:widowControl w:val="0"/>
        <w:autoSpaceDE w:val="0"/>
        <w:autoSpaceDN w:val="0"/>
        <w:adjustRightInd w:val="0"/>
        <w:rPr>
          <w:rFonts w:cs="Courier"/>
          <w:szCs w:val="26"/>
        </w:rPr>
      </w:pPr>
    </w:p>
    <w:p w:rsidR="00E73A02" w:rsidRPr="00E73A02" w:rsidRDefault="00E73A02" w:rsidP="00E73A02">
      <w:pPr>
        <w:widowControl w:val="0"/>
        <w:autoSpaceDE w:val="0"/>
        <w:autoSpaceDN w:val="0"/>
        <w:adjustRightInd w:val="0"/>
        <w:rPr>
          <w:rFonts w:cs="Courier"/>
          <w:szCs w:val="26"/>
        </w:rPr>
      </w:pPr>
      <w:proofErr w:type="spellStart"/>
      <w:r w:rsidRPr="00E73A02">
        <w:rPr>
          <w:rFonts w:cs="Courier"/>
          <w:szCs w:val="26"/>
        </w:rPr>
        <w:t>Download_Data</w:t>
      </w:r>
      <w:proofErr w:type="spellEnd"/>
      <w:r w:rsidRPr="00E73A02">
        <w:rPr>
          <w:rFonts w:cs="Courier"/>
          <w:szCs w:val="26"/>
        </w:rPr>
        <w:t>:</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read</w:t>
      </w:r>
      <w:proofErr w:type="gramEnd"/>
      <w:r w:rsidRPr="00E73A02">
        <w:rPr>
          <w:rFonts w:cs="Courier"/>
          <w:szCs w:val="26"/>
        </w:rPr>
        <w:t xml:space="preserve"> 0,record                  ' get the number of data records recorded in this flight</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for</w:t>
      </w:r>
      <w:proofErr w:type="gramEnd"/>
      <w:r w:rsidRPr="00E73A02">
        <w:rPr>
          <w:rFonts w:cs="Courier"/>
          <w:szCs w:val="26"/>
        </w:rPr>
        <w:t xml:space="preserve"> index = 1 to record        ' until the number of data records</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readi2c</w:t>
      </w:r>
      <w:proofErr w:type="gramEnd"/>
      <w:r w:rsidRPr="00E73A02">
        <w:rPr>
          <w:rFonts w:cs="Courier"/>
          <w:szCs w:val="26"/>
        </w:rPr>
        <w:t xml:space="preserve"> index,(value)        ' read the recorded record</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spellStart"/>
      <w:proofErr w:type="gramStart"/>
      <w:r w:rsidRPr="00E73A02">
        <w:rPr>
          <w:rFonts w:cs="Courier"/>
          <w:szCs w:val="26"/>
        </w:rPr>
        <w:t>sertxd</w:t>
      </w:r>
      <w:proofErr w:type="spellEnd"/>
      <w:proofErr w:type="gramEnd"/>
      <w:r w:rsidRPr="00E73A02">
        <w:rPr>
          <w:rFonts w:cs="Courier"/>
          <w:szCs w:val="26"/>
        </w:rPr>
        <w:t xml:space="preserve"> (#value,",")          ' serial out the data record</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roofErr w:type="gramStart"/>
      <w:r w:rsidRPr="00E73A02">
        <w:rPr>
          <w:rFonts w:cs="Courier"/>
          <w:szCs w:val="26"/>
        </w:rPr>
        <w:t>next</w:t>
      </w:r>
      <w:proofErr w:type="gramEnd"/>
      <w:r w:rsidRPr="00E73A02">
        <w:rPr>
          <w:rFonts w:cs="Courier"/>
          <w:szCs w:val="26"/>
        </w:rPr>
        <w:t xml:space="preserve">                           ' until last data record read out</w:t>
      </w:r>
    </w:p>
    <w:p w:rsidR="00E73A02" w:rsidRPr="00E73A02" w:rsidRDefault="00E73A02" w:rsidP="00E73A02">
      <w:pPr>
        <w:widowControl w:val="0"/>
        <w:autoSpaceDE w:val="0"/>
        <w:autoSpaceDN w:val="0"/>
        <w:adjustRightInd w:val="0"/>
        <w:rPr>
          <w:rFonts w:cs="Courier"/>
          <w:szCs w:val="26"/>
        </w:rPr>
      </w:pPr>
      <w:proofErr w:type="spellStart"/>
      <w:proofErr w:type="gramStart"/>
      <w:r w:rsidRPr="00E73A02">
        <w:rPr>
          <w:rFonts w:cs="Courier"/>
          <w:szCs w:val="26"/>
        </w:rPr>
        <w:t>goto</w:t>
      </w:r>
      <w:proofErr w:type="spellEnd"/>
      <w:proofErr w:type="gramEnd"/>
      <w:r w:rsidRPr="00E73A02">
        <w:rPr>
          <w:rFonts w:cs="Courier"/>
          <w:szCs w:val="26"/>
        </w:rPr>
        <w:t xml:space="preserve"> fail</w:t>
      </w:r>
    </w:p>
    <w:p w:rsidR="00E73A02" w:rsidRPr="00E73A02" w:rsidRDefault="00E73A02" w:rsidP="00E73A02">
      <w:pPr>
        <w:widowControl w:val="0"/>
        <w:autoSpaceDE w:val="0"/>
        <w:autoSpaceDN w:val="0"/>
        <w:adjustRightInd w:val="0"/>
        <w:rPr>
          <w:rFonts w:cs="Courier"/>
          <w:szCs w:val="26"/>
        </w:rPr>
      </w:pPr>
    </w:p>
    <w:p w:rsidR="00E73A02" w:rsidRPr="00E73A02" w:rsidRDefault="00E73A02" w:rsidP="00E73A02">
      <w:pPr>
        <w:widowControl w:val="0"/>
        <w:autoSpaceDE w:val="0"/>
        <w:autoSpaceDN w:val="0"/>
        <w:adjustRightInd w:val="0"/>
        <w:rPr>
          <w:rFonts w:cs="Courier"/>
          <w:szCs w:val="26"/>
        </w:rPr>
      </w:pPr>
      <w:proofErr w:type="gramStart"/>
      <w:r w:rsidRPr="00E73A02">
        <w:rPr>
          <w:rFonts w:cs="Courier"/>
          <w:szCs w:val="26"/>
        </w:rPr>
        <w:t>fail</w:t>
      </w:r>
      <w:proofErr w:type="gramEnd"/>
      <w:r w:rsidRPr="00E73A02">
        <w:rPr>
          <w:rFonts w:cs="Courier"/>
          <w:szCs w:val="26"/>
        </w:rPr>
        <w:t>:</w:t>
      </w:r>
      <w:r w:rsidRPr="00E73A02">
        <w:rPr>
          <w:rFonts w:cs="Courier"/>
          <w:szCs w:val="26"/>
        </w:rPr>
        <w:tab/>
      </w:r>
      <w:r w:rsidRPr="00E73A02">
        <w:rPr>
          <w:rFonts w:cs="Courier"/>
          <w:szCs w:val="26"/>
        </w:rPr>
        <w:tab/>
      </w:r>
      <w:r w:rsidRPr="00E73A02">
        <w:rPr>
          <w:rFonts w:cs="Courier"/>
          <w:szCs w:val="26"/>
        </w:rPr>
        <w:tab/>
      </w:r>
      <w:r w:rsidRPr="00E73A02">
        <w:rPr>
          <w:rFonts w:cs="Courier"/>
          <w:szCs w:val="26"/>
        </w:rPr>
        <w:tab/>
        <w:t xml:space="preserve">' this is </w:t>
      </w:r>
      <w:proofErr w:type="spellStart"/>
      <w:r w:rsidRPr="00E73A02">
        <w:rPr>
          <w:rFonts w:cs="Courier"/>
          <w:szCs w:val="26"/>
        </w:rPr>
        <w:t>wht</w:t>
      </w:r>
      <w:proofErr w:type="spellEnd"/>
      <w:r w:rsidRPr="00E73A02">
        <w:rPr>
          <w:rFonts w:cs="Courier"/>
          <w:szCs w:val="26"/>
        </w:rPr>
        <w:t xml:space="preserve"> flashing </w:t>
      </w:r>
      <w:proofErr w:type="spellStart"/>
      <w:r w:rsidRPr="00E73A02">
        <w:rPr>
          <w:rFonts w:cs="Courier"/>
          <w:szCs w:val="26"/>
        </w:rPr>
        <w:t>patern</w:t>
      </w:r>
      <w:proofErr w:type="spellEnd"/>
      <w:r w:rsidRPr="00E73A02">
        <w:rPr>
          <w:rFonts w:cs="Courier"/>
          <w:szCs w:val="26"/>
        </w:rPr>
        <w:t xml:space="preserve"> that will occur if the </w:t>
      </w:r>
    </w:p>
    <w:p w:rsidR="00E73A02" w:rsidRPr="00E73A02" w:rsidRDefault="00E73A02" w:rsidP="00E73A02">
      <w:pPr>
        <w:widowControl w:val="0"/>
        <w:autoSpaceDE w:val="0"/>
        <w:autoSpaceDN w:val="0"/>
        <w:adjustRightInd w:val="0"/>
        <w:rPr>
          <w:rFonts w:cs="Courier"/>
          <w:szCs w:val="26"/>
        </w:rPr>
      </w:pPr>
      <w:proofErr w:type="gramStart"/>
      <w:r w:rsidRPr="00E73A02">
        <w:rPr>
          <w:rFonts w:cs="Courier"/>
          <w:szCs w:val="26"/>
        </w:rPr>
        <w:t>high</w:t>
      </w:r>
      <w:proofErr w:type="gramEnd"/>
      <w:r w:rsidRPr="00E73A02">
        <w:rPr>
          <w:rFonts w:cs="Courier"/>
          <w:szCs w:val="26"/>
        </w:rPr>
        <w:t xml:space="preserve"> 3</w:t>
      </w:r>
      <w:r w:rsidRPr="00E73A02">
        <w:rPr>
          <w:rFonts w:cs="Courier"/>
          <w:szCs w:val="26"/>
        </w:rPr>
        <w:tab/>
      </w:r>
      <w:r w:rsidRPr="00E73A02">
        <w:rPr>
          <w:rFonts w:cs="Courier"/>
          <w:szCs w:val="26"/>
        </w:rPr>
        <w:tab/>
      </w:r>
      <w:r w:rsidRPr="00E73A02">
        <w:rPr>
          <w:rFonts w:cs="Courier"/>
          <w:szCs w:val="26"/>
        </w:rPr>
        <w:tab/>
        <w:t>'battery dies some time during flight and the computer</w:t>
      </w:r>
    </w:p>
    <w:p w:rsidR="00E73A02" w:rsidRPr="00E73A02" w:rsidRDefault="00E73A02" w:rsidP="00E73A02">
      <w:pPr>
        <w:widowControl w:val="0"/>
        <w:autoSpaceDE w:val="0"/>
        <w:autoSpaceDN w:val="0"/>
        <w:adjustRightInd w:val="0"/>
        <w:rPr>
          <w:rFonts w:cs="Courier"/>
          <w:szCs w:val="26"/>
        </w:rPr>
      </w:pPr>
      <w:proofErr w:type="gramStart"/>
      <w:r w:rsidRPr="00E73A02">
        <w:rPr>
          <w:rFonts w:cs="Courier"/>
          <w:szCs w:val="26"/>
        </w:rPr>
        <w:t>pause</w:t>
      </w:r>
      <w:proofErr w:type="gramEnd"/>
      <w:r w:rsidRPr="00E73A02">
        <w:rPr>
          <w:rFonts w:cs="Courier"/>
          <w:szCs w:val="26"/>
        </w:rPr>
        <w:t xml:space="preserve"> 1000</w:t>
      </w:r>
      <w:r w:rsidRPr="00E73A02">
        <w:rPr>
          <w:rFonts w:cs="Courier"/>
          <w:szCs w:val="26"/>
        </w:rPr>
        <w:tab/>
      </w:r>
      <w:r w:rsidRPr="00E73A02">
        <w:rPr>
          <w:rFonts w:cs="Courier"/>
          <w:szCs w:val="26"/>
        </w:rPr>
        <w:tab/>
      </w:r>
      <w:r w:rsidRPr="00E73A02">
        <w:rPr>
          <w:rFonts w:cs="Courier"/>
          <w:szCs w:val="26"/>
        </w:rPr>
        <w:tab/>
        <w:t>' has restarted and not taken data</w:t>
      </w:r>
    </w:p>
    <w:p w:rsidR="00E73A02" w:rsidRPr="00E73A02" w:rsidRDefault="00E73A02" w:rsidP="00E73A02">
      <w:pPr>
        <w:widowControl w:val="0"/>
        <w:autoSpaceDE w:val="0"/>
        <w:autoSpaceDN w:val="0"/>
        <w:adjustRightInd w:val="0"/>
        <w:rPr>
          <w:rFonts w:cs="Courier"/>
          <w:szCs w:val="26"/>
        </w:rPr>
      </w:pPr>
      <w:proofErr w:type="gramStart"/>
      <w:r w:rsidRPr="00E73A02">
        <w:rPr>
          <w:rFonts w:cs="Courier"/>
          <w:szCs w:val="26"/>
        </w:rPr>
        <w:t>low</w:t>
      </w:r>
      <w:proofErr w:type="gramEnd"/>
      <w:r w:rsidRPr="00E73A02">
        <w:rPr>
          <w:rFonts w:cs="Courier"/>
          <w:szCs w:val="26"/>
        </w:rPr>
        <w:t xml:space="preserve"> 3</w:t>
      </w:r>
    </w:p>
    <w:p w:rsidR="00E73A02" w:rsidRPr="00E73A02" w:rsidRDefault="00E73A02" w:rsidP="00E73A02">
      <w:pPr>
        <w:widowControl w:val="0"/>
        <w:autoSpaceDE w:val="0"/>
        <w:autoSpaceDN w:val="0"/>
        <w:adjustRightInd w:val="0"/>
        <w:rPr>
          <w:rFonts w:cs="Courier"/>
          <w:szCs w:val="26"/>
        </w:rPr>
      </w:pPr>
      <w:proofErr w:type="gramStart"/>
      <w:r w:rsidRPr="00E73A02">
        <w:rPr>
          <w:rFonts w:cs="Courier"/>
          <w:szCs w:val="26"/>
        </w:rPr>
        <w:t>pause</w:t>
      </w:r>
      <w:proofErr w:type="gramEnd"/>
      <w:r w:rsidRPr="00E73A02">
        <w:rPr>
          <w:rFonts w:cs="Courier"/>
          <w:szCs w:val="26"/>
        </w:rPr>
        <w:t xml:space="preserve"> 5000</w:t>
      </w:r>
    </w:p>
    <w:p w:rsidR="00E73A02" w:rsidRPr="00E73A02" w:rsidRDefault="00E73A02" w:rsidP="00E73A02">
      <w:pPr>
        <w:widowControl w:val="0"/>
        <w:autoSpaceDE w:val="0"/>
        <w:autoSpaceDN w:val="0"/>
        <w:adjustRightInd w:val="0"/>
        <w:rPr>
          <w:rFonts w:cs="Courier"/>
          <w:szCs w:val="26"/>
        </w:rPr>
      </w:pPr>
      <w:proofErr w:type="spellStart"/>
      <w:proofErr w:type="gramStart"/>
      <w:r w:rsidRPr="00E73A02">
        <w:rPr>
          <w:rFonts w:cs="Courier"/>
          <w:szCs w:val="26"/>
        </w:rPr>
        <w:t>goto</w:t>
      </w:r>
      <w:proofErr w:type="spellEnd"/>
      <w:proofErr w:type="gramEnd"/>
      <w:r w:rsidRPr="00E73A02">
        <w:rPr>
          <w:rFonts w:cs="Courier"/>
          <w:szCs w:val="26"/>
        </w:rPr>
        <w:t xml:space="preserve"> fail</w:t>
      </w:r>
    </w:p>
    <w:p w:rsidR="00E73A02" w:rsidRPr="00E73A02" w:rsidRDefault="00E73A02" w:rsidP="00E73A02">
      <w:pPr>
        <w:widowControl w:val="0"/>
        <w:autoSpaceDE w:val="0"/>
        <w:autoSpaceDN w:val="0"/>
        <w:adjustRightInd w:val="0"/>
        <w:rPr>
          <w:rFonts w:cs="Courier"/>
          <w:szCs w:val="26"/>
        </w:rPr>
      </w:pPr>
    </w:p>
    <w:p w:rsidR="00E73A02" w:rsidRPr="00E73A02" w:rsidRDefault="00E73A02" w:rsidP="00E73A02">
      <w:pPr>
        <w:widowControl w:val="0"/>
        <w:autoSpaceDE w:val="0"/>
        <w:autoSpaceDN w:val="0"/>
        <w:adjustRightInd w:val="0"/>
        <w:rPr>
          <w:rFonts w:cs="Courier"/>
          <w:szCs w:val="26"/>
        </w:rPr>
      </w:pPr>
      <w:proofErr w:type="spellStart"/>
      <w:r w:rsidRPr="00E73A02">
        <w:rPr>
          <w:rFonts w:cs="Courier"/>
          <w:szCs w:val="26"/>
        </w:rPr>
        <w:t>End_Mission</w:t>
      </w:r>
      <w:proofErr w:type="spellEnd"/>
      <w:r w:rsidRPr="00E73A02">
        <w:rPr>
          <w:rFonts w:cs="Courier"/>
          <w:szCs w:val="26"/>
        </w:rPr>
        <w:t>:</w:t>
      </w:r>
      <w:r w:rsidRPr="00E73A02">
        <w:rPr>
          <w:rFonts w:cs="Courier"/>
          <w:szCs w:val="26"/>
        </w:rPr>
        <w:tab/>
        <w:t xml:space="preserve">'this is if data was recorded during the whole flight  </w:t>
      </w:r>
    </w:p>
    <w:p w:rsidR="00E73A02" w:rsidRPr="00E73A02" w:rsidRDefault="00E73A02" w:rsidP="00E73A02">
      <w:pPr>
        <w:widowControl w:val="0"/>
        <w:autoSpaceDE w:val="0"/>
        <w:autoSpaceDN w:val="0"/>
        <w:adjustRightInd w:val="0"/>
        <w:rPr>
          <w:rFonts w:cs="Courier"/>
          <w:szCs w:val="26"/>
        </w:rPr>
      </w:pPr>
      <w:proofErr w:type="gramStart"/>
      <w:r w:rsidRPr="00E73A02">
        <w:rPr>
          <w:rFonts w:cs="Courier"/>
          <w:szCs w:val="26"/>
        </w:rPr>
        <w:t>low</w:t>
      </w:r>
      <w:proofErr w:type="gramEnd"/>
      <w:r w:rsidRPr="00E73A02">
        <w:rPr>
          <w:rFonts w:cs="Courier"/>
          <w:szCs w:val="26"/>
        </w:rPr>
        <w:t xml:space="preserve"> 3 </w:t>
      </w:r>
      <w:r w:rsidRPr="00E73A02">
        <w:rPr>
          <w:rFonts w:cs="Courier"/>
          <w:szCs w:val="26"/>
        </w:rPr>
        <w:tab/>
      </w:r>
      <w:r w:rsidRPr="00E73A02">
        <w:rPr>
          <w:rFonts w:cs="Courier"/>
          <w:szCs w:val="26"/>
        </w:rPr>
        <w:tab/>
        <w:t xml:space="preserve">' this shows that the memory is full </w:t>
      </w:r>
      <w:r w:rsidRPr="00E73A02">
        <w:rPr>
          <w:rFonts w:cs="Courier"/>
          <w:szCs w:val="26"/>
        </w:rPr>
        <w:tab/>
      </w:r>
    </w:p>
    <w:p w:rsidR="00E73A02" w:rsidRPr="00E73A02" w:rsidRDefault="00E73A02" w:rsidP="00E73A02">
      <w:pPr>
        <w:widowControl w:val="0"/>
        <w:autoSpaceDE w:val="0"/>
        <w:autoSpaceDN w:val="0"/>
        <w:adjustRightInd w:val="0"/>
        <w:rPr>
          <w:rFonts w:cs="Courier"/>
          <w:szCs w:val="26"/>
        </w:rPr>
      </w:pPr>
      <w:proofErr w:type="gramStart"/>
      <w:r w:rsidRPr="00E73A02">
        <w:rPr>
          <w:rFonts w:cs="Courier"/>
          <w:szCs w:val="26"/>
        </w:rPr>
        <w:t>pause</w:t>
      </w:r>
      <w:proofErr w:type="gramEnd"/>
      <w:r w:rsidRPr="00E73A02">
        <w:rPr>
          <w:rFonts w:cs="Courier"/>
          <w:szCs w:val="26"/>
        </w:rPr>
        <w:t xml:space="preserve"> 1000</w:t>
      </w:r>
      <w:r w:rsidRPr="00E73A02">
        <w:rPr>
          <w:rFonts w:cs="Courier"/>
          <w:szCs w:val="26"/>
        </w:rPr>
        <w:tab/>
      </w:r>
      <w:r w:rsidRPr="00E73A02">
        <w:rPr>
          <w:rFonts w:cs="Courier"/>
          <w:szCs w:val="26"/>
        </w:rPr>
        <w:tab/>
        <w:t>' and that the flight computer functioned properly for the flight</w:t>
      </w:r>
    </w:p>
    <w:p w:rsidR="00E73A02" w:rsidRPr="00E73A02" w:rsidRDefault="00E73A02" w:rsidP="00E73A02">
      <w:pPr>
        <w:widowControl w:val="0"/>
        <w:autoSpaceDE w:val="0"/>
        <w:autoSpaceDN w:val="0"/>
        <w:adjustRightInd w:val="0"/>
        <w:rPr>
          <w:rFonts w:cs="Courier"/>
          <w:szCs w:val="26"/>
        </w:rPr>
      </w:pPr>
      <w:proofErr w:type="gramStart"/>
      <w:r w:rsidRPr="00E73A02">
        <w:rPr>
          <w:rFonts w:cs="Courier"/>
          <w:szCs w:val="26"/>
        </w:rPr>
        <w:t>high</w:t>
      </w:r>
      <w:proofErr w:type="gramEnd"/>
      <w:r w:rsidRPr="00E73A02">
        <w:rPr>
          <w:rFonts w:cs="Courier"/>
          <w:szCs w:val="26"/>
        </w:rPr>
        <w:t xml:space="preserve"> 3</w:t>
      </w:r>
    </w:p>
    <w:p w:rsidR="00E73A02" w:rsidRPr="00E73A02" w:rsidRDefault="00E73A02" w:rsidP="00E73A02">
      <w:pPr>
        <w:widowControl w:val="0"/>
        <w:autoSpaceDE w:val="0"/>
        <w:autoSpaceDN w:val="0"/>
        <w:adjustRightInd w:val="0"/>
        <w:rPr>
          <w:rFonts w:cs="Courier"/>
          <w:szCs w:val="26"/>
        </w:rPr>
      </w:pPr>
      <w:proofErr w:type="gramStart"/>
      <w:r w:rsidRPr="00E73A02">
        <w:rPr>
          <w:rFonts w:cs="Courier"/>
          <w:szCs w:val="26"/>
        </w:rPr>
        <w:t>pause</w:t>
      </w:r>
      <w:proofErr w:type="gramEnd"/>
      <w:r w:rsidRPr="00E73A02">
        <w:rPr>
          <w:rFonts w:cs="Courier"/>
          <w:szCs w:val="26"/>
        </w:rPr>
        <w:t xml:space="preserve"> 5000</w:t>
      </w:r>
    </w:p>
    <w:p w:rsidR="00E73A02" w:rsidRPr="00E73A02" w:rsidRDefault="00E73A02" w:rsidP="00E73A02">
      <w:pPr>
        <w:widowControl w:val="0"/>
        <w:autoSpaceDE w:val="0"/>
        <w:autoSpaceDN w:val="0"/>
        <w:adjustRightInd w:val="0"/>
        <w:rPr>
          <w:rFonts w:cs="Courier"/>
          <w:szCs w:val="26"/>
        </w:rPr>
      </w:pPr>
      <w:proofErr w:type="spellStart"/>
      <w:proofErr w:type="gramStart"/>
      <w:r w:rsidRPr="00E73A02">
        <w:rPr>
          <w:rFonts w:cs="Courier"/>
          <w:szCs w:val="26"/>
        </w:rPr>
        <w:t>goto</w:t>
      </w:r>
      <w:proofErr w:type="spellEnd"/>
      <w:proofErr w:type="gramEnd"/>
      <w:r w:rsidRPr="00E73A02">
        <w:rPr>
          <w:rFonts w:cs="Courier"/>
          <w:szCs w:val="26"/>
        </w:rPr>
        <w:t xml:space="preserve"> </w:t>
      </w:r>
      <w:proofErr w:type="spellStart"/>
      <w:r w:rsidRPr="00E73A02">
        <w:rPr>
          <w:rFonts w:cs="Courier"/>
          <w:szCs w:val="26"/>
        </w:rPr>
        <w:t>End_Mission</w:t>
      </w:r>
      <w:proofErr w:type="spellEnd"/>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
    <w:p w:rsidR="00E73A02" w:rsidRPr="00E73A02" w:rsidRDefault="00E73A02" w:rsidP="00E73A02">
      <w:pPr>
        <w:widowControl w:val="0"/>
        <w:autoSpaceDE w:val="0"/>
        <w:autoSpaceDN w:val="0"/>
        <w:adjustRightInd w:val="0"/>
        <w:rPr>
          <w:rFonts w:cs="Courier"/>
          <w:szCs w:val="26"/>
        </w:rPr>
      </w:pPr>
      <w:r w:rsidRPr="00E73A02">
        <w:rPr>
          <w:rFonts w:cs="Courier"/>
          <w:szCs w:val="26"/>
        </w:rPr>
        <w:t xml:space="preserve">  </w:t>
      </w:r>
    </w:p>
    <w:p w:rsidR="00270E8C" w:rsidRDefault="00E73A02" w:rsidP="00E73A02">
      <w:pPr>
        <w:ind w:left="360"/>
        <w:jc w:val="both"/>
        <w:rPr>
          <w:rFonts w:cs="Courier"/>
          <w:szCs w:val="26"/>
        </w:rPr>
      </w:pPr>
      <w:r w:rsidRPr="00E73A02">
        <w:rPr>
          <w:rFonts w:cs="Courier"/>
          <w:szCs w:val="26"/>
        </w:rPr>
        <w:t xml:space="preserve">  </w:t>
      </w:r>
      <w:proofErr w:type="gramStart"/>
      <w:r w:rsidRPr="00E73A02">
        <w:rPr>
          <w:rFonts w:cs="Courier"/>
          <w:szCs w:val="26"/>
        </w:rPr>
        <w:t>end</w:t>
      </w:r>
      <w:proofErr w:type="gramEnd"/>
      <w:r w:rsidRPr="00E73A02">
        <w:rPr>
          <w:rFonts w:cs="Courier"/>
          <w:szCs w:val="26"/>
        </w:rPr>
        <w:t xml:space="preserve">                                           ' end of mission</w:t>
      </w:r>
    </w:p>
    <w:p w:rsidR="00270E8C" w:rsidRDefault="00270E8C" w:rsidP="00E73A02">
      <w:pPr>
        <w:ind w:left="360"/>
        <w:jc w:val="both"/>
        <w:rPr>
          <w:rFonts w:cs="Courier"/>
          <w:szCs w:val="26"/>
        </w:rPr>
      </w:pPr>
    </w:p>
    <w:p w:rsidR="00270E8C" w:rsidRDefault="00270E8C" w:rsidP="00E73A02">
      <w:pPr>
        <w:ind w:left="360"/>
        <w:jc w:val="both"/>
        <w:rPr>
          <w:rFonts w:cs="Courier"/>
          <w:szCs w:val="26"/>
        </w:rPr>
      </w:pPr>
      <w:r>
        <w:rPr>
          <w:rFonts w:cs="Courier"/>
          <w:szCs w:val="26"/>
        </w:rPr>
        <w:t xml:space="preserve">The weather stations were programmed to send data to the flight computer every 5 seconds.  We were unable to extract data after 256 readings.  </w:t>
      </w:r>
    </w:p>
    <w:p w:rsidR="00270E8C" w:rsidRDefault="00270E8C" w:rsidP="00E73A02">
      <w:pPr>
        <w:ind w:left="360"/>
        <w:jc w:val="both"/>
        <w:rPr>
          <w:rFonts w:cs="Courier"/>
          <w:szCs w:val="26"/>
        </w:rPr>
      </w:pPr>
    </w:p>
    <w:p w:rsidR="00270E8C" w:rsidRDefault="00270E8C" w:rsidP="00E73A02">
      <w:pPr>
        <w:ind w:left="360"/>
        <w:jc w:val="both"/>
        <w:rPr>
          <w:rFonts w:cs="Courier"/>
          <w:szCs w:val="26"/>
        </w:rPr>
      </w:pPr>
    </w:p>
    <w:p w:rsidR="00CB7AEE" w:rsidRDefault="00CB7AEE" w:rsidP="00E73A02">
      <w:pPr>
        <w:ind w:left="360"/>
        <w:jc w:val="both"/>
        <w:rPr>
          <w:rFonts w:cs="Courier"/>
          <w:szCs w:val="26"/>
        </w:rPr>
      </w:pPr>
    </w:p>
    <w:p w:rsidR="00CB7AEE" w:rsidRDefault="00CB7AEE" w:rsidP="00CB7AEE">
      <w:pPr>
        <w:ind w:left="360"/>
        <w:jc w:val="both"/>
        <w:rPr>
          <w:b/>
        </w:rPr>
      </w:pPr>
      <w:r>
        <w:rPr>
          <w:b/>
        </w:rPr>
        <w:t>Geiger Counter Flight Code- Halloween flight</w:t>
      </w:r>
    </w:p>
    <w:p w:rsidR="00CB7AEE" w:rsidRDefault="00CB7AEE" w:rsidP="00E73A02">
      <w:pPr>
        <w:ind w:left="360"/>
        <w:jc w:val="both"/>
        <w:rPr>
          <w:rFonts w:cs="Courier"/>
          <w:szCs w:val="26"/>
        </w:rPr>
      </w:pPr>
    </w:p>
    <w:p w:rsidR="00CB7AEE" w:rsidRDefault="00CB7AEE" w:rsidP="00E73A02">
      <w:pPr>
        <w:ind w:left="360"/>
        <w:jc w:val="both"/>
        <w:rPr>
          <w:rFonts w:cs="Courier"/>
          <w:szCs w:val="26"/>
        </w:rPr>
      </w:pPr>
    </w:p>
    <w:p w:rsidR="00270E8C" w:rsidRDefault="00270E8C" w:rsidP="00E73A02">
      <w:pPr>
        <w:ind w:left="360"/>
        <w:jc w:val="both"/>
        <w:rPr>
          <w:rFonts w:cs="Courier"/>
          <w:szCs w:val="26"/>
        </w:rPr>
      </w:pPr>
    </w:p>
    <w:p w:rsidR="00270E8C" w:rsidRPr="00CB7AEE" w:rsidRDefault="00270E8C" w:rsidP="00270E8C">
      <w:pPr>
        <w:widowControl w:val="0"/>
        <w:autoSpaceDE w:val="0"/>
        <w:autoSpaceDN w:val="0"/>
        <w:adjustRightInd w:val="0"/>
        <w:rPr>
          <w:rFonts w:cs="Courier"/>
          <w:szCs w:val="26"/>
        </w:rPr>
      </w:pPr>
      <w:r w:rsidRPr="00CB7AEE">
        <w:rPr>
          <w:rFonts w:cs="Courier"/>
          <w:szCs w:val="26"/>
        </w:rPr>
        <w:t>'*****************************************************</w:t>
      </w:r>
    </w:p>
    <w:p w:rsidR="00270E8C" w:rsidRPr="00CB7AEE" w:rsidRDefault="00270E8C" w:rsidP="00270E8C">
      <w:pPr>
        <w:widowControl w:val="0"/>
        <w:autoSpaceDE w:val="0"/>
        <w:autoSpaceDN w:val="0"/>
        <w:adjustRightInd w:val="0"/>
        <w:rPr>
          <w:rFonts w:cs="Courier"/>
          <w:szCs w:val="26"/>
        </w:rPr>
      </w:pPr>
      <w:r w:rsidRPr="00CB7AEE">
        <w:rPr>
          <w:rFonts w:cs="Courier"/>
          <w:szCs w:val="26"/>
        </w:rPr>
        <w:t>'</w:t>
      </w:r>
      <w:proofErr w:type="gramStart"/>
      <w:r w:rsidRPr="00CB7AEE">
        <w:rPr>
          <w:rFonts w:cs="Courier"/>
          <w:szCs w:val="26"/>
        </w:rPr>
        <w:t>*           Sample</w:t>
      </w:r>
      <w:proofErr w:type="gramEnd"/>
      <w:r w:rsidRPr="00CB7AEE">
        <w:rPr>
          <w:rFonts w:cs="Courier"/>
          <w:szCs w:val="26"/>
        </w:rPr>
        <w:t xml:space="preserve"> </w:t>
      </w:r>
      <w:proofErr w:type="spellStart"/>
      <w:r w:rsidRPr="00CB7AEE">
        <w:rPr>
          <w:rFonts w:cs="Courier"/>
          <w:szCs w:val="26"/>
        </w:rPr>
        <w:t>BalloonSat</w:t>
      </w:r>
      <w:proofErr w:type="spellEnd"/>
      <w:r w:rsidRPr="00CB7AEE">
        <w:rPr>
          <w:rFonts w:cs="Courier"/>
          <w:szCs w:val="26"/>
        </w:rPr>
        <w:t xml:space="preserve"> Mini Mission          *</w:t>
      </w:r>
    </w:p>
    <w:p w:rsidR="00270E8C" w:rsidRPr="00CB7AEE" w:rsidRDefault="00270E8C" w:rsidP="00270E8C">
      <w:pPr>
        <w:widowControl w:val="0"/>
        <w:autoSpaceDE w:val="0"/>
        <w:autoSpaceDN w:val="0"/>
        <w:adjustRightInd w:val="0"/>
        <w:rPr>
          <w:rFonts w:cs="Courier"/>
          <w:szCs w:val="26"/>
        </w:rPr>
      </w:pPr>
      <w:r w:rsidRPr="00CB7AEE">
        <w:rPr>
          <w:rFonts w:cs="Courier"/>
          <w:szCs w:val="26"/>
        </w:rPr>
        <w:t>'*                                                   *</w:t>
      </w:r>
    </w:p>
    <w:p w:rsidR="00270E8C" w:rsidRPr="00CB7AEE" w:rsidRDefault="00270E8C" w:rsidP="00270E8C">
      <w:pPr>
        <w:widowControl w:val="0"/>
        <w:autoSpaceDE w:val="0"/>
        <w:autoSpaceDN w:val="0"/>
        <w:adjustRightInd w:val="0"/>
        <w:rPr>
          <w:rFonts w:cs="Courier"/>
          <w:szCs w:val="26"/>
        </w:rPr>
      </w:pPr>
      <w:r w:rsidRPr="00CB7AEE">
        <w:rPr>
          <w:rFonts w:cs="Courier"/>
          <w:szCs w:val="26"/>
        </w:rPr>
        <w:t>'</w:t>
      </w:r>
      <w:proofErr w:type="gramStart"/>
      <w:r w:rsidRPr="00CB7AEE">
        <w:rPr>
          <w:rFonts w:cs="Courier"/>
          <w:szCs w:val="26"/>
        </w:rPr>
        <w:t>*                   Every</w:t>
      </w:r>
      <w:proofErr w:type="gramEnd"/>
      <w:r w:rsidRPr="00CB7AEE">
        <w:rPr>
          <w:rFonts w:cs="Courier"/>
          <w:szCs w:val="26"/>
        </w:rPr>
        <w:t xml:space="preserve"> Minute                    *</w:t>
      </w:r>
    </w:p>
    <w:p w:rsidR="00270E8C" w:rsidRPr="00CB7AEE" w:rsidRDefault="00270E8C" w:rsidP="00270E8C">
      <w:pPr>
        <w:widowControl w:val="0"/>
        <w:autoSpaceDE w:val="0"/>
        <w:autoSpaceDN w:val="0"/>
        <w:adjustRightInd w:val="0"/>
        <w:rPr>
          <w:rFonts w:cs="Courier"/>
          <w:szCs w:val="26"/>
        </w:rPr>
      </w:pPr>
      <w:r w:rsidRPr="00CB7AEE">
        <w:rPr>
          <w:rFonts w:cs="Courier"/>
          <w:szCs w:val="26"/>
        </w:rPr>
        <w:t>'* Collects radiation data 10 sec ON, 50 sec pause   *</w:t>
      </w:r>
    </w:p>
    <w:p w:rsidR="00270E8C" w:rsidRPr="00CB7AEE" w:rsidRDefault="00270E8C" w:rsidP="00270E8C">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from</w:t>
      </w:r>
      <w:proofErr w:type="gramEnd"/>
      <w:r w:rsidRPr="00CB7AEE">
        <w:rPr>
          <w:rFonts w:cs="Courier"/>
          <w:szCs w:val="26"/>
        </w:rPr>
        <w:t xml:space="preserve"> </w:t>
      </w:r>
      <w:proofErr w:type="spellStart"/>
      <w:r w:rsidRPr="00CB7AEE">
        <w:rPr>
          <w:rFonts w:cs="Courier"/>
          <w:szCs w:val="26"/>
        </w:rPr>
        <w:t>from</w:t>
      </w:r>
      <w:proofErr w:type="spellEnd"/>
      <w:r w:rsidRPr="00CB7AEE">
        <w:rPr>
          <w:rFonts w:cs="Courier"/>
          <w:szCs w:val="26"/>
        </w:rPr>
        <w:t xml:space="preserve"> RM-60 Geiger Counter                    *</w:t>
      </w:r>
    </w:p>
    <w:p w:rsidR="00270E8C" w:rsidRPr="00CB7AEE" w:rsidRDefault="00270E8C" w:rsidP="00270E8C">
      <w:pPr>
        <w:widowControl w:val="0"/>
        <w:autoSpaceDE w:val="0"/>
        <w:autoSpaceDN w:val="0"/>
        <w:adjustRightInd w:val="0"/>
        <w:rPr>
          <w:rFonts w:cs="Courier"/>
          <w:szCs w:val="26"/>
        </w:rPr>
      </w:pPr>
      <w:r w:rsidRPr="00CB7AEE">
        <w:rPr>
          <w:rFonts w:cs="Courier"/>
          <w:szCs w:val="26"/>
        </w:rPr>
        <w:t>'*                                                   *</w:t>
      </w:r>
    </w:p>
    <w:p w:rsidR="00270E8C" w:rsidRPr="00CB7AEE" w:rsidRDefault="00270E8C" w:rsidP="00270E8C">
      <w:pPr>
        <w:widowControl w:val="0"/>
        <w:autoSpaceDE w:val="0"/>
        <w:autoSpaceDN w:val="0"/>
        <w:adjustRightInd w:val="0"/>
        <w:rPr>
          <w:rFonts w:cs="Courier"/>
          <w:szCs w:val="26"/>
        </w:rPr>
      </w:pPr>
      <w:r w:rsidRPr="00CB7AEE">
        <w:rPr>
          <w:rFonts w:cs="Courier"/>
          <w:szCs w:val="26"/>
        </w:rPr>
        <w:t>'* Program size = 77 bytes                           *</w:t>
      </w:r>
    </w:p>
    <w:p w:rsidR="00270E8C" w:rsidRPr="00CB7AEE" w:rsidRDefault="00270E8C" w:rsidP="00270E8C">
      <w:pPr>
        <w:widowControl w:val="0"/>
        <w:autoSpaceDE w:val="0"/>
        <w:autoSpaceDN w:val="0"/>
        <w:adjustRightInd w:val="0"/>
        <w:rPr>
          <w:rFonts w:cs="Courier"/>
          <w:szCs w:val="26"/>
        </w:rPr>
      </w:pPr>
      <w:r w:rsidRPr="00CB7AEE">
        <w:rPr>
          <w:rFonts w:cs="Courier"/>
          <w:szCs w:val="26"/>
        </w:rPr>
        <w:t>'* Left over memory = 178 bytes                      *</w:t>
      </w:r>
    </w:p>
    <w:p w:rsidR="00270E8C" w:rsidRPr="00CB7AEE" w:rsidRDefault="00270E8C" w:rsidP="00270E8C">
      <w:pPr>
        <w:widowControl w:val="0"/>
        <w:autoSpaceDE w:val="0"/>
        <w:autoSpaceDN w:val="0"/>
        <w:adjustRightInd w:val="0"/>
        <w:rPr>
          <w:rFonts w:cs="Courier"/>
          <w:szCs w:val="26"/>
        </w:rPr>
      </w:pPr>
      <w:r w:rsidRPr="00CB7AEE">
        <w:rPr>
          <w:rFonts w:cs="Courier"/>
          <w:szCs w:val="26"/>
        </w:rPr>
        <w:t>'* So stores 174 records, or for about 87 minutes    *</w:t>
      </w:r>
    </w:p>
    <w:p w:rsidR="00270E8C" w:rsidRPr="00CB7AEE" w:rsidRDefault="00270E8C" w:rsidP="00270E8C">
      <w:pPr>
        <w:widowControl w:val="0"/>
        <w:autoSpaceDE w:val="0"/>
        <w:autoSpaceDN w:val="0"/>
        <w:adjustRightInd w:val="0"/>
        <w:rPr>
          <w:rFonts w:cs="Courier"/>
          <w:szCs w:val="26"/>
        </w:rPr>
      </w:pPr>
      <w:r w:rsidRPr="00CB7AEE">
        <w:rPr>
          <w:rFonts w:cs="Courier"/>
          <w:szCs w:val="26"/>
        </w:rPr>
        <w:t xml:space="preserve">'* Paul </w:t>
      </w:r>
      <w:proofErr w:type="spellStart"/>
      <w:r w:rsidRPr="00CB7AEE">
        <w:rPr>
          <w:rFonts w:cs="Courier"/>
          <w:szCs w:val="26"/>
        </w:rPr>
        <w:t>Verhage</w:t>
      </w:r>
      <w:proofErr w:type="spellEnd"/>
      <w:r w:rsidRPr="00CB7AEE">
        <w:rPr>
          <w:rFonts w:cs="Courier"/>
          <w:szCs w:val="26"/>
        </w:rPr>
        <w:t xml:space="preserve"> code with added comments by J </w:t>
      </w:r>
      <w:proofErr w:type="spellStart"/>
      <w:r w:rsidRPr="00CB7AEE">
        <w:rPr>
          <w:rFonts w:cs="Courier"/>
          <w:szCs w:val="26"/>
        </w:rPr>
        <w:t>Flaten</w:t>
      </w:r>
      <w:proofErr w:type="spellEnd"/>
      <w:r w:rsidRPr="00CB7AEE">
        <w:rPr>
          <w:rFonts w:cs="Courier"/>
          <w:szCs w:val="26"/>
        </w:rPr>
        <w:t xml:space="preserve"> *</w:t>
      </w:r>
    </w:p>
    <w:p w:rsidR="00270E8C" w:rsidRPr="00CB7AEE" w:rsidRDefault="00270E8C" w:rsidP="00270E8C">
      <w:pPr>
        <w:widowControl w:val="0"/>
        <w:autoSpaceDE w:val="0"/>
        <w:autoSpaceDN w:val="0"/>
        <w:adjustRightInd w:val="0"/>
        <w:rPr>
          <w:rFonts w:cs="Courier"/>
          <w:szCs w:val="26"/>
        </w:rPr>
      </w:pPr>
      <w:r w:rsidRPr="00CB7AEE">
        <w:rPr>
          <w:rFonts w:cs="Courier"/>
          <w:szCs w:val="26"/>
        </w:rPr>
        <w:t>'*****************************************************</w:t>
      </w:r>
    </w:p>
    <w:p w:rsidR="00270E8C" w:rsidRPr="00CB7AEE" w:rsidRDefault="00270E8C" w:rsidP="00270E8C">
      <w:pPr>
        <w:widowControl w:val="0"/>
        <w:autoSpaceDE w:val="0"/>
        <w:autoSpaceDN w:val="0"/>
        <w:adjustRightInd w:val="0"/>
        <w:rPr>
          <w:rFonts w:cs="Courier"/>
          <w:szCs w:val="26"/>
        </w:rPr>
      </w:pPr>
    </w:p>
    <w:p w:rsidR="00270E8C" w:rsidRPr="00CB7AEE" w:rsidRDefault="00270E8C" w:rsidP="00270E8C">
      <w:pPr>
        <w:widowControl w:val="0"/>
        <w:autoSpaceDE w:val="0"/>
        <w:autoSpaceDN w:val="0"/>
        <w:adjustRightInd w:val="0"/>
        <w:rPr>
          <w:rFonts w:cs="Courier"/>
          <w:szCs w:val="26"/>
        </w:rPr>
      </w:pPr>
      <w:proofErr w:type="gramStart"/>
      <w:r w:rsidRPr="00CB7AEE">
        <w:rPr>
          <w:rFonts w:cs="Courier"/>
          <w:szCs w:val="26"/>
        </w:rPr>
        <w:t>symbol</w:t>
      </w:r>
      <w:proofErr w:type="gramEnd"/>
      <w:r w:rsidRPr="00CB7AEE">
        <w:rPr>
          <w:rFonts w:cs="Courier"/>
          <w:szCs w:val="26"/>
        </w:rPr>
        <w:t xml:space="preserve"> </w:t>
      </w:r>
      <w:proofErr w:type="spellStart"/>
      <w:r w:rsidRPr="00CB7AEE">
        <w:rPr>
          <w:rFonts w:cs="Courier"/>
          <w:szCs w:val="26"/>
        </w:rPr>
        <w:t>WordValue</w:t>
      </w:r>
      <w:proofErr w:type="spellEnd"/>
      <w:r w:rsidRPr="00CB7AEE">
        <w:rPr>
          <w:rFonts w:cs="Courier"/>
          <w:szCs w:val="26"/>
        </w:rPr>
        <w:t xml:space="preserve"> = W0</w:t>
      </w:r>
      <w:r w:rsidRPr="00CB7AEE">
        <w:rPr>
          <w:rFonts w:cs="Courier"/>
          <w:szCs w:val="26"/>
        </w:rPr>
        <w:tab/>
      </w:r>
      <w:r w:rsidRPr="00CB7AEE">
        <w:rPr>
          <w:rFonts w:cs="Courier"/>
          <w:szCs w:val="26"/>
        </w:rPr>
        <w:tab/>
      </w:r>
      <w:r w:rsidRPr="00CB7AEE">
        <w:rPr>
          <w:rFonts w:cs="Courier"/>
          <w:szCs w:val="26"/>
        </w:rPr>
        <w:tab/>
        <w:t>'</w:t>
      </w:r>
      <w:proofErr w:type="spellStart"/>
      <w:r w:rsidRPr="00CB7AEE">
        <w:rPr>
          <w:rFonts w:cs="Courier"/>
          <w:szCs w:val="26"/>
        </w:rPr>
        <w:t>varible</w:t>
      </w:r>
      <w:proofErr w:type="spellEnd"/>
      <w:r w:rsidRPr="00CB7AEE">
        <w:rPr>
          <w:rFonts w:cs="Courier"/>
          <w:szCs w:val="26"/>
        </w:rPr>
        <w:t xml:space="preserve"> </w:t>
      </w:r>
      <w:proofErr w:type="spellStart"/>
      <w:r w:rsidRPr="00CB7AEE">
        <w:rPr>
          <w:rFonts w:cs="Courier"/>
          <w:szCs w:val="26"/>
        </w:rPr>
        <w:t>declartaions</w:t>
      </w:r>
      <w:proofErr w:type="spellEnd"/>
    </w:p>
    <w:p w:rsidR="00270E8C" w:rsidRPr="00CB7AEE" w:rsidRDefault="00270E8C" w:rsidP="00270E8C">
      <w:pPr>
        <w:widowControl w:val="0"/>
        <w:autoSpaceDE w:val="0"/>
        <w:autoSpaceDN w:val="0"/>
        <w:adjustRightInd w:val="0"/>
        <w:rPr>
          <w:rFonts w:cs="Courier"/>
          <w:szCs w:val="26"/>
        </w:rPr>
      </w:pPr>
      <w:proofErr w:type="gramStart"/>
      <w:r w:rsidRPr="00CB7AEE">
        <w:rPr>
          <w:rFonts w:cs="Courier"/>
          <w:szCs w:val="26"/>
        </w:rPr>
        <w:t>symbol</w:t>
      </w:r>
      <w:proofErr w:type="gramEnd"/>
      <w:r w:rsidRPr="00CB7AEE">
        <w:rPr>
          <w:rFonts w:cs="Courier"/>
          <w:szCs w:val="26"/>
        </w:rPr>
        <w:t xml:space="preserve"> </w:t>
      </w:r>
      <w:proofErr w:type="spellStart"/>
      <w:r w:rsidRPr="00CB7AEE">
        <w:rPr>
          <w:rFonts w:cs="Courier"/>
          <w:szCs w:val="26"/>
        </w:rPr>
        <w:t>ByteValue</w:t>
      </w:r>
      <w:proofErr w:type="spellEnd"/>
      <w:r w:rsidRPr="00CB7AEE">
        <w:rPr>
          <w:rFonts w:cs="Courier"/>
          <w:szCs w:val="26"/>
        </w:rPr>
        <w:t xml:space="preserve"> = B2</w:t>
      </w:r>
    </w:p>
    <w:p w:rsidR="00270E8C" w:rsidRPr="00CB7AEE" w:rsidRDefault="00270E8C" w:rsidP="00270E8C">
      <w:pPr>
        <w:widowControl w:val="0"/>
        <w:autoSpaceDE w:val="0"/>
        <w:autoSpaceDN w:val="0"/>
        <w:adjustRightInd w:val="0"/>
        <w:rPr>
          <w:rFonts w:cs="Courier"/>
          <w:szCs w:val="26"/>
        </w:rPr>
      </w:pPr>
      <w:proofErr w:type="gramStart"/>
      <w:r w:rsidRPr="00CB7AEE">
        <w:rPr>
          <w:rFonts w:cs="Courier"/>
          <w:szCs w:val="26"/>
        </w:rPr>
        <w:t>symbol</w:t>
      </w:r>
      <w:proofErr w:type="gramEnd"/>
      <w:r w:rsidRPr="00CB7AEE">
        <w:rPr>
          <w:rFonts w:cs="Courier"/>
          <w:szCs w:val="26"/>
        </w:rPr>
        <w:t xml:space="preserve"> Record = B3</w:t>
      </w:r>
    </w:p>
    <w:p w:rsidR="00270E8C" w:rsidRPr="00CB7AEE" w:rsidRDefault="00270E8C" w:rsidP="00270E8C">
      <w:pPr>
        <w:widowControl w:val="0"/>
        <w:autoSpaceDE w:val="0"/>
        <w:autoSpaceDN w:val="0"/>
        <w:adjustRightInd w:val="0"/>
        <w:rPr>
          <w:rFonts w:cs="Courier"/>
          <w:szCs w:val="26"/>
        </w:rPr>
      </w:pPr>
    </w:p>
    <w:p w:rsidR="00270E8C" w:rsidRPr="00CB7AEE" w:rsidRDefault="00270E8C" w:rsidP="00270E8C">
      <w:pPr>
        <w:widowControl w:val="0"/>
        <w:autoSpaceDE w:val="0"/>
        <w:autoSpaceDN w:val="0"/>
        <w:adjustRightInd w:val="0"/>
        <w:rPr>
          <w:rFonts w:cs="Courier"/>
          <w:szCs w:val="26"/>
        </w:rPr>
      </w:pPr>
      <w:proofErr w:type="gramStart"/>
      <w:r w:rsidRPr="00CB7AEE">
        <w:rPr>
          <w:rFonts w:cs="Courier"/>
          <w:szCs w:val="26"/>
        </w:rPr>
        <w:t>symbol</w:t>
      </w:r>
      <w:proofErr w:type="gramEnd"/>
      <w:r w:rsidRPr="00CB7AEE">
        <w:rPr>
          <w:rFonts w:cs="Courier"/>
          <w:szCs w:val="26"/>
        </w:rPr>
        <w:t xml:space="preserve"> </w:t>
      </w:r>
      <w:proofErr w:type="spellStart"/>
      <w:r w:rsidRPr="00CB7AEE">
        <w:rPr>
          <w:rFonts w:cs="Courier"/>
          <w:szCs w:val="26"/>
        </w:rPr>
        <w:t>MaxData</w:t>
      </w:r>
      <w:proofErr w:type="spellEnd"/>
      <w:r w:rsidRPr="00CB7AEE">
        <w:rPr>
          <w:rFonts w:cs="Courier"/>
          <w:szCs w:val="26"/>
        </w:rPr>
        <w:t xml:space="preserve"> = 174</w:t>
      </w:r>
      <w:r w:rsidRPr="00CB7AEE">
        <w:rPr>
          <w:rFonts w:cs="Courier"/>
          <w:szCs w:val="26"/>
        </w:rPr>
        <w:tab/>
      </w:r>
      <w:r w:rsidRPr="00CB7AEE">
        <w:rPr>
          <w:rFonts w:cs="Courier"/>
          <w:szCs w:val="26"/>
        </w:rPr>
        <w:tab/>
      </w:r>
      <w:r w:rsidRPr="00CB7AEE">
        <w:rPr>
          <w:rFonts w:cs="Courier"/>
          <w:szCs w:val="26"/>
        </w:rPr>
        <w:tab/>
        <w:t xml:space="preserve">' pin declarations </w:t>
      </w:r>
    </w:p>
    <w:p w:rsidR="00270E8C" w:rsidRPr="00CB7AEE" w:rsidRDefault="00270E8C" w:rsidP="00270E8C">
      <w:pPr>
        <w:widowControl w:val="0"/>
        <w:autoSpaceDE w:val="0"/>
        <w:autoSpaceDN w:val="0"/>
        <w:adjustRightInd w:val="0"/>
        <w:rPr>
          <w:rFonts w:cs="Courier"/>
          <w:szCs w:val="26"/>
        </w:rPr>
      </w:pPr>
      <w:proofErr w:type="gramStart"/>
      <w:r w:rsidRPr="00CB7AEE">
        <w:rPr>
          <w:rFonts w:cs="Courier"/>
          <w:szCs w:val="26"/>
        </w:rPr>
        <w:t>symbol</w:t>
      </w:r>
      <w:proofErr w:type="gramEnd"/>
      <w:r w:rsidRPr="00CB7AEE">
        <w:rPr>
          <w:rFonts w:cs="Courier"/>
          <w:szCs w:val="26"/>
        </w:rPr>
        <w:t xml:space="preserve"> </w:t>
      </w:r>
      <w:proofErr w:type="spellStart"/>
      <w:r w:rsidRPr="00CB7AEE">
        <w:rPr>
          <w:rFonts w:cs="Courier"/>
          <w:szCs w:val="26"/>
        </w:rPr>
        <w:t>MissionPause</w:t>
      </w:r>
      <w:proofErr w:type="spellEnd"/>
      <w:r w:rsidRPr="00CB7AEE">
        <w:rPr>
          <w:rFonts w:cs="Courier"/>
          <w:szCs w:val="26"/>
        </w:rPr>
        <w:t xml:space="preserve"> = 50000</w:t>
      </w:r>
      <w:r w:rsidRPr="00CB7AEE">
        <w:rPr>
          <w:rFonts w:cs="Courier"/>
          <w:szCs w:val="26"/>
        </w:rPr>
        <w:tab/>
      </w:r>
      <w:r w:rsidRPr="00CB7AEE">
        <w:rPr>
          <w:rFonts w:cs="Courier"/>
          <w:szCs w:val="26"/>
        </w:rPr>
        <w:tab/>
        <w:t xml:space="preserve">' and data timing and maximum </w:t>
      </w:r>
      <w:proofErr w:type="spellStart"/>
      <w:r w:rsidRPr="00CB7AEE">
        <w:rPr>
          <w:rFonts w:cs="Courier"/>
          <w:szCs w:val="26"/>
        </w:rPr>
        <w:t>nuber</w:t>
      </w:r>
      <w:proofErr w:type="spellEnd"/>
      <w:r w:rsidRPr="00CB7AEE">
        <w:rPr>
          <w:rFonts w:cs="Courier"/>
          <w:szCs w:val="26"/>
        </w:rPr>
        <w:t xml:space="preserve"> of </w:t>
      </w:r>
    </w:p>
    <w:p w:rsidR="00270E8C" w:rsidRPr="00CB7AEE" w:rsidRDefault="00270E8C" w:rsidP="00270E8C">
      <w:pPr>
        <w:widowControl w:val="0"/>
        <w:autoSpaceDE w:val="0"/>
        <w:autoSpaceDN w:val="0"/>
        <w:adjustRightInd w:val="0"/>
        <w:rPr>
          <w:rFonts w:cs="Courier"/>
          <w:szCs w:val="26"/>
        </w:rPr>
      </w:pPr>
      <w:proofErr w:type="gramStart"/>
      <w:r w:rsidRPr="00CB7AEE">
        <w:rPr>
          <w:rFonts w:cs="Courier"/>
          <w:szCs w:val="26"/>
        </w:rPr>
        <w:t>symbol</w:t>
      </w:r>
      <w:proofErr w:type="gramEnd"/>
      <w:r w:rsidRPr="00CB7AEE">
        <w:rPr>
          <w:rFonts w:cs="Courier"/>
          <w:szCs w:val="26"/>
        </w:rPr>
        <w:t xml:space="preserve"> GM = 4</w:t>
      </w:r>
      <w:r w:rsidRPr="00CB7AEE">
        <w:rPr>
          <w:rFonts w:cs="Courier"/>
          <w:szCs w:val="26"/>
        </w:rPr>
        <w:tab/>
      </w:r>
      <w:r w:rsidRPr="00CB7AEE">
        <w:rPr>
          <w:rFonts w:cs="Courier"/>
          <w:szCs w:val="26"/>
        </w:rPr>
        <w:tab/>
      </w:r>
      <w:r w:rsidRPr="00CB7AEE">
        <w:rPr>
          <w:rFonts w:cs="Courier"/>
          <w:szCs w:val="26"/>
        </w:rPr>
        <w:tab/>
      </w:r>
      <w:r w:rsidRPr="00CB7AEE">
        <w:rPr>
          <w:rFonts w:cs="Courier"/>
          <w:szCs w:val="26"/>
        </w:rPr>
        <w:tab/>
        <w:t>'data records</w:t>
      </w:r>
    </w:p>
    <w:p w:rsidR="00270E8C" w:rsidRPr="00CB7AEE" w:rsidRDefault="00270E8C" w:rsidP="00270E8C">
      <w:pPr>
        <w:widowControl w:val="0"/>
        <w:autoSpaceDE w:val="0"/>
        <w:autoSpaceDN w:val="0"/>
        <w:adjustRightInd w:val="0"/>
        <w:rPr>
          <w:rFonts w:cs="Courier"/>
          <w:szCs w:val="26"/>
        </w:rPr>
      </w:pPr>
    </w:p>
    <w:p w:rsidR="00270E8C" w:rsidRPr="00CB7AEE" w:rsidRDefault="00270E8C" w:rsidP="00270E8C">
      <w:pPr>
        <w:widowControl w:val="0"/>
        <w:autoSpaceDE w:val="0"/>
        <w:autoSpaceDN w:val="0"/>
        <w:adjustRightInd w:val="0"/>
        <w:rPr>
          <w:rFonts w:cs="Courier"/>
          <w:szCs w:val="26"/>
        </w:rPr>
      </w:pPr>
    </w:p>
    <w:p w:rsidR="00270E8C" w:rsidRPr="00CB7AEE" w:rsidRDefault="00270E8C" w:rsidP="00270E8C">
      <w:pPr>
        <w:widowControl w:val="0"/>
        <w:autoSpaceDE w:val="0"/>
        <w:autoSpaceDN w:val="0"/>
        <w:adjustRightInd w:val="0"/>
        <w:rPr>
          <w:rFonts w:cs="Courier"/>
          <w:szCs w:val="26"/>
        </w:rPr>
      </w:pPr>
      <w:proofErr w:type="spellStart"/>
      <w:r w:rsidRPr="00CB7AEE">
        <w:rPr>
          <w:rFonts w:cs="Courier"/>
          <w:szCs w:val="26"/>
        </w:rPr>
        <w:t>Begin_Mission</w:t>
      </w:r>
      <w:proofErr w:type="spellEnd"/>
      <w:r w:rsidRPr="00CB7AEE">
        <w:rPr>
          <w:rFonts w:cs="Courier"/>
          <w:szCs w:val="26"/>
        </w:rPr>
        <w:t>:</w:t>
      </w:r>
      <w:r w:rsidRPr="00CB7AEE">
        <w:rPr>
          <w:rFonts w:cs="Courier"/>
          <w:szCs w:val="26"/>
        </w:rPr>
        <w:tab/>
      </w:r>
      <w:r w:rsidRPr="00CB7AEE">
        <w:rPr>
          <w:rFonts w:cs="Courier"/>
          <w:szCs w:val="26"/>
        </w:rPr>
        <w:tab/>
      </w:r>
      <w:r w:rsidRPr="00CB7AEE">
        <w:rPr>
          <w:rFonts w:cs="Courier"/>
          <w:szCs w:val="26"/>
        </w:rPr>
        <w:tab/>
      </w:r>
      <w:r w:rsidRPr="00CB7AEE">
        <w:rPr>
          <w:rFonts w:cs="Courier"/>
          <w:szCs w:val="26"/>
        </w:rPr>
        <w:tab/>
        <w:t>' go to download data if commit pin not present</w:t>
      </w:r>
    </w:p>
    <w:p w:rsidR="00270E8C" w:rsidRPr="00CB7AEE" w:rsidRDefault="00270E8C" w:rsidP="00270E8C">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if</w:t>
      </w:r>
      <w:proofErr w:type="gramEnd"/>
      <w:r w:rsidRPr="00CB7AEE">
        <w:rPr>
          <w:rFonts w:cs="Courier"/>
          <w:szCs w:val="26"/>
        </w:rPr>
        <w:t xml:space="preserve"> pin3 = 1 then </w:t>
      </w:r>
      <w:proofErr w:type="spellStart"/>
      <w:r w:rsidRPr="00CB7AEE">
        <w:rPr>
          <w:rFonts w:cs="Courier"/>
          <w:szCs w:val="26"/>
        </w:rPr>
        <w:t>Download_Data</w:t>
      </w:r>
      <w:proofErr w:type="spellEnd"/>
      <w:r w:rsidRPr="00CB7AEE">
        <w:rPr>
          <w:rFonts w:cs="Courier"/>
          <w:szCs w:val="26"/>
        </w:rPr>
        <w:tab/>
        <w:t>' when powered up</w:t>
      </w:r>
    </w:p>
    <w:p w:rsidR="00270E8C" w:rsidRPr="00CB7AEE" w:rsidRDefault="00270E8C" w:rsidP="00270E8C">
      <w:pPr>
        <w:widowControl w:val="0"/>
        <w:autoSpaceDE w:val="0"/>
        <w:autoSpaceDN w:val="0"/>
        <w:adjustRightInd w:val="0"/>
        <w:rPr>
          <w:rFonts w:cs="Courier"/>
          <w:szCs w:val="26"/>
        </w:rPr>
      </w:pPr>
    </w:p>
    <w:p w:rsidR="00270E8C" w:rsidRPr="00CB7AEE" w:rsidRDefault="00270E8C" w:rsidP="00270E8C">
      <w:pPr>
        <w:widowControl w:val="0"/>
        <w:autoSpaceDE w:val="0"/>
        <w:autoSpaceDN w:val="0"/>
        <w:adjustRightInd w:val="0"/>
        <w:rPr>
          <w:rFonts w:cs="Courier"/>
          <w:szCs w:val="26"/>
        </w:rPr>
      </w:pPr>
      <w:proofErr w:type="spellStart"/>
      <w:r w:rsidRPr="00CB7AEE">
        <w:rPr>
          <w:rFonts w:cs="Courier"/>
          <w:szCs w:val="26"/>
        </w:rPr>
        <w:t>Wait_for_Launch</w:t>
      </w:r>
      <w:proofErr w:type="spellEnd"/>
      <w:r w:rsidRPr="00CB7AEE">
        <w:rPr>
          <w:rFonts w:cs="Courier"/>
          <w:szCs w:val="26"/>
        </w:rPr>
        <w:t>:</w:t>
      </w:r>
      <w:r w:rsidRPr="00CB7AEE">
        <w:rPr>
          <w:rFonts w:cs="Courier"/>
          <w:szCs w:val="26"/>
        </w:rPr>
        <w:tab/>
      </w:r>
      <w:r w:rsidRPr="00CB7AEE">
        <w:rPr>
          <w:rFonts w:cs="Courier"/>
          <w:szCs w:val="26"/>
        </w:rPr>
        <w:tab/>
      </w:r>
      <w:r w:rsidRPr="00CB7AEE">
        <w:rPr>
          <w:rFonts w:cs="Courier"/>
          <w:szCs w:val="26"/>
        </w:rPr>
        <w:tab/>
      </w:r>
      <w:r w:rsidRPr="00CB7AEE">
        <w:rPr>
          <w:rFonts w:cs="Courier"/>
          <w:szCs w:val="26"/>
        </w:rPr>
        <w:tab/>
        <w:t xml:space="preserve">' wait for commit pin to be pulled to </w:t>
      </w:r>
    </w:p>
    <w:p w:rsidR="00270E8C" w:rsidRPr="00CB7AEE" w:rsidRDefault="00270E8C" w:rsidP="00270E8C">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if</w:t>
      </w:r>
      <w:proofErr w:type="gramEnd"/>
      <w:r w:rsidRPr="00CB7AEE">
        <w:rPr>
          <w:rFonts w:cs="Courier"/>
          <w:szCs w:val="26"/>
        </w:rPr>
        <w:t xml:space="preserve"> pin3 = 0 then </w:t>
      </w:r>
      <w:proofErr w:type="spellStart"/>
      <w:r w:rsidRPr="00CB7AEE">
        <w:rPr>
          <w:rFonts w:cs="Courier"/>
          <w:szCs w:val="26"/>
        </w:rPr>
        <w:t>Wait_for_Launch</w:t>
      </w:r>
      <w:proofErr w:type="spellEnd"/>
      <w:r w:rsidRPr="00CB7AEE">
        <w:rPr>
          <w:rFonts w:cs="Courier"/>
          <w:szCs w:val="26"/>
        </w:rPr>
        <w:tab/>
        <w:t>' begin collecting data</w:t>
      </w:r>
    </w:p>
    <w:p w:rsidR="00270E8C" w:rsidRPr="00CB7AEE" w:rsidRDefault="00270E8C" w:rsidP="00270E8C">
      <w:pPr>
        <w:widowControl w:val="0"/>
        <w:autoSpaceDE w:val="0"/>
        <w:autoSpaceDN w:val="0"/>
        <w:adjustRightInd w:val="0"/>
        <w:rPr>
          <w:rFonts w:cs="Courier"/>
          <w:szCs w:val="26"/>
        </w:rPr>
      </w:pPr>
    </w:p>
    <w:p w:rsidR="00270E8C" w:rsidRPr="00CB7AEE" w:rsidRDefault="00270E8C" w:rsidP="00270E8C">
      <w:pPr>
        <w:widowControl w:val="0"/>
        <w:autoSpaceDE w:val="0"/>
        <w:autoSpaceDN w:val="0"/>
        <w:adjustRightInd w:val="0"/>
        <w:rPr>
          <w:rFonts w:cs="Courier"/>
          <w:szCs w:val="26"/>
        </w:rPr>
      </w:pPr>
      <w:proofErr w:type="spellStart"/>
      <w:r w:rsidRPr="00CB7AEE">
        <w:rPr>
          <w:rFonts w:cs="Courier"/>
          <w:szCs w:val="26"/>
        </w:rPr>
        <w:t>Mission_Loop</w:t>
      </w:r>
      <w:proofErr w:type="spellEnd"/>
      <w:r w:rsidRPr="00CB7AEE">
        <w:rPr>
          <w:rFonts w:cs="Courier"/>
          <w:szCs w:val="26"/>
        </w:rPr>
        <w:t>:</w:t>
      </w:r>
      <w:r w:rsidRPr="00CB7AEE">
        <w:rPr>
          <w:rFonts w:cs="Courier"/>
          <w:szCs w:val="26"/>
        </w:rPr>
        <w:tab/>
      </w:r>
      <w:r w:rsidRPr="00CB7AEE">
        <w:rPr>
          <w:rFonts w:cs="Courier"/>
          <w:szCs w:val="26"/>
        </w:rPr>
        <w:tab/>
      </w:r>
      <w:r w:rsidRPr="00CB7AEE">
        <w:rPr>
          <w:rFonts w:cs="Courier"/>
          <w:szCs w:val="26"/>
        </w:rPr>
        <w:tab/>
      </w:r>
      <w:r w:rsidRPr="00CB7AEE">
        <w:rPr>
          <w:rFonts w:cs="Courier"/>
          <w:szCs w:val="26"/>
        </w:rPr>
        <w:tab/>
        <w:t>'main mission loop</w:t>
      </w:r>
    </w:p>
    <w:p w:rsidR="00270E8C" w:rsidRPr="00CB7AEE" w:rsidRDefault="00270E8C" w:rsidP="00270E8C">
      <w:pPr>
        <w:widowControl w:val="0"/>
        <w:autoSpaceDE w:val="0"/>
        <w:autoSpaceDN w:val="0"/>
        <w:adjustRightInd w:val="0"/>
        <w:rPr>
          <w:rFonts w:cs="Courier"/>
          <w:szCs w:val="26"/>
        </w:rPr>
      </w:pPr>
    </w:p>
    <w:p w:rsidR="00270E8C" w:rsidRPr="00CB7AEE" w:rsidRDefault="00270E8C" w:rsidP="00270E8C">
      <w:pPr>
        <w:widowControl w:val="0"/>
        <w:autoSpaceDE w:val="0"/>
        <w:autoSpaceDN w:val="0"/>
        <w:adjustRightInd w:val="0"/>
        <w:rPr>
          <w:rFonts w:cs="Courier"/>
          <w:szCs w:val="26"/>
        </w:rPr>
      </w:pPr>
      <w:r w:rsidRPr="00CB7AEE">
        <w:rPr>
          <w:rFonts w:cs="Courier"/>
          <w:szCs w:val="26"/>
        </w:rPr>
        <w:t>Geiger:</w:t>
      </w:r>
      <w:r w:rsidRPr="00CB7AEE">
        <w:rPr>
          <w:rFonts w:cs="Courier"/>
          <w:szCs w:val="26"/>
        </w:rPr>
        <w:tab/>
      </w:r>
      <w:r w:rsidRPr="00CB7AEE">
        <w:rPr>
          <w:rFonts w:cs="Courier"/>
          <w:szCs w:val="26"/>
        </w:rPr>
        <w:tab/>
      </w:r>
      <w:r w:rsidRPr="00CB7AEE">
        <w:rPr>
          <w:rFonts w:cs="Courier"/>
          <w:szCs w:val="26"/>
        </w:rPr>
        <w:tab/>
      </w:r>
      <w:r w:rsidRPr="00CB7AEE">
        <w:rPr>
          <w:rFonts w:cs="Courier"/>
          <w:szCs w:val="26"/>
        </w:rPr>
        <w:tab/>
      </w:r>
      <w:r w:rsidRPr="00CB7AEE">
        <w:rPr>
          <w:rFonts w:cs="Courier"/>
          <w:szCs w:val="26"/>
        </w:rPr>
        <w:tab/>
        <w:t xml:space="preserve">' this takes the Geiger counter data for 10 sec (10000 </w:t>
      </w:r>
      <w:proofErr w:type="spellStart"/>
      <w:r w:rsidRPr="00CB7AEE">
        <w:rPr>
          <w:rFonts w:cs="Courier"/>
          <w:szCs w:val="26"/>
        </w:rPr>
        <w:t>millisec</w:t>
      </w:r>
      <w:proofErr w:type="spellEnd"/>
      <w:r w:rsidRPr="00CB7AEE">
        <w:rPr>
          <w:rFonts w:cs="Courier"/>
          <w:szCs w:val="26"/>
        </w:rPr>
        <w:t>)</w:t>
      </w:r>
      <w:r w:rsidRPr="00CB7AEE">
        <w:rPr>
          <w:rFonts w:cs="Courier"/>
          <w:szCs w:val="26"/>
        </w:rPr>
        <w:tab/>
      </w:r>
    </w:p>
    <w:p w:rsidR="00270E8C" w:rsidRPr="00CB7AEE" w:rsidRDefault="00270E8C" w:rsidP="00270E8C">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count</w:t>
      </w:r>
      <w:proofErr w:type="gramEnd"/>
      <w:r w:rsidRPr="00CB7AEE">
        <w:rPr>
          <w:rFonts w:cs="Courier"/>
          <w:szCs w:val="26"/>
        </w:rPr>
        <w:t xml:space="preserve"> GM,10000,WordValue</w:t>
      </w:r>
    </w:p>
    <w:p w:rsidR="00270E8C" w:rsidRPr="00CB7AEE" w:rsidRDefault="00270E8C" w:rsidP="00270E8C">
      <w:pPr>
        <w:widowControl w:val="0"/>
        <w:autoSpaceDE w:val="0"/>
        <w:autoSpaceDN w:val="0"/>
        <w:adjustRightInd w:val="0"/>
        <w:rPr>
          <w:rFonts w:cs="Courier"/>
          <w:szCs w:val="26"/>
        </w:rPr>
      </w:pPr>
      <w:r w:rsidRPr="00CB7AEE">
        <w:rPr>
          <w:rFonts w:cs="Courier"/>
          <w:szCs w:val="26"/>
        </w:rPr>
        <w:t xml:space="preserve">  </w:t>
      </w:r>
      <w:proofErr w:type="spellStart"/>
      <w:r w:rsidRPr="00CB7AEE">
        <w:rPr>
          <w:rFonts w:cs="Courier"/>
          <w:szCs w:val="26"/>
        </w:rPr>
        <w:t>ByteValue</w:t>
      </w:r>
      <w:proofErr w:type="spellEnd"/>
      <w:r w:rsidRPr="00CB7AEE">
        <w:rPr>
          <w:rFonts w:cs="Courier"/>
          <w:szCs w:val="26"/>
        </w:rPr>
        <w:t xml:space="preserve"> = </w:t>
      </w:r>
      <w:proofErr w:type="spellStart"/>
      <w:r w:rsidRPr="00CB7AEE">
        <w:rPr>
          <w:rFonts w:cs="Courier"/>
          <w:szCs w:val="26"/>
        </w:rPr>
        <w:t>WordValue</w:t>
      </w:r>
      <w:proofErr w:type="spellEnd"/>
    </w:p>
    <w:p w:rsidR="00270E8C" w:rsidRPr="00CB7AEE" w:rsidRDefault="00270E8C" w:rsidP="00270E8C">
      <w:pPr>
        <w:widowControl w:val="0"/>
        <w:autoSpaceDE w:val="0"/>
        <w:autoSpaceDN w:val="0"/>
        <w:adjustRightInd w:val="0"/>
        <w:rPr>
          <w:rFonts w:cs="Courier"/>
          <w:szCs w:val="26"/>
        </w:rPr>
      </w:pPr>
      <w:r w:rsidRPr="00CB7AEE">
        <w:rPr>
          <w:rFonts w:cs="Courier"/>
          <w:szCs w:val="26"/>
        </w:rPr>
        <w:t xml:space="preserve">  </w:t>
      </w:r>
      <w:proofErr w:type="spellStart"/>
      <w:proofErr w:type="gramStart"/>
      <w:r w:rsidRPr="00CB7AEE">
        <w:rPr>
          <w:rFonts w:cs="Courier"/>
          <w:szCs w:val="26"/>
        </w:rPr>
        <w:t>gosub</w:t>
      </w:r>
      <w:proofErr w:type="spellEnd"/>
      <w:proofErr w:type="gramEnd"/>
      <w:r w:rsidRPr="00CB7AEE">
        <w:rPr>
          <w:rFonts w:cs="Courier"/>
          <w:szCs w:val="26"/>
        </w:rPr>
        <w:t xml:space="preserve"> </w:t>
      </w:r>
      <w:proofErr w:type="spellStart"/>
      <w:r w:rsidRPr="00CB7AEE">
        <w:rPr>
          <w:rFonts w:cs="Courier"/>
          <w:szCs w:val="26"/>
        </w:rPr>
        <w:t>Save_Data</w:t>
      </w:r>
      <w:proofErr w:type="spellEnd"/>
    </w:p>
    <w:p w:rsidR="00270E8C" w:rsidRPr="00CB7AEE" w:rsidRDefault="00270E8C" w:rsidP="00270E8C">
      <w:pPr>
        <w:widowControl w:val="0"/>
        <w:autoSpaceDE w:val="0"/>
        <w:autoSpaceDN w:val="0"/>
        <w:adjustRightInd w:val="0"/>
        <w:rPr>
          <w:rFonts w:cs="Courier"/>
          <w:szCs w:val="26"/>
        </w:rPr>
      </w:pPr>
    </w:p>
    <w:p w:rsidR="00270E8C" w:rsidRPr="00CB7AEE" w:rsidRDefault="00270E8C" w:rsidP="00270E8C">
      <w:pPr>
        <w:widowControl w:val="0"/>
        <w:autoSpaceDE w:val="0"/>
        <w:autoSpaceDN w:val="0"/>
        <w:adjustRightInd w:val="0"/>
        <w:rPr>
          <w:rFonts w:cs="Courier"/>
          <w:szCs w:val="26"/>
        </w:rPr>
      </w:pPr>
      <w:proofErr w:type="spellStart"/>
      <w:r w:rsidRPr="00CB7AEE">
        <w:rPr>
          <w:rFonts w:cs="Courier"/>
          <w:szCs w:val="26"/>
        </w:rPr>
        <w:t>End_Mission_Loop</w:t>
      </w:r>
      <w:proofErr w:type="spellEnd"/>
      <w:r w:rsidRPr="00CB7AEE">
        <w:rPr>
          <w:rFonts w:cs="Courier"/>
          <w:szCs w:val="26"/>
        </w:rPr>
        <w:t>:</w:t>
      </w:r>
      <w:r w:rsidRPr="00CB7AEE">
        <w:rPr>
          <w:rFonts w:cs="Courier"/>
          <w:szCs w:val="26"/>
        </w:rPr>
        <w:tab/>
      </w:r>
      <w:r w:rsidRPr="00CB7AEE">
        <w:rPr>
          <w:rFonts w:cs="Courier"/>
          <w:szCs w:val="26"/>
        </w:rPr>
        <w:tab/>
      </w:r>
      <w:r w:rsidRPr="00CB7AEE">
        <w:rPr>
          <w:rFonts w:cs="Courier"/>
          <w:szCs w:val="26"/>
        </w:rPr>
        <w:tab/>
        <w:t>'mission delay loop for 50 seconds so 1 full minute between data reads</w:t>
      </w:r>
    </w:p>
    <w:p w:rsidR="00270E8C" w:rsidRPr="00CB7AEE" w:rsidRDefault="00270E8C" w:rsidP="00270E8C">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pause</w:t>
      </w:r>
      <w:proofErr w:type="gramEnd"/>
      <w:r w:rsidRPr="00CB7AEE">
        <w:rPr>
          <w:rFonts w:cs="Courier"/>
          <w:szCs w:val="26"/>
        </w:rPr>
        <w:t xml:space="preserve"> </w:t>
      </w:r>
      <w:proofErr w:type="spellStart"/>
      <w:r w:rsidRPr="00CB7AEE">
        <w:rPr>
          <w:rFonts w:cs="Courier"/>
          <w:szCs w:val="26"/>
        </w:rPr>
        <w:t>MissionPause</w:t>
      </w:r>
      <w:proofErr w:type="spellEnd"/>
    </w:p>
    <w:p w:rsidR="00270E8C" w:rsidRPr="00CB7AEE" w:rsidRDefault="00270E8C" w:rsidP="00270E8C">
      <w:pPr>
        <w:widowControl w:val="0"/>
        <w:autoSpaceDE w:val="0"/>
        <w:autoSpaceDN w:val="0"/>
        <w:adjustRightInd w:val="0"/>
        <w:rPr>
          <w:rFonts w:cs="Courier"/>
          <w:szCs w:val="26"/>
        </w:rPr>
      </w:pPr>
      <w:r w:rsidRPr="00CB7AEE">
        <w:rPr>
          <w:rFonts w:cs="Courier"/>
          <w:szCs w:val="26"/>
        </w:rPr>
        <w:t xml:space="preserve">  </w:t>
      </w:r>
      <w:proofErr w:type="spellStart"/>
      <w:proofErr w:type="gramStart"/>
      <w:r w:rsidRPr="00CB7AEE">
        <w:rPr>
          <w:rFonts w:cs="Courier"/>
          <w:szCs w:val="26"/>
        </w:rPr>
        <w:t>goto</w:t>
      </w:r>
      <w:proofErr w:type="spellEnd"/>
      <w:proofErr w:type="gramEnd"/>
      <w:r w:rsidRPr="00CB7AEE">
        <w:rPr>
          <w:rFonts w:cs="Courier"/>
          <w:szCs w:val="26"/>
        </w:rPr>
        <w:t xml:space="preserve"> </w:t>
      </w:r>
      <w:proofErr w:type="spellStart"/>
      <w:r w:rsidRPr="00CB7AEE">
        <w:rPr>
          <w:rFonts w:cs="Courier"/>
          <w:szCs w:val="26"/>
        </w:rPr>
        <w:t>Mission_Loop</w:t>
      </w:r>
      <w:proofErr w:type="spellEnd"/>
    </w:p>
    <w:p w:rsidR="00270E8C" w:rsidRPr="00CB7AEE" w:rsidRDefault="00270E8C" w:rsidP="00270E8C">
      <w:pPr>
        <w:widowControl w:val="0"/>
        <w:autoSpaceDE w:val="0"/>
        <w:autoSpaceDN w:val="0"/>
        <w:adjustRightInd w:val="0"/>
        <w:rPr>
          <w:rFonts w:cs="Courier"/>
          <w:szCs w:val="26"/>
        </w:rPr>
      </w:pPr>
    </w:p>
    <w:p w:rsidR="00270E8C" w:rsidRPr="00CB7AEE" w:rsidRDefault="00270E8C" w:rsidP="00270E8C">
      <w:pPr>
        <w:widowControl w:val="0"/>
        <w:autoSpaceDE w:val="0"/>
        <w:autoSpaceDN w:val="0"/>
        <w:adjustRightInd w:val="0"/>
        <w:rPr>
          <w:rFonts w:cs="Courier"/>
          <w:szCs w:val="26"/>
        </w:rPr>
      </w:pPr>
      <w:proofErr w:type="spellStart"/>
      <w:r w:rsidRPr="00CB7AEE">
        <w:rPr>
          <w:rFonts w:cs="Courier"/>
          <w:szCs w:val="26"/>
        </w:rPr>
        <w:t>Save_Data</w:t>
      </w:r>
      <w:proofErr w:type="spellEnd"/>
      <w:r w:rsidRPr="00CB7AEE">
        <w:rPr>
          <w:rFonts w:cs="Courier"/>
          <w:szCs w:val="26"/>
        </w:rPr>
        <w:t>:</w:t>
      </w:r>
      <w:r w:rsidRPr="00CB7AEE">
        <w:rPr>
          <w:rFonts w:cs="Courier"/>
          <w:szCs w:val="26"/>
        </w:rPr>
        <w:tab/>
      </w:r>
      <w:r w:rsidRPr="00CB7AEE">
        <w:rPr>
          <w:rFonts w:cs="Courier"/>
          <w:szCs w:val="26"/>
        </w:rPr>
        <w:tab/>
      </w:r>
      <w:r w:rsidRPr="00CB7AEE">
        <w:rPr>
          <w:rFonts w:cs="Courier"/>
          <w:szCs w:val="26"/>
        </w:rPr>
        <w:tab/>
      </w:r>
      <w:r w:rsidRPr="00CB7AEE">
        <w:rPr>
          <w:rFonts w:cs="Courier"/>
          <w:szCs w:val="26"/>
        </w:rPr>
        <w:tab/>
      </w:r>
      <w:r w:rsidRPr="00CB7AEE">
        <w:rPr>
          <w:rFonts w:cs="Courier"/>
          <w:szCs w:val="26"/>
        </w:rPr>
        <w:tab/>
        <w:t>'saves the Geiger counter data to memory</w:t>
      </w:r>
    </w:p>
    <w:p w:rsidR="00270E8C" w:rsidRPr="00CB7AEE" w:rsidRDefault="00270E8C" w:rsidP="00270E8C">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if</w:t>
      </w:r>
      <w:proofErr w:type="gramEnd"/>
      <w:r w:rsidRPr="00CB7AEE">
        <w:rPr>
          <w:rFonts w:cs="Courier"/>
          <w:szCs w:val="26"/>
        </w:rPr>
        <w:t xml:space="preserve"> Record = </w:t>
      </w:r>
      <w:proofErr w:type="spellStart"/>
      <w:r w:rsidRPr="00CB7AEE">
        <w:rPr>
          <w:rFonts w:cs="Courier"/>
          <w:szCs w:val="26"/>
        </w:rPr>
        <w:t>MaxData</w:t>
      </w:r>
      <w:proofErr w:type="spellEnd"/>
      <w:r w:rsidRPr="00CB7AEE">
        <w:rPr>
          <w:rFonts w:cs="Courier"/>
          <w:szCs w:val="26"/>
        </w:rPr>
        <w:t xml:space="preserve"> then </w:t>
      </w:r>
      <w:proofErr w:type="spellStart"/>
      <w:r w:rsidRPr="00CB7AEE">
        <w:rPr>
          <w:rFonts w:cs="Courier"/>
          <w:szCs w:val="26"/>
        </w:rPr>
        <w:t>End_Mission</w:t>
      </w:r>
      <w:proofErr w:type="spellEnd"/>
    </w:p>
    <w:p w:rsidR="00270E8C" w:rsidRPr="00CB7AEE" w:rsidRDefault="00270E8C" w:rsidP="00270E8C">
      <w:pPr>
        <w:widowControl w:val="0"/>
        <w:autoSpaceDE w:val="0"/>
        <w:autoSpaceDN w:val="0"/>
        <w:adjustRightInd w:val="0"/>
        <w:rPr>
          <w:rFonts w:cs="Courier"/>
          <w:szCs w:val="26"/>
        </w:rPr>
      </w:pPr>
      <w:r w:rsidRPr="00CB7AEE">
        <w:rPr>
          <w:rFonts w:cs="Courier"/>
          <w:szCs w:val="26"/>
        </w:rPr>
        <w:t xml:space="preserve">  Record = Record + 1</w:t>
      </w:r>
    </w:p>
    <w:p w:rsidR="00270E8C" w:rsidRPr="00CB7AEE" w:rsidRDefault="00270E8C" w:rsidP="00270E8C">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write</w:t>
      </w:r>
      <w:proofErr w:type="gramEnd"/>
      <w:r w:rsidRPr="00CB7AEE">
        <w:rPr>
          <w:rFonts w:cs="Courier"/>
          <w:szCs w:val="26"/>
        </w:rPr>
        <w:t xml:space="preserve"> Record, </w:t>
      </w:r>
      <w:proofErr w:type="spellStart"/>
      <w:r w:rsidRPr="00CB7AEE">
        <w:rPr>
          <w:rFonts w:cs="Courier"/>
          <w:szCs w:val="26"/>
        </w:rPr>
        <w:t>ByteValue</w:t>
      </w:r>
      <w:proofErr w:type="spellEnd"/>
    </w:p>
    <w:p w:rsidR="00270E8C" w:rsidRPr="00CB7AEE" w:rsidRDefault="00270E8C" w:rsidP="00270E8C">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return</w:t>
      </w:r>
      <w:proofErr w:type="gramEnd"/>
    </w:p>
    <w:p w:rsidR="00270E8C" w:rsidRPr="00CB7AEE" w:rsidRDefault="00270E8C" w:rsidP="00270E8C">
      <w:pPr>
        <w:widowControl w:val="0"/>
        <w:autoSpaceDE w:val="0"/>
        <w:autoSpaceDN w:val="0"/>
        <w:adjustRightInd w:val="0"/>
        <w:rPr>
          <w:rFonts w:cs="Courier"/>
          <w:szCs w:val="26"/>
        </w:rPr>
      </w:pPr>
    </w:p>
    <w:p w:rsidR="00270E8C" w:rsidRPr="00CB7AEE" w:rsidRDefault="00270E8C" w:rsidP="00270E8C">
      <w:pPr>
        <w:widowControl w:val="0"/>
        <w:autoSpaceDE w:val="0"/>
        <w:autoSpaceDN w:val="0"/>
        <w:adjustRightInd w:val="0"/>
        <w:rPr>
          <w:rFonts w:cs="Courier"/>
          <w:szCs w:val="26"/>
        </w:rPr>
      </w:pPr>
      <w:r w:rsidRPr="00CB7AEE">
        <w:rPr>
          <w:rFonts w:cs="Courier"/>
          <w:szCs w:val="26"/>
        </w:rPr>
        <w:t>'***********************************************</w:t>
      </w:r>
    </w:p>
    <w:p w:rsidR="00270E8C" w:rsidRPr="00CB7AEE" w:rsidRDefault="00270E8C" w:rsidP="00270E8C">
      <w:pPr>
        <w:widowControl w:val="0"/>
        <w:autoSpaceDE w:val="0"/>
        <w:autoSpaceDN w:val="0"/>
        <w:adjustRightInd w:val="0"/>
        <w:rPr>
          <w:rFonts w:cs="Courier"/>
          <w:szCs w:val="26"/>
        </w:rPr>
      </w:pPr>
      <w:r w:rsidRPr="00CB7AEE">
        <w:rPr>
          <w:rFonts w:cs="Courier"/>
          <w:szCs w:val="26"/>
        </w:rPr>
        <w:t>'</w:t>
      </w:r>
      <w:proofErr w:type="gramStart"/>
      <w:r w:rsidRPr="00CB7AEE">
        <w:rPr>
          <w:rFonts w:cs="Courier"/>
          <w:szCs w:val="26"/>
        </w:rPr>
        <w:t>*                 Data</w:t>
      </w:r>
      <w:proofErr w:type="gramEnd"/>
      <w:r w:rsidRPr="00CB7AEE">
        <w:rPr>
          <w:rFonts w:cs="Courier"/>
          <w:szCs w:val="26"/>
        </w:rPr>
        <w:t xml:space="preserve"> Format                 *</w:t>
      </w:r>
    </w:p>
    <w:p w:rsidR="00270E8C" w:rsidRPr="00CB7AEE" w:rsidRDefault="00270E8C" w:rsidP="00270E8C">
      <w:pPr>
        <w:widowControl w:val="0"/>
        <w:autoSpaceDE w:val="0"/>
        <w:autoSpaceDN w:val="0"/>
        <w:adjustRightInd w:val="0"/>
        <w:rPr>
          <w:rFonts w:cs="Courier"/>
          <w:szCs w:val="26"/>
        </w:rPr>
      </w:pPr>
      <w:r w:rsidRPr="00CB7AEE">
        <w:rPr>
          <w:rFonts w:cs="Courier"/>
          <w:szCs w:val="26"/>
        </w:rPr>
        <w:t>'* GM (counts / 10s), Temp (compressed 10-bit) *</w:t>
      </w:r>
    </w:p>
    <w:p w:rsidR="00270E8C" w:rsidRPr="00CB7AEE" w:rsidRDefault="00270E8C" w:rsidP="00270E8C">
      <w:pPr>
        <w:widowControl w:val="0"/>
        <w:autoSpaceDE w:val="0"/>
        <w:autoSpaceDN w:val="0"/>
        <w:adjustRightInd w:val="0"/>
        <w:rPr>
          <w:rFonts w:cs="Courier"/>
          <w:szCs w:val="26"/>
        </w:rPr>
      </w:pPr>
      <w:r w:rsidRPr="00CB7AEE">
        <w:rPr>
          <w:rFonts w:cs="Courier"/>
          <w:szCs w:val="26"/>
        </w:rPr>
        <w:t>'***********************************************</w:t>
      </w:r>
    </w:p>
    <w:p w:rsidR="00270E8C" w:rsidRPr="00CB7AEE" w:rsidRDefault="00270E8C" w:rsidP="00270E8C">
      <w:pPr>
        <w:widowControl w:val="0"/>
        <w:autoSpaceDE w:val="0"/>
        <w:autoSpaceDN w:val="0"/>
        <w:adjustRightInd w:val="0"/>
        <w:rPr>
          <w:rFonts w:cs="Courier"/>
          <w:szCs w:val="26"/>
        </w:rPr>
      </w:pPr>
      <w:proofErr w:type="spellStart"/>
      <w:r w:rsidRPr="00CB7AEE">
        <w:rPr>
          <w:rFonts w:cs="Courier"/>
          <w:szCs w:val="26"/>
        </w:rPr>
        <w:t>Download_Data</w:t>
      </w:r>
      <w:proofErr w:type="spellEnd"/>
      <w:r w:rsidRPr="00CB7AEE">
        <w:rPr>
          <w:rFonts w:cs="Courier"/>
          <w:szCs w:val="26"/>
        </w:rPr>
        <w:t>:</w:t>
      </w:r>
      <w:r w:rsidRPr="00CB7AEE">
        <w:rPr>
          <w:rFonts w:cs="Courier"/>
          <w:szCs w:val="26"/>
        </w:rPr>
        <w:tab/>
      </w:r>
      <w:r w:rsidRPr="00CB7AEE">
        <w:rPr>
          <w:rFonts w:cs="Courier"/>
          <w:szCs w:val="26"/>
        </w:rPr>
        <w:tab/>
      </w:r>
      <w:r w:rsidRPr="00CB7AEE">
        <w:rPr>
          <w:rFonts w:cs="Courier"/>
          <w:szCs w:val="26"/>
        </w:rPr>
        <w:tab/>
        <w:t>' upload data to computer</w:t>
      </w:r>
    </w:p>
    <w:p w:rsidR="00270E8C" w:rsidRPr="00CB7AEE" w:rsidRDefault="00270E8C" w:rsidP="00270E8C">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for</w:t>
      </w:r>
      <w:proofErr w:type="gramEnd"/>
      <w:r w:rsidRPr="00CB7AEE">
        <w:rPr>
          <w:rFonts w:cs="Courier"/>
          <w:szCs w:val="26"/>
        </w:rPr>
        <w:t xml:space="preserve"> Record = 1 to </w:t>
      </w:r>
      <w:proofErr w:type="spellStart"/>
      <w:r w:rsidRPr="00CB7AEE">
        <w:rPr>
          <w:rFonts w:cs="Courier"/>
          <w:szCs w:val="26"/>
        </w:rPr>
        <w:t>MaxData</w:t>
      </w:r>
      <w:proofErr w:type="spellEnd"/>
    </w:p>
    <w:p w:rsidR="00270E8C" w:rsidRPr="00CB7AEE" w:rsidRDefault="00270E8C" w:rsidP="00270E8C">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read</w:t>
      </w:r>
      <w:proofErr w:type="gramEnd"/>
      <w:r w:rsidRPr="00CB7AEE">
        <w:rPr>
          <w:rFonts w:cs="Courier"/>
          <w:szCs w:val="26"/>
        </w:rPr>
        <w:t xml:space="preserve"> </w:t>
      </w:r>
      <w:proofErr w:type="spellStart"/>
      <w:r w:rsidRPr="00CB7AEE">
        <w:rPr>
          <w:rFonts w:cs="Courier"/>
          <w:szCs w:val="26"/>
        </w:rPr>
        <w:t>Record,ByteValue</w:t>
      </w:r>
      <w:proofErr w:type="spellEnd"/>
    </w:p>
    <w:p w:rsidR="00270E8C" w:rsidRPr="00CB7AEE" w:rsidRDefault="00270E8C" w:rsidP="00270E8C">
      <w:pPr>
        <w:widowControl w:val="0"/>
        <w:autoSpaceDE w:val="0"/>
        <w:autoSpaceDN w:val="0"/>
        <w:adjustRightInd w:val="0"/>
        <w:rPr>
          <w:rFonts w:cs="Courier"/>
          <w:szCs w:val="26"/>
        </w:rPr>
      </w:pPr>
      <w:r w:rsidRPr="00CB7AEE">
        <w:rPr>
          <w:rFonts w:cs="Courier"/>
          <w:szCs w:val="26"/>
        </w:rPr>
        <w:t xml:space="preserve">    </w:t>
      </w:r>
      <w:proofErr w:type="spellStart"/>
      <w:proofErr w:type="gramStart"/>
      <w:r w:rsidRPr="00CB7AEE">
        <w:rPr>
          <w:rFonts w:cs="Courier"/>
          <w:szCs w:val="26"/>
        </w:rPr>
        <w:t>sertxd</w:t>
      </w:r>
      <w:proofErr w:type="spellEnd"/>
      <w:proofErr w:type="gramEnd"/>
      <w:r w:rsidRPr="00CB7AEE">
        <w:rPr>
          <w:rFonts w:cs="Courier"/>
          <w:szCs w:val="26"/>
        </w:rPr>
        <w:t xml:space="preserve"> (#</w:t>
      </w:r>
      <w:proofErr w:type="spellStart"/>
      <w:r w:rsidRPr="00CB7AEE">
        <w:rPr>
          <w:rFonts w:cs="Courier"/>
          <w:szCs w:val="26"/>
        </w:rPr>
        <w:t>ByteValue</w:t>
      </w:r>
      <w:proofErr w:type="spellEnd"/>
      <w:r w:rsidRPr="00CB7AEE">
        <w:rPr>
          <w:rFonts w:cs="Courier"/>
          <w:szCs w:val="26"/>
        </w:rPr>
        <w:t>, ",")</w:t>
      </w:r>
    </w:p>
    <w:p w:rsidR="00270E8C" w:rsidRPr="00CB7AEE" w:rsidRDefault="00270E8C" w:rsidP="00270E8C">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next</w:t>
      </w:r>
      <w:proofErr w:type="gramEnd"/>
    </w:p>
    <w:p w:rsidR="00270E8C" w:rsidRPr="00CB7AEE" w:rsidRDefault="00270E8C" w:rsidP="00270E8C">
      <w:pPr>
        <w:widowControl w:val="0"/>
        <w:autoSpaceDE w:val="0"/>
        <w:autoSpaceDN w:val="0"/>
        <w:adjustRightInd w:val="0"/>
        <w:rPr>
          <w:rFonts w:cs="Courier"/>
          <w:szCs w:val="26"/>
        </w:rPr>
      </w:pPr>
    </w:p>
    <w:p w:rsidR="00270E8C" w:rsidRPr="00CB7AEE" w:rsidRDefault="00270E8C" w:rsidP="00270E8C">
      <w:pPr>
        <w:widowControl w:val="0"/>
        <w:autoSpaceDE w:val="0"/>
        <w:autoSpaceDN w:val="0"/>
        <w:adjustRightInd w:val="0"/>
        <w:rPr>
          <w:rFonts w:cs="Courier"/>
          <w:szCs w:val="26"/>
        </w:rPr>
      </w:pPr>
      <w:proofErr w:type="spellStart"/>
      <w:r w:rsidRPr="00CB7AEE">
        <w:rPr>
          <w:rFonts w:cs="Courier"/>
          <w:szCs w:val="26"/>
        </w:rPr>
        <w:t>End_Mission</w:t>
      </w:r>
      <w:proofErr w:type="spellEnd"/>
      <w:r w:rsidRPr="00CB7AEE">
        <w:rPr>
          <w:rFonts w:cs="Courier"/>
          <w:szCs w:val="26"/>
        </w:rPr>
        <w:t>:</w:t>
      </w:r>
    </w:p>
    <w:p w:rsidR="00CB7AEE" w:rsidRDefault="00270E8C" w:rsidP="00270E8C">
      <w:pPr>
        <w:ind w:left="360"/>
        <w:jc w:val="both"/>
        <w:rPr>
          <w:rFonts w:cs="Courier"/>
          <w:szCs w:val="26"/>
        </w:rPr>
      </w:pPr>
      <w:r w:rsidRPr="00CB7AEE">
        <w:rPr>
          <w:rFonts w:cs="Courier"/>
          <w:szCs w:val="26"/>
        </w:rPr>
        <w:t xml:space="preserve">  </w:t>
      </w:r>
      <w:r w:rsidR="00CB7AEE" w:rsidRPr="00CB7AEE">
        <w:rPr>
          <w:rFonts w:cs="Courier"/>
          <w:szCs w:val="26"/>
        </w:rPr>
        <w:t>E</w:t>
      </w:r>
      <w:r w:rsidRPr="00CB7AEE">
        <w:rPr>
          <w:rFonts w:cs="Courier"/>
          <w:szCs w:val="26"/>
        </w:rPr>
        <w:t>nd</w:t>
      </w:r>
    </w:p>
    <w:p w:rsidR="00CB7AEE" w:rsidRDefault="00CB7AEE" w:rsidP="00270E8C">
      <w:pPr>
        <w:ind w:left="360"/>
        <w:jc w:val="both"/>
        <w:rPr>
          <w:rFonts w:cs="Courier"/>
          <w:szCs w:val="26"/>
        </w:rPr>
      </w:pPr>
    </w:p>
    <w:p w:rsidR="00CB7AEE" w:rsidRDefault="00CB7AEE" w:rsidP="00270E8C">
      <w:pPr>
        <w:ind w:left="360"/>
        <w:jc w:val="both"/>
        <w:rPr>
          <w:rFonts w:cs="Courier"/>
          <w:szCs w:val="26"/>
        </w:rPr>
      </w:pPr>
      <w:r>
        <w:rPr>
          <w:rFonts w:cs="Courier"/>
          <w:szCs w:val="26"/>
        </w:rPr>
        <w:t xml:space="preserve">This was the code we used for our Halloween balloon flight.  We did not get data from this flight but we are not sure what caused this.  This program told the Geiger counter to take counts for 10 intervals seconds every </w:t>
      </w:r>
      <w:proofErr w:type="gramStart"/>
      <w:r>
        <w:rPr>
          <w:rFonts w:cs="Courier"/>
          <w:szCs w:val="26"/>
        </w:rPr>
        <w:t>1 minute</w:t>
      </w:r>
      <w:proofErr w:type="gramEnd"/>
      <w:r>
        <w:rPr>
          <w:rFonts w:cs="Courier"/>
          <w:szCs w:val="26"/>
        </w:rPr>
        <w:t>.  We successfully obtained data from this flight.</w:t>
      </w:r>
    </w:p>
    <w:p w:rsidR="00CB7AEE" w:rsidRDefault="00CB7AEE" w:rsidP="00270E8C">
      <w:pPr>
        <w:ind w:left="360"/>
        <w:jc w:val="both"/>
        <w:rPr>
          <w:rFonts w:cs="Courier"/>
          <w:szCs w:val="26"/>
        </w:rPr>
      </w:pPr>
    </w:p>
    <w:p w:rsidR="00CB7AEE" w:rsidRDefault="00CB7AEE" w:rsidP="00270E8C">
      <w:pPr>
        <w:ind w:left="360"/>
        <w:jc w:val="both"/>
      </w:pPr>
    </w:p>
    <w:p w:rsidR="00CB7AEE" w:rsidRDefault="00CB7AEE" w:rsidP="00270E8C">
      <w:pPr>
        <w:ind w:left="360"/>
        <w:jc w:val="both"/>
      </w:pPr>
    </w:p>
    <w:p w:rsidR="00CB7AEE" w:rsidRDefault="00CB7AEE" w:rsidP="00270E8C">
      <w:pPr>
        <w:ind w:left="360"/>
        <w:jc w:val="both"/>
      </w:pPr>
    </w:p>
    <w:p w:rsidR="00CB7AEE" w:rsidRDefault="00CB7AEE" w:rsidP="00270E8C">
      <w:pPr>
        <w:ind w:left="360"/>
        <w:jc w:val="both"/>
      </w:pPr>
    </w:p>
    <w:p w:rsidR="00CB7AEE" w:rsidRDefault="00CB7AEE" w:rsidP="00270E8C">
      <w:pPr>
        <w:ind w:left="360"/>
        <w:jc w:val="both"/>
      </w:pPr>
    </w:p>
    <w:p w:rsidR="00CB7AEE" w:rsidRDefault="00CB7AEE" w:rsidP="00270E8C">
      <w:pPr>
        <w:ind w:left="360"/>
        <w:jc w:val="both"/>
      </w:pPr>
    </w:p>
    <w:p w:rsidR="00CB7AEE" w:rsidRDefault="00CB7AEE" w:rsidP="00270E8C">
      <w:pPr>
        <w:ind w:left="360"/>
        <w:jc w:val="both"/>
      </w:pPr>
    </w:p>
    <w:p w:rsidR="00CB7AEE" w:rsidRDefault="00CB7AEE" w:rsidP="00270E8C">
      <w:pPr>
        <w:ind w:left="360"/>
        <w:jc w:val="both"/>
      </w:pPr>
    </w:p>
    <w:p w:rsidR="00CB7AEE" w:rsidRDefault="00CB7AEE" w:rsidP="00270E8C">
      <w:pPr>
        <w:ind w:left="360"/>
        <w:jc w:val="both"/>
      </w:pPr>
    </w:p>
    <w:p w:rsidR="00CB7AEE" w:rsidRDefault="00CB7AEE" w:rsidP="00270E8C">
      <w:pPr>
        <w:ind w:left="360"/>
        <w:jc w:val="both"/>
      </w:pPr>
    </w:p>
    <w:p w:rsidR="00CB7AEE" w:rsidRDefault="00CB7AEE" w:rsidP="00270E8C">
      <w:pPr>
        <w:ind w:left="360"/>
        <w:jc w:val="both"/>
      </w:pPr>
    </w:p>
    <w:p w:rsidR="00CB7AEE" w:rsidRDefault="00CB7AEE" w:rsidP="00CB7AEE">
      <w:pPr>
        <w:ind w:left="360"/>
        <w:jc w:val="both"/>
        <w:rPr>
          <w:b/>
        </w:rPr>
      </w:pPr>
      <w:r>
        <w:rPr>
          <w:b/>
        </w:rPr>
        <w:t>Geiger Counter Flight Code- UMN Morris Flight</w:t>
      </w:r>
    </w:p>
    <w:p w:rsidR="00CB7AEE" w:rsidRDefault="00CB7AEE" w:rsidP="00CB7AEE">
      <w:pPr>
        <w:ind w:left="360"/>
        <w:jc w:val="both"/>
        <w:rPr>
          <w:b/>
        </w:rPr>
      </w:pPr>
    </w:p>
    <w:p w:rsidR="00CB7AEE" w:rsidRPr="00CB7AEE" w:rsidRDefault="00CB7AEE" w:rsidP="00CB7AEE">
      <w:pPr>
        <w:widowControl w:val="0"/>
        <w:autoSpaceDE w:val="0"/>
        <w:autoSpaceDN w:val="0"/>
        <w:adjustRightInd w:val="0"/>
        <w:rPr>
          <w:rFonts w:cs="Courier"/>
          <w:szCs w:val="26"/>
        </w:rPr>
      </w:pPr>
      <w:r w:rsidRPr="00CB7AEE">
        <w:rPr>
          <w:rFonts w:cs="Courier"/>
          <w:szCs w:val="26"/>
        </w:rPr>
        <w:t>'*****************************************************</w:t>
      </w:r>
    </w:p>
    <w:p w:rsidR="00CB7AEE" w:rsidRPr="00CB7AEE" w:rsidRDefault="00CB7AEE" w:rsidP="00CB7AEE">
      <w:pPr>
        <w:widowControl w:val="0"/>
        <w:autoSpaceDE w:val="0"/>
        <w:autoSpaceDN w:val="0"/>
        <w:adjustRightInd w:val="0"/>
        <w:rPr>
          <w:rFonts w:cs="Courier"/>
          <w:szCs w:val="26"/>
        </w:rPr>
      </w:pPr>
      <w:r w:rsidRPr="00CB7AEE">
        <w:rPr>
          <w:rFonts w:cs="Courier"/>
          <w:szCs w:val="26"/>
        </w:rPr>
        <w:t>'</w:t>
      </w:r>
      <w:proofErr w:type="gramStart"/>
      <w:r w:rsidRPr="00CB7AEE">
        <w:rPr>
          <w:rFonts w:cs="Courier"/>
          <w:szCs w:val="26"/>
        </w:rPr>
        <w:t>*           Sample</w:t>
      </w:r>
      <w:proofErr w:type="gramEnd"/>
      <w:r w:rsidRPr="00CB7AEE">
        <w:rPr>
          <w:rFonts w:cs="Courier"/>
          <w:szCs w:val="26"/>
        </w:rPr>
        <w:t xml:space="preserve"> </w:t>
      </w:r>
      <w:proofErr w:type="spellStart"/>
      <w:r w:rsidRPr="00CB7AEE">
        <w:rPr>
          <w:rFonts w:cs="Courier"/>
          <w:szCs w:val="26"/>
        </w:rPr>
        <w:t>BalloonSat</w:t>
      </w:r>
      <w:proofErr w:type="spellEnd"/>
      <w:r w:rsidRPr="00CB7AEE">
        <w:rPr>
          <w:rFonts w:cs="Courier"/>
          <w:szCs w:val="26"/>
        </w:rPr>
        <w:t xml:space="preserve"> Mini Mission          *</w:t>
      </w:r>
    </w:p>
    <w:p w:rsidR="00CB7AEE" w:rsidRPr="00CB7AEE" w:rsidRDefault="00CB7AEE" w:rsidP="00CB7AEE">
      <w:pPr>
        <w:widowControl w:val="0"/>
        <w:autoSpaceDE w:val="0"/>
        <w:autoSpaceDN w:val="0"/>
        <w:adjustRightInd w:val="0"/>
        <w:rPr>
          <w:rFonts w:cs="Courier"/>
          <w:szCs w:val="26"/>
        </w:rPr>
      </w:pPr>
      <w:r w:rsidRPr="00CB7AEE">
        <w:rPr>
          <w:rFonts w:cs="Courier"/>
          <w:szCs w:val="26"/>
        </w:rPr>
        <w:t>'*                                                   *</w:t>
      </w:r>
    </w:p>
    <w:p w:rsidR="00CB7AEE" w:rsidRPr="00CB7AEE" w:rsidRDefault="00CB7AEE" w:rsidP="00CB7AEE">
      <w:pPr>
        <w:widowControl w:val="0"/>
        <w:autoSpaceDE w:val="0"/>
        <w:autoSpaceDN w:val="0"/>
        <w:adjustRightInd w:val="0"/>
        <w:rPr>
          <w:rFonts w:cs="Courier"/>
          <w:szCs w:val="26"/>
        </w:rPr>
      </w:pPr>
      <w:r w:rsidRPr="00CB7AEE">
        <w:rPr>
          <w:rFonts w:cs="Courier"/>
          <w:szCs w:val="26"/>
        </w:rPr>
        <w:t>'</w:t>
      </w:r>
      <w:proofErr w:type="gramStart"/>
      <w:r w:rsidRPr="00CB7AEE">
        <w:rPr>
          <w:rFonts w:cs="Courier"/>
          <w:szCs w:val="26"/>
        </w:rPr>
        <w:t>*                   Every</w:t>
      </w:r>
      <w:proofErr w:type="gramEnd"/>
      <w:r w:rsidRPr="00CB7AEE">
        <w:rPr>
          <w:rFonts w:cs="Courier"/>
          <w:szCs w:val="26"/>
        </w:rPr>
        <w:t xml:space="preserve"> Minute                    *</w:t>
      </w:r>
    </w:p>
    <w:p w:rsidR="00CB7AEE" w:rsidRPr="00CB7AEE" w:rsidRDefault="00CB7AEE" w:rsidP="00CB7AEE">
      <w:pPr>
        <w:widowControl w:val="0"/>
        <w:autoSpaceDE w:val="0"/>
        <w:autoSpaceDN w:val="0"/>
        <w:adjustRightInd w:val="0"/>
        <w:rPr>
          <w:rFonts w:cs="Courier"/>
          <w:szCs w:val="26"/>
        </w:rPr>
      </w:pPr>
      <w:r w:rsidRPr="00CB7AEE">
        <w:rPr>
          <w:rFonts w:cs="Courier"/>
          <w:szCs w:val="26"/>
        </w:rPr>
        <w:t>'* Collects radiation data 5 sec ON, 115 sec pause   *</w:t>
      </w:r>
    </w:p>
    <w:p w:rsidR="00CB7AEE" w:rsidRPr="00CB7AEE" w:rsidRDefault="00CB7AEE" w:rsidP="00CB7AEE">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from</w:t>
      </w:r>
      <w:proofErr w:type="gramEnd"/>
      <w:r w:rsidRPr="00CB7AEE">
        <w:rPr>
          <w:rFonts w:cs="Courier"/>
          <w:szCs w:val="26"/>
        </w:rPr>
        <w:t xml:space="preserve"> </w:t>
      </w:r>
      <w:proofErr w:type="spellStart"/>
      <w:r w:rsidRPr="00CB7AEE">
        <w:rPr>
          <w:rFonts w:cs="Courier"/>
          <w:szCs w:val="26"/>
        </w:rPr>
        <w:t>from</w:t>
      </w:r>
      <w:proofErr w:type="spellEnd"/>
      <w:r w:rsidRPr="00CB7AEE">
        <w:rPr>
          <w:rFonts w:cs="Courier"/>
          <w:szCs w:val="26"/>
        </w:rPr>
        <w:t xml:space="preserve"> RM-60 Geiger Counter                    *</w:t>
      </w:r>
    </w:p>
    <w:p w:rsidR="00CB7AEE" w:rsidRPr="00CB7AEE" w:rsidRDefault="00CB7AEE" w:rsidP="00CB7AEE">
      <w:pPr>
        <w:widowControl w:val="0"/>
        <w:autoSpaceDE w:val="0"/>
        <w:autoSpaceDN w:val="0"/>
        <w:adjustRightInd w:val="0"/>
        <w:rPr>
          <w:rFonts w:cs="Courier"/>
          <w:szCs w:val="26"/>
        </w:rPr>
      </w:pPr>
      <w:r w:rsidRPr="00CB7AEE">
        <w:rPr>
          <w:rFonts w:cs="Courier"/>
          <w:szCs w:val="26"/>
        </w:rPr>
        <w:t>'*                                                   *</w:t>
      </w:r>
    </w:p>
    <w:p w:rsidR="00CB7AEE" w:rsidRPr="00CB7AEE" w:rsidRDefault="00CB7AEE" w:rsidP="00CB7AEE">
      <w:pPr>
        <w:widowControl w:val="0"/>
        <w:autoSpaceDE w:val="0"/>
        <w:autoSpaceDN w:val="0"/>
        <w:adjustRightInd w:val="0"/>
        <w:rPr>
          <w:rFonts w:cs="Courier"/>
          <w:szCs w:val="26"/>
        </w:rPr>
      </w:pPr>
      <w:r w:rsidRPr="00CB7AEE">
        <w:rPr>
          <w:rFonts w:cs="Courier"/>
          <w:szCs w:val="26"/>
        </w:rPr>
        <w:t>'* Program size = 77 bytes                           *</w:t>
      </w:r>
    </w:p>
    <w:p w:rsidR="00CB7AEE" w:rsidRPr="00CB7AEE" w:rsidRDefault="00CB7AEE" w:rsidP="00CB7AEE">
      <w:pPr>
        <w:widowControl w:val="0"/>
        <w:autoSpaceDE w:val="0"/>
        <w:autoSpaceDN w:val="0"/>
        <w:adjustRightInd w:val="0"/>
        <w:rPr>
          <w:rFonts w:cs="Courier"/>
          <w:szCs w:val="26"/>
        </w:rPr>
      </w:pPr>
      <w:r w:rsidRPr="00CB7AEE">
        <w:rPr>
          <w:rFonts w:cs="Courier"/>
          <w:szCs w:val="26"/>
        </w:rPr>
        <w:t>'* Left over memory = 178 bytes                      *</w:t>
      </w:r>
    </w:p>
    <w:p w:rsidR="00CB7AEE" w:rsidRPr="00CB7AEE" w:rsidRDefault="00CB7AEE" w:rsidP="00CB7AEE">
      <w:pPr>
        <w:widowControl w:val="0"/>
        <w:autoSpaceDE w:val="0"/>
        <w:autoSpaceDN w:val="0"/>
        <w:adjustRightInd w:val="0"/>
        <w:rPr>
          <w:rFonts w:cs="Courier"/>
          <w:szCs w:val="26"/>
        </w:rPr>
      </w:pPr>
      <w:r w:rsidRPr="00CB7AEE">
        <w:rPr>
          <w:rFonts w:cs="Courier"/>
          <w:szCs w:val="26"/>
        </w:rPr>
        <w:t>'* So stores 174 records, or for about 174 minutes    *</w:t>
      </w:r>
    </w:p>
    <w:p w:rsidR="00CB7AEE" w:rsidRPr="00CB7AEE" w:rsidRDefault="00CB7AEE" w:rsidP="00CB7AEE">
      <w:pPr>
        <w:widowControl w:val="0"/>
        <w:autoSpaceDE w:val="0"/>
        <w:autoSpaceDN w:val="0"/>
        <w:adjustRightInd w:val="0"/>
        <w:rPr>
          <w:rFonts w:cs="Courier"/>
          <w:szCs w:val="26"/>
        </w:rPr>
      </w:pPr>
      <w:r w:rsidRPr="00CB7AEE">
        <w:rPr>
          <w:rFonts w:cs="Courier"/>
          <w:szCs w:val="26"/>
        </w:rPr>
        <w:t xml:space="preserve">'* Paul </w:t>
      </w:r>
      <w:proofErr w:type="spellStart"/>
      <w:r w:rsidRPr="00CB7AEE">
        <w:rPr>
          <w:rFonts w:cs="Courier"/>
          <w:szCs w:val="26"/>
        </w:rPr>
        <w:t>Verhage</w:t>
      </w:r>
      <w:proofErr w:type="spellEnd"/>
      <w:r w:rsidRPr="00CB7AEE">
        <w:rPr>
          <w:rFonts w:cs="Courier"/>
          <w:szCs w:val="26"/>
        </w:rPr>
        <w:t xml:space="preserve"> code with added comments by J </w:t>
      </w:r>
      <w:proofErr w:type="spellStart"/>
      <w:r w:rsidRPr="00CB7AEE">
        <w:rPr>
          <w:rFonts w:cs="Courier"/>
          <w:szCs w:val="26"/>
        </w:rPr>
        <w:t>Flaten</w:t>
      </w:r>
      <w:proofErr w:type="spellEnd"/>
      <w:r w:rsidRPr="00CB7AEE">
        <w:rPr>
          <w:rFonts w:cs="Courier"/>
          <w:szCs w:val="26"/>
        </w:rPr>
        <w:t xml:space="preserve"> *</w:t>
      </w:r>
    </w:p>
    <w:p w:rsidR="00CB7AEE" w:rsidRPr="00CB7AEE" w:rsidRDefault="00CB7AEE" w:rsidP="00CB7AEE">
      <w:pPr>
        <w:widowControl w:val="0"/>
        <w:autoSpaceDE w:val="0"/>
        <w:autoSpaceDN w:val="0"/>
        <w:adjustRightInd w:val="0"/>
        <w:rPr>
          <w:rFonts w:cs="Courier"/>
          <w:szCs w:val="26"/>
        </w:rPr>
      </w:pPr>
      <w:r w:rsidRPr="00CB7AEE">
        <w:rPr>
          <w:rFonts w:cs="Courier"/>
          <w:szCs w:val="26"/>
        </w:rPr>
        <w:t>'*****************************************************</w:t>
      </w:r>
    </w:p>
    <w:p w:rsidR="00CB7AEE" w:rsidRPr="00CB7AEE" w:rsidRDefault="00CB7AEE" w:rsidP="00CB7AEE">
      <w:pPr>
        <w:widowControl w:val="0"/>
        <w:autoSpaceDE w:val="0"/>
        <w:autoSpaceDN w:val="0"/>
        <w:adjustRightInd w:val="0"/>
        <w:rPr>
          <w:rFonts w:cs="Courier"/>
          <w:szCs w:val="26"/>
        </w:rPr>
      </w:pPr>
    </w:p>
    <w:p w:rsidR="00CB7AEE" w:rsidRPr="00CB7AEE" w:rsidRDefault="00CB7AEE" w:rsidP="00CB7AEE">
      <w:pPr>
        <w:widowControl w:val="0"/>
        <w:autoSpaceDE w:val="0"/>
        <w:autoSpaceDN w:val="0"/>
        <w:adjustRightInd w:val="0"/>
        <w:rPr>
          <w:rFonts w:cs="Courier"/>
          <w:szCs w:val="26"/>
        </w:rPr>
      </w:pPr>
      <w:proofErr w:type="gramStart"/>
      <w:r w:rsidRPr="00CB7AEE">
        <w:rPr>
          <w:rFonts w:cs="Courier"/>
          <w:szCs w:val="26"/>
        </w:rPr>
        <w:t>symbol</w:t>
      </w:r>
      <w:proofErr w:type="gramEnd"/>
      <w:r w:rsidRPr="00CB7AEE">
        <w:rPr>
          <w:rFonts w:cs="Courier"/>
          <w:szCs w:val="26"/>
        </w:rPr>
        <w:t xml:space="preserve"> </w:t>
      </w:r>
      <w:proofErr w:type="spellStart"/>
      <w:r w:rsidRPr="00CB7AEE">
        <w:rPr>
          <w:rFonts w:cs="Courier"/>
          <w:szCs w:val="26"/>
        </w:rPr>
        <w:t>WordValue</w:t>
      </w:r>
      <w:proofErr w:type="spellEnd"/>
      <w:r w:rsidRPr="00CB7AEE">
        <w:rPr>
          <w:rFonts w:cs="Courier"/>
          <w:szCs w:val="26"/>
        </w:rPr>
        <w:t xml:space="preserve"> = W0</w:t>
      </w:r>
      <w:r w:rsidRPr="00CB7AEE">
        <w:rPr>
          <w:rFonts w:cs="Courier"/>
          <w:szCs w:val="26"/>
        </w:rPr>
        <w:tab/>
      </w:r>
      <w:r w:rsidRPr="00CB7AEE">
        <w:rPr>
          <w:rFonts w:cs="Courier"/>
          <w:szCs w:val="26"/>
        </w:rPr>
        <w:tab/>
      </w:r>
      <w:r w:rsidRPr="00CB7AEE">
        <w:rPr>
          <w:rFonts w:cs="Courier"/>
          <w:szCs w:val="26"/>
        </w:rPr>
        <w:tab/>
        <w:t>'</w:t>
      </w:r>
      <w:proofErr w:type="spellStart"/>
      <w:r w:rsidRPr="00CB7AEE">
        <w:rPr>
          <w:rFonts w:cs="Courier"/>
          <w:szCs w:val="26"/>
        </w:rPr>
        <w:t>varible</w:t>
      </w:r>
      <w:proofErr w:type="spellEnd"/>
      <w:r w:rsidRPr="00CB7AEE">
        <w:rPr>
          <w:rFonts w:cs="Courier"/>
          <w:szCs w:val="26"/>
        </w:rPr>
        <w:t xml:space="preserve"> </w:t>
      </w:r>
      <w:proofErr w:type="spellStart"/>
      <w:r w:rsidRPr="00CB7AEE">
        <w:rPr>
          <w:rFonts w:cs="Courier"/>
          <w:szCs w:val="26"/>
        </w:rPr>
        <w:t>declartaions</w:t>
      </w:r>
      <w:proofErr w:type="spellEnd"/>
    </w:p>
    <w:p w:rsidR="00CB7AEE" w:rsidRPr="00CB7AEE" w:rsidRDefault="00CB7AEE" w:rsidP="00CB7AEE">
      <w:pPr>
        <w:widowControl w:val="0"/>
        <w:autoSpaceDE w:val="0"/>
        <w:autoSpaceDN w:val="0"/>
        <w:adjustRightInd w:val="0"/>
        <w:rPr>
          <w:rFonts w:cs="Courier"/>
          <w:szCs w:val="26"/>
        </w:rPr>
      </w:pPr>
      <w:proofErr w:type="gramStart"/>
      <w:r w:rsidRPr="00CB7AEE">
        <w:rPr>
          <w:rFonts w:cs="Courier"/>
          <w:szCs w:val="26"/>
        </w:rPr>
        <w:t>symbol</w:t>
      </w:r>
      <w:proofErr w:type="gramEnd"/>
      <w:r w:rsidRPr="00CB7AEE">
        <w:rPr>
          <w:rFonts w:cs="Courier"/>
          <w:szCs w:val="26"/>
        </w:rPr>
        <w:t xml:space="preserve"> </w:t>
      </w:r>
      <w:proofErr w:type="spellStart"/>
      <w:r w:rsidRPr="00CB7AEE">
        <w:rPr>
          <w:rFonts w:cs="Courier"/>
          <w:szCs w:val="26"/>
        </w:rPr>
        <w:t>ByteValue</w:t>
      </w:r>
      <w:proofErr w:type="spellEnd"/>
      <w:r w:rsidRPr="00CB7AEE">
        <w:rPr>
          <w:rFonts w:cs="Courier"/>
          <w:szCs w:val="26"/>
        </w:rPr>
        <w:t xml:space="preserve"> = B2</w:t>
      </w:r>
    </w:p>
    <w:p w:rsidR="00CB7AEE" w:rsidRPr="00CB7AEE" w:rsidRDefault="00CB7AEE" w:rsidP="00CB7AEE">
      <w:pPr>
        <w:widowControl w:val="0"/>
        <w:autoSpaceDE w:val="0"/>
        <w:autoSpaceDN w:val="0"/>
        <w:adjustRightInd w:val="0"/>
        <w:rPr>
          <w:rFonts w:cs="Courier"/>
          <w:szCs w:val="26"/>
        </w:rPr>
      </w:pPr>
      <w:proofErr w:type="gramStart"/>
      <w:r w:rsidRPr="00CB7AEE">
        <w:rPr>
          <w:rFonts w:cs="Courier"/>
          <w:szCs w:val="26"/>
        </w:rPr>
        <w:t>symbol</w:t>
      </w:r>
      <w:proofErr w:type="gramEnd"/>
      <w:r w:rsidRPr="00CB7AEE">
        <w:rPr>
          <w:rFonts w:cs="Courier"/>
          <w:szCs w:val="26"/>
        </w:rPr>
        <w:t xml:space="preserve"> Record = B3</w:t>
      </w:r>
    </w:p>
    <w:p w:rsidR="00CB7AEE" w:rsidRPr="00CB7AEE" w:rsidRDefault="00CB7AEE" w:rsidP="00CB7AEE">
      <w:pPr>
        <w:widowControl w:val="0"/>
        <w:autoSpaceDE w:val="0"/>
        <w:autoSpaceDN w:val="0"/>
        <w:adjustRightInd w:val="0"/>
        <w:rPr>
          <w:rFonts w:cs="Courier"/>
          <w:szCs w:val="26"/>
        </w:rPr>
      </w:pPr>
    </w:p>
    <w:p w:rsidR="00CB7AEE" w:rsidRPr="00CB7AEE" w:rsidRDefault="00CB7AEE" w:rsidP="00CB7AEE">
      <w:pPr>
        <w:widowControl w:val="0"/>
        <w:autoSpaceDE w:val="0"/>
        <w:autoSpaceDN w:val="0"/>
        <w:adjustRightInd w:val="0"/>
        <w:rPr>
          <w:rFonts w:cs="Courier"/>
          <w:szCs w:val="26"/>
        </w:rPr>
      </w:pPr>
      <w:proofErr w:type="gramStart"/>
      <w:r w:rsidRPr="00CB7AEE">
        <w:rPr>
          <w:rFonts w:cs="Courier"/>
          <w:szCs w:val="26"/>
        </w:rPr>
        <w:t>symbol</w:t>
      </w:r>
      <w:proofErr w:type="gramEnd"/>
      <w:r w:rsidRPr="00CB7AEE">
        <w:rPr>
          <w:rFonts w:cs="Courier"/>
          <w:szCs w:val="26"/>
        </w:rPr>
        <w:t xml:space="preserve"> </w:t>
      </w:r>
      <w:proofErr w:type="spellStart"/>
      <w:r w:rsidRPr="00CB7AEE">
        <w:rPr>
          <w:rFonts w:cs="Courier"/>
          <w:szCs w:val="26"/>
        </w:rPr>
        <w:t>MaxData</w:t>
      </w:r>
      <w:proofErr w:type="spellEnd"/>
      <w:r w:rsidRPr="00CB7AEE">
        <w:rPr>
          <w:rFonts w:cs="Courier"/>
          <w:szCs w:val="26"/>
        </w:rPr>
        <w:t xml:space="preserve"> = 174</w:t>
      </w:r>
      <w:r w:rsidRPr="00CB7AEE">
        <w:rPr>
          <w:rFonts w:cs="Courier"/>
          <w:szCs w:val="26"/>
        </w:rPr>
        <w:tab/>
      </w:r>
      <w:r w:rsidRPr="00CB7AEE">
        <w:rPr>
          <w:rFonts w:cs="Courier"/>
          <w:szCs w:val="26"/>
        </w:rPr>
        <w:tab/>
      </w:r>
      <w:r w:rsidRPr="00CB7AEE">
        <w:rPr>
          <w:rFonts w:cs="Courier"/>
          <w:szCs w:val="26"/>
        </w:rPr>
        <w:tab/>
        <w:t xml:space="preserve">' pin declarations </w:t>
      </w:r>
    </w:p>
    <w:p w:rsidR="00CB7AEE" w:rsidRPr="00CB7AEE" w:rsidRDefault="00CB7AEE" w:rsidP="00CB7AEE">
      <w:pPr>
        <w:widowControl w:val="0"/>
        <w:autoSpaceDE w:val="0"/>
        <w:autoSpaceDN w:val="0"/>
        <w:adjustRightInd w:val="0"/>
        <w:rPr>
          <w:rFonts w:cs="Courier"/>
          <w:szCs w:val="26"/>
        </w:rPr>
      </w:pPr>
      <w:proofErr w:type="gramStart"/>
      <w:r w:rsidRPr="00CB7AEE">
        <w:rPr>
          <w:rFonts w:cs="Courier"/>
          <w:szCs w:val="26"/>
        </w:rPr>
        <w:t>symbol</w:t>
      </w:r>
      <w:proofErr w:type="gramEnd"/>
      <w:r w:rsidRPr="00CB7AEE">
        <w:rPr>
          <w:rFonts w:cs="Courier"/>
          <w:szCs w:val="26"/>
        </w:rPr>
        <w:t xml:space="preserve"> </w:t>
      </w:r>
      <w:proofErr w:type="spellStart"/>
      <w:r w:rsidRPr="00CB7AEE">
        <w:rPr>
          <w:rFonts w:cs="Courier"/>
          <w:szCs w:val="26"/>
        </w:rPr>
        <w:t>MissionPause</w:t>
      </w:r>
      <w:proofErr w:type="spellEnd"/>
      <w:r w:rsidRPr="00CB7AEE">
        <w:rPr>
          <w:rFonts w:cs="Courier"/>
          <w:szCs w:val="26"/>
        </w:rPr>
        <w:t xml:space="preserve"> = 115000</w:t>
      </w:r>
      <w:r w:rsidRPr="00CB7AEE">
        <w:rPr>
          <w:rFonts w:cs="Courier"/>
          <w:szCs w:val="26"/>
        </w:rPr>
        <w:tab/>
      </w:r>
      <w:r w:rsidRPr="00CB7AEE">
        <w:rPr>
          <w:rFonts w:cs="Courier"/>
          <w:szCs w:val="26"/>
        </w:rPr>
        <w:tab/>
        <w:t xml:space="preserve">' and data timing and maximum </w:t>
      </w:r>
      <w:proofErr w:type="spellStart"/>
      <w:r w:rsidRPr="00CB7AEE">
        <w:rPr>
          <w:rFonts w:cs="Courier"/>
          <w:szCs w:val="26"/>
        </w:rPr>
        <w:t>nuber</w:t>
      </w:r>
      <w:proofErr w:type="spellEnd"/>
      <w:r w:rsidRPr="00CB7AEE">
        <w:rPr>
          <w:rFonts w:cs="Courier"/>
          <w:szCs w:val="26"/>
        </w:rPr>
        <w:t xml:space="preserve"> of </w:t>
      </w:r>
    </w:p>
    <w:p w:rsidR="00CB7AEE" w:rsidRPr="00CB7AEE" w:rsidRDefault="00CB7AEE" w:rsidP="00CB7AEE">
      <w:pPr>
        <w:widowControl w:val="0"/>
        <w:autoSpaceDE w:val="0"/>
        <w:autoSpaceDN w:val="0"/>
        <w:adjustRightInd w:val="0"/>
        <w:rPr>
          <w:rFonts w:cs="Courier"/>
          <w:szCs w:val="26"/>
        </w:rPr>
      </w:pPr>
      <w:proofErr w:type="gramStart"/>
      <w:r w:rsidRPr="00CB7AEE">
        <w:rPr>
          <w:rFonts w:cs="Courier"/>
          <w:szCs w:val="26"/>
        </w:rPr>
        <w:t>symbol</w:t>
      </w:r>
      <w:proofErr w:type="gramEnd"/>
      <w:r w:rsidRPr="00CB7AEE">
        <w:rPr>
          <w:rFonts w:cs="Courier"/>
          <w:szCs w:val="26"/>
        </w:rPr>
        <w:t xml:space="preserve"> GM = 4</w:t>
      </w:r>
      <w:r w:rsidRPr="00CB7AEE">
        <w:rPr>
          <w:rFonts w:cs="Courier"/>
          <w:szCs w:val="26"/>
        </w:rPr>
        <w:tab/>
      </w:r>
      <w:r w:rsidRPr="00CB7AEE">
        <w:rPr>
          <w:rFonts w:cs="Courier"/>
          <w:szCs w:val="26"/>
        </w:rPr>
        <w:tab/>
      </w:r>
      <w:r w:rsidRPr="00CB7AEE">
        <w:rPr>
          <w:rFonts w:cs="Courier"/>
          <w:szCs w:val="26"/>
        </w:rPr>
        <w:tab/>
      </w:r>
      <w:r w:rsidRPr="00CB7AEE">
        <w:rPr>
          <w:rFonts w:cs="Courier"/>
          <w:szCs w:val="26"/>
        </w:rPr>
        <w:tab/>
        <w:t>'data records</w:t>
      </w:r>
    </w:p>
    <w:p w:rsidR="00CB7AEE" w:rsidRPr="00CB7AEE" w:rsidRDefault="00CB7AEE" w:rsidP="00CB7AEE">
      <w:pPr>
        <w:widowControl w:val="0"/>
        <w:autoSpaceDE w:val="0"/>
        <w:autoSpaceDN w:val="0"/>
        <w:adjustRightInd w:val="0"/>
        <w:rPr>
          <w:rFonts w:cs="Courier"/>
          <w:szCs w:val="26"/>
        </w:rPr>
      </w:pPr>
    </w:p>
    <w:p w:rsidR="00CB7AEE" w:rsidRPr="00CB7AEE" w:rsidRDefault="00CB7AEE" w:rsidP="00CB7AEE">
      <w:pPr>
        <w:widowControl w:val="0"/>
        <w:autoSpaceDE w:val="0"/>
        <w:autoSpaceDN w:val="0"/>
        <w:adjustRightInd w:val="0"/>
        <w:rPr>
          <w:rFonts w:cs="Courier"/>
          <w:szCs w:val="26"/>
        </w:rPr>
      </w:pPr>
    </w:p>
    <w:p w:rsidR="00CB7AEE" w:rsidRPr="00CB7AEE" w:rsidRDefault="00CB7AEE" w:rsidP="00CB7AEE">
      <w:pPr>
        <w:widowControl w:val="0"/>
        <w:autoSpaceDE w:val="0"/>
        <w:autoSpaceDN w:val="0"/>
        <w:adjustRightInd w:val="0"/>
        <w:rPr>
          <w:rFonts w:cs="Courier"/>
          <w:szCs w:val="26"/>
        </w:rPr>
      </w:pPr>
      <w:proofErr w:type="spellStart"/>
      <w:r w:rsidRPr="00CB7AEE">
        <w:rPr>
          <w:rFonts w:cs="Courier"/>
          <w:szCs w:val="26"/>
        </w:rPr>
        <w:t>Begin_Mission</w:t>
      </w:r>
      <w:proofErr w:type="spellEnd"/>
      <w:r w:rsidRPr="00CB7AEE">
        <w:rPr>
          <w:rFonts w:cs="Courier"/>
          <w:szCs w:val="26"/>
        </w:rPr>
        <w:t>:</w:t>
      </w:r>
      <w:r w:rsidRPr="00CB7AEE">
        <w:rPr>
          <w:rFonts w:cs="Courier"/>
          <w:szCs w:val="26"/>
        </w:rPr>
        <w:tab/>
      </w:r>
      <w:r w:rsidRPr="00CB7AEE">
        <w:rPr>
          <w:rFonts w:cs="Courier"/>
          <w:szCs w:val="26"/>
        </w:rPr>
        <w:tab/>
      </w:r>
      <w:r w:rsidRPr="00CB7AEE">
        <w:rPr>
          <w:rFonts w:cs="Courier"/>
          <w:szCs w:val="26"/>
        </w:rPr>
        <w:tab/>
      </w:r>
      <w:r w:rsidRPr="00CB7AEE">
        <w:rPr>
          <w:rFonts w:cs="Courier"/>
          <w:szCs w:val="26"/>
        </w:rPr>
        <w:tab/>
        <w:t>' go to download data if commit pin not present</w:t>
      </w:r>
    </w:p>
    <w:p w:rsidR="00CB7AEE" w:rsidRPr="00CB7AEE" w:rsidRDefault="00CB7AEE" w:rsidP="00CB7AEE">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if</w:t>
      </w:r>
      <w:proofErr w:type="gramEnd"/>
      <w:r w:rsidRPr="00CB7AEE">
        <w:rPr>
          <w:rFonts w:cs="Courier"/>
          <w:szCs w:val="26"/>
        </w:rPr>
        <w:t xml:space="preserve"> pin3 = 1 then </w:t>
      </w:r>
      <w:proofErr w:type="spellStart"/>
      <w:r w:rsidRPr="00CB7AEE">
        <w:rPr>
          <w:rFonts w:cs="Courier"/>
          <w:szCs w:val="26"/>
        </w:rPr>
        <w:t>Download_Data</w:t>
      </w:r>
      <w:proofErr w:type="spellEnd"/>
      <w:r w:rsidRPr="00CB7AEE">
        <w:rPr>
          <w:rFonts w:cs="Courier"/>
          <w:szCs w:val="26"/>
        </w:rPr>
        <w:tab/>
        <w:t>' when powered up</w:t>
      </w:r>
    </w:p>
    <w:p w:rsidR="00CB7AEE" w:rsidRPr="00CB7AEE" w:rsidRDefault="00CB7AEE" w:rsidP="00CB7AEE">
      <w:pPr>
        <w:widowControl w:val="0"/>
        <w:autoSpaceDE w:val="0"/>
        <w:autoSpaceDN w:val="0"/>
        <w:adjustRightInd w:val="0"/>
        <w:rPr>
          <w:rFonts w:cs="Courier"/>
          <w:szCs w:val="26"/>
        </w:rPr>
      </w:pPr>
    </w:p>
    <w:p w:rsidR="00CB7AEE" w:rsidRPr="00CB7AEE" w:rsidRDefault="00CB7AEE" w:rsidP="00CB7AEE">
      <w:pPr>
        <w:widowControl w:val="0"/>
        <w:autoSpaceDE w:val="0"/>
        <w:autoSpaceDN w:val="0"/>
        <w:adjustRightInd w:val="0"/>
        <w:rPr>
          <w:rFonts w:cs="Courier"/>
          <w:szCs w:val="26"/>
        </w:rPr>
      </w:pPr>
      <w:proofErr w:type="spellStart"/>
      <w:r w:rsidRPr="00CB7AEE">
        <w:rPr>
          <w:rFonts w:cs="Courier"/>
          <w:szCs w:val="26"/>
        </w:rPr>
        <w:t>Wait_for_Launch</w:t>
      </w:r>
      <w:proofErr w:type="spellEnd"/>
      <w:r w:rsidRPr="00CB7AEE">
        <w:rPr>
          <w:rFonts w:cs="Courier"/>
          <w:szCs w:val="26"/>
        </w:rPr>
        <w:t>:</w:t>
      </w:r>
      <w:r w:rsidRPr="00CB7AEE">
        <w:rPr>
          <w:rFonts w:cs="Courier"/>
          <w:szCs w:val="26"/>
        </w:rPr>
        <w:tab/>
      </w:r>
      <w:r w:rsidRPr="00CB7AEE">
        <w:rPr>
          <w:rFonts w:cs="Courier"/>
          <w:szCs w:val="26"/>
        </w:rPr>
        <w:tab/>
      </w:r>
      <w:r w:rsidRPr="00CB7AEE">
        <w:rPr>
          <w:rFonts w:cs="Courier"/>
          <w:szCs w:val="26"/>
        </w:rPr>
        <w:tab/>
      </w:r>
      <w:r w:rsidRPr="00CB7AEE">
        <w:rPr>
          <w:rFonts w:cs="Courier"/>
          <w:szCs w:val="26"/>
        </w:rPr>
        <w:tab/>
        <w:t xml:space="preserve">' wait for commit pin to be pulled to </w:t>
      </w:r>
    </w:p>
    <w:p w:rsidR="00CB7AEE" w:rsidRPr="00CB7AEE" w:rsidRDefault="00CB7AEE" w:rsidP="00CB7AEE">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if</w:t>
      </w:r>
      <w:proofErr w:type="gramEnd"/>
      <w:r w:rsidRPr="00CB7AEE">
        <w:rPr>
          <w:rFonts w:cs="Courier"/>
          <w:szCs w:val="26"/>
        </w:rPr>
        <w:t xml:space="preserve"> pin3 = 0 then </w:t>
      </w:r>
      <w:proofErr w:type="spellStart"/>
      <w:r w:rsidRPr="00CB7AEE">
        <w:rPr>
          <w:rFonts w:cs="Courier"/>
          <w:szCs w:val="26"/>
        </w:rPr>
        <w:t>Wait_for_Launch</w:t>
      </w:r>
      <w:proofErr w:type="spellEnd"/>
      <w:r w:rsidRPr="00CB7AEE">
        <w:rPr>
          <w:rFonts w:cs="Courier"/>
          <w:szCs w:val="26"/>
        </w:rPr>
        <w:tab/>
        <w:t>' begin collecting data</w:t>
      </w:r>
    </w:p>
    <w:p w:rsidR="00CB7AEE" w:rsidRPr="00CB7AEE" w:rsidRDefault="00CB7AEE" w:rsidP="00CB7AEE">
      <w:pPr>
        <w:widowControl w:val="0"/>
        <w:autoSpaceDE w:val="0"/>
        <w:autoSpaceDN w:val="0"/>
        <w:adjustRightInd w:val="0"/>
        <w:rPr>
          <w:rFonts w:cs="Courier"/>
          <w:szCs w:val="26"/>
        </w:rPr>
      </w:pPr>
    </w:p>
    <w:p w:rsidR="00CB7AEE" w:rsidRPr="00CB7AEE" w:rsidRDefault="00CB7AEE" w:rsidP="00CB7AEE">
      <w:pPr>
        <w:widowControl w:val="0"/>
        <w:autoSpaceDE w:val="0"/>
        <w:autoSpaceDN w:val="0"/>
        <w:adjustRightInd w:val="0"/>
        <w:rPr>
          <w:rFonts w:cs="Courier"/>
          <w:szCs w:val="26"/>
        </w:rPr>
      </w:pPr>
      <w:proofErr w:type="spellStart"/>
      <w:r w:rsidRPr="00CB7AEE">
        <w:rPr>
          <w:rFonts w:cs="Courier"/>
          <w:szCs w:val="26"/>
        </w:rPr>
        <w:t>Mission_Loop</w:t>
      </w:r>
      <w:proofErr w:type="spellEnd"/>
      <w:r w:rsidRPr="00CB7AEE">
        <w:rPr>
          <w:rFonts w:cs="Courier"/>
          <w:szCs w:val="26"/>
        </w:rPr>
        <w:t>:</w:t>
      </w:r>
      <w:r w:rsidRPr="00CB7AEE">
        <w:rPr>
          <w:rFonts w:cs="Courier"/>
          <w:szCs w:val="26"/>
        </w:rPr>
        <w:tab/>
      </w:r>
      <w:r w:rsidRPr="00CB7AEE">
        <w:rPr>
          <w:rFonts w:cs="Courier"/>
          <w:szCs w:val="26"/>
        </w:rPr>
        <w:tab/>
      </w:r>
      <w:r w:rsidRPr="00CB7AEE">
        <w:rPr>
          <w:rFonts w:cs="Courier"/>
          <w:szCs w:val="26"/>
        </w:rPr>
        <w:tab/>
      </w:r>
      <w:r w:rsidRPr="00CB7AEE">
        <w:rPr>
          <w:rFonts w:cs="Courier"/>
          <w:szCs w:val="26"/>
        </w:rPr>
        <w:tab/>
        <w:t>'main mission loop</w:t>
      </w:r>
    </w:p>
    <w:p w:rsidR="00CB7AEE" w:rsidRPr="00CB7AEE" w:rsidRDefault="00CB7AEE" w:rsidP="00CB7AEE">
      <w:pPr>
        <w:widowControl w:val="0"/>
        <w:autoSpaceDE w:val="0"/>
        <w:autoSpaceDN w:val="0"/>
        <w:adjustRightInd w:val="0"/>
        <w:rPr>
          <w:rFonts w:cs="Courier"/>
          <w:szCs w:val="26"/>
        </w:rPr>
      </w:pPr>
    </w:p>
    <w:p w:rsidR="00CB7AEE" w:rsidRPr="00CB7AEE" w:rsidRDefault="00CB7AEE" w:rsidP="00CB7AEE">
      <w:pPr>
        <w:widowControl w:val="0"/>
        <w:autoSpaceDE w:val="0"/>
        <w:autoSpaceDN w:val="0"/>
        <w:adjustRightInd w:val="0"/>
        <w:rPr>
          <w:rFonts w:cs="Courier"/>
          <w:szCs w:val="26"/>
        </w:rPr>
      </w:pPr>
      <w:r w:rsidRPr="00CB7AEE">
        <w:rPr>
          <w:rFonts w:cs="Courier"/>
          <w:szCs w:val="26"/>
        </w:rPr>
        <w:t>Geiger:</w:t>
      </w:r>
      <w:r w:rsidRPr="00CB7AEE">
        <w:rPr>
          <w:rFonts w:cs="Courier"/>
          <w:szCs w:val="26"/>
        </w:rPr>
        <w:tab/>
      </w:r>
      <w:r w:rsidRPr="00CB7AEE">
        <w:rPr>
          <w:rFonts w:cs="Courier"/>
          <w:szCs w:val="26"/>
        </w:rPr>
        <w:tab/>
      </w:r>
      <w:r w:rsidRPr="00CB7AEE">
        <w:rPr>
          <w:rFonts w:cs="Courier"/>
          <w:szCs w:val="26"/>
        </w:rPr>
        <w:tab/>
      </w:r>
      <w:r w:rsidRPr="00CB7AEE">
        <w:rPr>
          <w:rFonts w:cs="Courier"/>
          <w:szCs w:val="26"/>
        </w:rPr>
        <w:tab/>
      </w:r>
      <w:r w:rsidRPr="00CB7AEE">
        <w:rPr>
          <w:rFonts w:cs="Courier"/>
          <w:szCs w:val="26"/>
        </w:rPr>
        <w:tab/>
        <w:t xml:space="preserve">' this takes the Geiger counter data for 5 sec (5000 </w:t>
      </w:r>
      <w:proofErr w:type="spellStart"/>
      <w:r w:rsidRPr="00CB7AEE">
        <w:rPr>
          <w:rFonts w:cs="Courier"/>
          <w:szCs w:val="26"/>
        </w:rPr>
        <w:t>millisec</w:t>
      </w:r>
      <w:proofErr w:type="spellEnd"/>
      <w:r w:rsidRPr="00CB7AEE">
        <w:rPr>
          <w:rFonts w:cs="Courier"/>
          <w:szCs w:val="26"/>
        </w:rPr>
        <w:t>)</w:t>
      </w:r>
      <w:r w:rsidRPr="00CB7AEE">
        <w:rPr>
          <w:rFonts w:cs="Courier"/>
          <w:szCs w:val="26"/>
        </w:rPr>
        <w:tab/>
      </w:r>
    </w:p>
    <w:p w:rsidR="00CB7AEE" w:rsidRPr="00CB7AEE" w:rsidRDefault="00CB7AEE" w:rsidP="00CB7AEE">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count</w:t>
      </w:r>
      <w:proofErr w:type="gramEnd"/>
      <w:r w:rsidRPr="00CB7AEE">
        <w:rPr>
          <w:rFonts w:cs="Courier"/>
          <w:szCs w:val="26"/>
        </w:rPr>
        <w:t xml:space="preserve"> GM,5000,WordValue</w:t>
      </w:r>
    </w:p>
    <w:p w:rsidR="00CB7AEE" w:rsidRPr="00CB7AEE" w:rsidRDefault="00CB7AEE" w:rsidP="00CB7AEE">
      <w:pPr>
        <w:widowControl w:val="0"/>
        <w:autoSpaceDE w:val="0"/>
        <w:autoSpaceDN w:val="0"/>
        <w:adjustRightInd w:val="0"/>
        <w:rPr>
          <w:rFonts w:cs="Courier"/>
          <w:szCs w:val="26"/>
        </w:rPr>
      </w:pPr>
      <w:r w:rsidRPr="00CB7AEE">
        <w:rPr>
          <w:rFonts w:cs="Courier"/>
          <w:szCs w:val="26"/>
        </w:rPr>
        <w:t xml:space="preserve">  </w:t>
      </w:r>
      <w:proofErr w:type="spellStart"/>
      <w:r w:rsidRPr="00CB7AEE">
        <w:rPr>
          <w:rFonts w:cs="Courier"/>
          <w:szCs w:val="26"/>
        </w:rPr>
        <w:t>ByteValue</w:t>
      </w:r>
      <w:proofErr w:type="spellEnd"/>
      <w:r w:rsidRPr="00CB7AEE">
        <w:rPr>
          <w:rFonts w:cs="Courier"/>
          <w:szCs w:val="26"/>
        </w:rPr>
        <w:t xml:space="preserve"> = </w:t>
      </w:r>
      <w:proofErr w:type="spellStart"/>
      <w:r w:rsidRPr="00CB7AEE">
        <w:rPr>
          <w:rFonts w:cs="Courier"/>
          <w:szCs w:val="26"/>
        </w:rPr>
        <w:t>WordValue</w:t>
      </w:r>
      <w:proofErr w:type="spellEnd"/>
    </w:p>
    <w:p w:rsidR="00CB7AEE" w:rsidRPr="00CB7AEE" w:rsidRDefault="00CB7AEE" w:rsidP="00CB7AEE">
      <w:pPr>
        <w:widowControl w:val="0"/>
        <w:autoSpaceDE w:val="0"/>
        <w:autoSpaceDN w:val="0"/>
        <w:adjustRightInd w:val="0"/>
        <w:rPr>
          <w:rFonts w:cs="Courier"/>
          <w:szCs w:val="26"/>
        </w:rPr>
      </w:pPr>
      <w:r w:rsidRPr="00CB7AEE">
        <w:rPr>
          <w:rFonts w:cs="Courier"/>
          <w:szCs w:val="26"/>
        </w:rPr>
        <w:t xml:space="preserve">  </w:t>
      </w:r>
      <w:proofErr w:type="spellStart"/>
      <w:proofErr w:type="gramStart"/>
      <w:r w:rsidRPr="00CB7AEE">
        <w:rPr>
          <w:rFonts w:cs="Courier"/>
          <w:szCs w:val="26"/>
        </w:rPr>
        <w:t>gosub</w:t>
      </w:r>
      <w:proofErr w:type="spellEnd"/>
      <w:proofErr w:type="gramEnd"/>
      <w:r w:rsidRPr="00CB7AEE">
        <w:rPr>
          <w:rFonts w:cs="Courier"/>
          <w:szCs w:val="26"/>
        </w:rPr>
        <w:t xml:space="preserve"> </w:t>
      </w:r>
      <w:proofErr w:type="spellStart"/>
      <w:r w:rsidRPr="00CB7AEE">
        <w:rPr>
          <w:rFonts w:cs="Courier"/>
          <w:szCs w:val="26"/>
        </w:rPr>
        <w:t>Save_Data</w:t>
      </w:r>
      <w:proofErr w:type="spellEnd"/>
    </w:p>
    <w:p w:rsidR="00CB7AEE" w:rsidRPr="00CB7AEE" w:rsidRDefault="00CB7AEE" w:rsidP="00CB7AEE">
      <w:pPr>
        <w:widowControl w:val="0"/>
        <w:autoSpaceDE w:val="0"/>
        <w:autoSpaceDN w:val="0"/>
        <w:adjustRightInd w:val="0"/>
        <w:rPr>
          <w:rFonts w:cs="Courier"/>
          <w:szCs w:val="26"/>
        </w:rPr>
      </w:pPr>
    </w:p>
    <w:p w:rsidR="00CB7AEE" w:rsidRPr="00CB7AEE" w:rsidRDefault="00CB7AEE" w:rsidP="00CB7AEE">
      <w:pPr>
        <w:widowControl w:val="0"/>
        <w:autoSpaceDE w:val="0"/>
        <w:autoSpaceDN w:val="0"/>
        <w:adjustRightInd w:val="0"/>
        <w:rPr>
          <w:rFonts w:cs="Courier"/>
          <w:szCs w:val="26"/>
        </w:rPr>
      </w:pPr>
      <w:proofErr w:type="spellStart"/>
      <w:r w:rsidRPr="00CB7AEE">
        <w:rPr>
          <w:rFonts w:cs="Courier"/>
          <w:szCs w:val="26"/>
        </w:rPr>
        <w:t>End_Mission_Loop</w:t>
      </w:r>
      <w:proofErr w:type="spellEnd"/>
      <w:r w:rsidRPr="00CB7AEE">
        <w:rPr>
          <w:rFonts w:cs="Courier"/>
          <w:szCs w:val="26"/>
        </w:rPr>
        <w:t>:</w:t>
      </w:r>
      <w:r w:rsidRPr="00CB7AEE">
        <w:rPr>
          <w:rFonts w:cs="Courier"/>
          <w:szCs w:val="26"/>
        </w:rPr>
        <w:tab/>
      </w:r>
      <w:r w:rsidRPr="00CB7AEE">
        <w:rPr>
          <w:rFonts w:cs="Courier"/>
          <w:szCs w:val="26"/>
        </w:rPr>
        <w:tab/>
      </w:r>
      <w:r w:rsidRPr="00CB7AEE">
        <w:rPr>
          <w:rFonts w:cs="Courier"/>
          <w:szCs w:val="26"/>
        </w:rPr>
        <w:tab/>
        <w:t>'mission delay loop for 115 seconds so 2 full minutes between data reads</w:t>
      </w:r>
    </w:p>
    <w:p w:rsidR="00CB7AEE" w:rsidRPr="00CB7AEE" w:rsidRDefault="00CB7AEE" w:rsidP="00CB7AEE">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pause</w:t>
      </w:r>
      <w:proofErr w:type="gramEnd"/>
      <w:r w:rsidRPr="00CB7AEE">
        <w:rPr>
          <w:rFonts w:cs="Courier"/>
          <w:szCs w:val="26"/>
        </w:rPr>
        <w:t xml:space="preserve"> </w:t>
      </w:r>
      <w:proofErr w:type="spellStart"/>
      <w:r w:rsidRPr="00CB7AEE">
        <w:rPr>
          <w:rFonts w:cs="Courier"/>
          <w:szCs w:val="26"/>
        </w:rPr>
        <w:t>MissionPause</w:t>
      </w:r>
      <w:proofErr w:type="spellEnd"/>
    </w:p>
    <w:p w:rsidR="00CB7AEE" w:rsidRPr="00CB7AEE" w:rsidRDefault="00CB7AEE" w:rsidP="00CB7AEE">
      <w:pPr>
        <w:widowControl w:val="0"/>
        <w:autoSpaceDE w:val="0"/>
        <w:autoSpaceDN w:val="0"/>
        <w:adjustRightInd w:val="0"/>
        <w:rPr>
          <w:rFonts w:cs="Courier"/>
          <w:szCs w:val="26"/>
        </w:rPr>
      </w:pPr>
      <w:r w:rsidRPr="00CB7AEE">
        <w:rPr>
          <w:rFonts w:cs="Courier"/>
          <w:szCs w:val="26"/>
        </w:rPr>
        <w:t xml:space="preserve">  </w:t>
      </w:r>
      <w:proofErr w:type="spellStart"/>
      <w:proofErr w:type="gramStart"/>
      <w:r w:rsidRPr="00CB7AEE">
        <w:rPr>
          <w:rFonts w:cs="Courier"/>
          <w:szCs w:val="26"/>
        </w:rPr>
        <w:t>goto</w:t>
      </w:r>
      <w:proofErr w:type="spellEnd"/>
      <w:proofErr w:type="gramEnd"/>
      <w:r w:rsidRPr="00CB7AEE">
        <w:rPr>
          <w:rFonts w:cs="Courier"/>
          <w:szCs w:val="26"/>
        </w:rPr>
        <w:t xml:space="preserve"> </w:t>
      </w:r>
      <w:proofErr w:type="spellStart"/>
      <w:r w:rsidRPr="00CB7AEE">
        <w:rPr>
          <w:rFonts w:cs="Courier"/>
          <w:szCs w:val="26"/>
        </w:rPr>
        <w:t>Mission_Loop</w:t>
      </w:r>
      <w:proofErr w:type="spellEnd"/>
    </w:p>
    <w:p w:rsidR="00CB7AEE" w:rsidRPr="00CB7AEE" w:rsidRDefault="00CB7AEE" w:rsidP="00CB7AEE">
      <w:pPr>
        <w:widowControl w:val="0"/>
        <w:autoSpaceDE w:val="0"/>
        <w:autoSpaceDN w:val="0"/>
        <w:adjustRightInd w:val="0"/>
        <w:rPr>
          <w:rFonts w:cs="Courier"/>
          <w:szCs w:val="26"/>
        </w:rPr>
      </w:pPr>
    </w:p>
    <w:p w:rsidR="00CB7AEE" w:rsidRPr="00CB7AEE" w:rsidRDefault="00CB7AEE" w:rsidP="00CB7AEE">
      <w:pPr>
        <w:widowControl w:val="0"/>
        <w:autoSpaceDE w:val="0"/>
        <w:autoSpaceDN w:val="0"/>
        <w:adjustRightInd w:val="0"/>
        <w:rPr>
          <w:rFonts w:cs="Courier"/>
          <w:szCs w:val="26"/>
        </w:rPr>
      </w:pPr>
      <w:proofErr w:type="spellStart"/>
      <w:r w:rsidRPr="00CB7AEE">
        <w:rPr>
          <w:rFonts w:cs="Courier"/>
          <w:szCs w:val="26"/>
        </w:rPr>
        <w:t>Save_Data</w:t>
      </w:r>
      <w:proofErr w:type="spellEnd"/>
      <w:r w:rsidRPr="00CB7AEE">
        <w:rPr>
          <w:rFonts w:cs="Courier"/>
          <w:szCs w:val="26"/>
        </w:rPr>
        <w:t>:</w:t>
      </w:r>
      <w:r w:rsidRPr="00CB7AEE">
        <w:rPr>
          <w:rFonts w:cs="Courier"/>
          <w:szCs w:val="26"/>
        </w:rPr>
        <w:tab/>
      </w:r>
      <w:r w:rsidRPr="00CB7AEE">
        <w:rPr>
          <w:rFonts w:cs="Courier"/>
          <w:szCs w:val="26"/>
        </w:rPr>
        <w:tab/>
      </w:r>
      <w:r w:rsidRPr="00CB7AEE">
        <w:rPr>
          <w:rFonts w:cs="Courier"/>
          <w:szCs w:val="26"/>
        </w:rPr>
        <w:tab/>
      </w:r>
      <w:r w:rsidRPr="00CB7AEE">
        <w:rPr>
          <w:rFonts w:cs="Courier"/>
          <w:szCs w:val="26"/>
        </w:rPr>
        <w:tab/>
      </w:r>
      <w:r w:rsidRPr="00CB7AEE">
        <w:rPr>
          <w:rFonts w:cs="Courier"/>
          <w:szCs w:val="26"/>
        </w:rPr>
        <w:tab/>
        <w:t>'saves the Geiger counter data to memory</w:t>
      </w:r>
    </w:p>
    <w:p w:rsidR="00CB7AEE" w:rsidRPr="00CB7AEE" w:rsidRDefault="00CB7AEE" w:rsidP="00CB7AEE">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if</w:t>
      </w:r>
      <w:proofErr w:type="gramEnd"/>
      <w:r w:rsidRPr="00CB7AEE">
        <w:rPr>
          <w:rFonts w:cs="Courier"/>
          <w:szCs w:val="26"/>
        </w:rPr>
        <w:t xml:space="preserve"> Record = </w:t>
      </w:r>
      <w:proofErr w:type="spellStart"/>
      <w:r w:rsidRPr="00CB7AEE">
        <w:rPr>
          <w:rFonts w:cs="Courier"/>
          <w:szCs w:val="26"/>
        </w:rPr>
        <w:t>MaxData</w:t>
      </w:r>
      <w:proofErr w:type="spellEnd"/>
      <w:r w:rsidRPr="00CB7AEE">
        <w:rPr>
          <w:rFonts w:cs="Courier"/>
          <w:szCs w:val="26"/>
        </w:rPr>
        <w:t xml:space="preserve"> then </w:t>
      </w:r>
      <w:proofErr w:type="spellStart"/>
      <w:r w:rsidRPr="00CB7AEE">
        <w:rPr>
          <w:rFonts w:cs="Courier"/>
          <w:szCs w:val="26"/>
        </w:rPr>
        <w:t>End_Mission</w:t>
      </w:r>
      <w:proofErr w:type="spellEnd"/>
    </w:p>
    <w:p w:rsidR="00CB7AEE" w:rsidRPr="00CB7AEE" w:rsidRDefault="00CB7AEE" w:rsidP="00CB7AEE">
      <w:pPr>
        <w:widowControl w:val="0"/>
        <w:autoSpaceDE w:val="0"/>
        <w:autoSpaceDN w:val="0"/>
        <w:adjustRightInd w:val="0"/>
        <w:rPr>
          <w:rFonts w:cs="Courier"/>
          <w:szCs w:val="26"/>
        </w:rPr>
      </w:pPr>
      <w:r w:rsidRPr="00CB7AEE">
        <w:rPr>
          <w:rFonts w:cs="Courier"/>
          <w:szCs w:val="26"/>
        </w:rPr>
        <w:t xml:space="preserve">  Record = Record + 1</w:t>
      </w:r>
    </w:p>
    <w:p w:rsidR="00CB7AEE" w:rsidRPr="00CB7AEE" w:rsidRDefault="00CB7AEE" w:rsidP="00CB7AEE">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write</w:t>
      </w:r>
      <w:proofErr w:type="gramEnd"/>
      <w:r w:rsidRPr="00CB7AEE">
        <w:rPr>
          <w:rFonts w:cs="Courier"/>
          <w:szCs w:val="26"/>
        </w:rPr>
        <w:t xml:space="preserve"> Record, </w:t>
      </w:r>
      <w:proofErr w:type="spellStart"/>
      <w:r w:rsidRPr="00CB7AEE">
        <w:rPr>
          <w:rFonts w:cs="Courier"/>
          <w:szCs w:val="26"/>
        </w:rPr>
        <w:t>ByteValue</w:t>
      </w:r>
      <w:proofErr w:type="spellEnd"/>
    </w:p>
    <w:p w:rsidR="00CB7AEE" w:rsidRPr="00CB7AEE" w:rsidRDefault="00CB7AEE" w:rsidP="00CB7AEE">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return</w:t>
      </w:r>
      <w:proofErr w:type="gramEnd"/>
    </w:p>
    <w:p w:rsidR="00CB7AEE" w:rsidRPr="00CB7AEE" w:rsidRDefault="00CB7AEE" w:rsidP="00CB7AEE">
      <w:pPr>
        <w:widowControl w:val="0"/>
        <w:autoSpaceDE w:val="0"/>
        <w:autoSpaceDN w:val="0"/>
        <w:adjustRightInd w:val="0"/>
        <w:rPr>
          <w:rFonts w:cs="Courier"/>
          <w:szCs w:val="26"/>
        </w:rPr>
      </w:pPr>
    </w:p>
    <w:p w:rsidR="00CB7AEE" w:rsidRPr="00CB7AEE" w:rsidRDefault="00CB7AEE" w:rsidP="00CB7AEE">
      <w:pPr>
        <w:widowControl w:val="0"/>
        <w:autoSpaceDE w:val="0"/>
        <w:autoSpaceDN w:val="0"/>
        <w:adjustRightInd w:val="0"/>
        <w:rPr>
          <w:rFonts w:cs="Courier"/>
          <w:szCs w:val="26"/>
        </w:rPr>
      </w:pPr>
      <w:r w:rsidRPr="00CB7AEE">
        <w:rPr>
          <w:rFonts w:cs="Courier"/>
          <w:szCs w:val="26"/>
        </w:rPr>
        <w:t>'***********************************************</w:t>
      </w:r>
    </w:p>
    <w:p w:rsidR="00CB7AEE" w:rsidRPr="00CB7AEE" w:rsidRDefault="00CB7AEE" w:rsidP="00CB7AEE">
      <w:pPr>
        <w:widowControl w:val="0"/>
        <w:autoSpaceDE w:val="0"/>
        <w:autoSpaceDN w:val="0"/>
        <w:adjustRightInd w:val="0"/>
        <w:rPr>
          <w:rFonts w:cs="Courier"/>
          <w:szCs w:val="26"/>
        </w:rPr>
      </w:pPr>
      <w:r w:rsidRPr="00CB7AEE">
        <w:rPr>
          <w:rFonts w:cs="Courier"/>
          <w:szCs w:val="26"/>
        </w:rPr>
        <w:t>'</w:t>
      </w:r>
      <w:proofErr w:type="gramStart"/>
      <w:r w:rsidRPr="00CB7AEE">
        <w:rPr>
          <w:rFonts w:cs="Courier"/>
          <w:szCs w:val="26"/>
        </w:rPr>
        <w:t>*                 Data</w:t>
      </w:r>
      <w:proofErr w:type="gramEnd"/>
      <w:r w:rsidRPr="00CB7AEE">
        <w:rPr>
          <w:rFonts w:cs="Courier"/>
          <w:szCs w:val="26"/>
        </w:rPr>
        <w:t xml:space="preserve"> Format                 *</w:t>
      </w:r>
    </w:p>
    <w:p w:rsidR="00CB7AEE" w:rsidRPr="00CB7AEE" w:rsidRDefault="00CB7AEE" w:rsidP="00CB7AEE">
      <w:pPr>
        <w:widowControl w:val="0"/>
        <w:autoSpaceDE w:val="0"/>
        <w:autoSpaceDN w:val="0"/>
        <w:adjustRightInd w:val="0"/>
        <w:rPr>
          <w:rFonts w:cs="Courier"/>
          <w:szCs w:val="26"/>
        </w:rPr>
      </w:pPr>
      <w:r w:rsidRPr="00CB7AEE">
        <w:rPr>
          <w:rFonts w:cs="Courier"/>
          <w:szCs w:val="26"/>
        </w:rPr>
        <w:t>'* GM (counts / 10s), Temp (compressed 10-bit) *</w:t>
      </w:r>
    </w:p>
    <w:p w:rsidR="00CB7AEE" w:rsidRPr="00CB7AEE" w:rsidRDefault="00CB7AEE" w:rsidP="00CB7AEE">
      <w:pPr>
        <w:widowControl w:val="0"/>
        <w:autoSpaceDE w:val="0"/>
        <w:autoSpaceDN w:val="0"/>
        <w:adjustRightInd w:val="0"/>
        <w:rPr>
          <w:rFonts w:cs="Courier"/>
          <w:szCs w:val="26"/>
        </w:rPr>
      </w:pPr>
      <w:r w:rsidRPr="00CB7AEE">
        <w:rPr>
          <w:rFonts w:cs="Courier"/>
          <w:szCs w:val="26"/>
        </w:rPr>
        <w:t>'***********************************************</w:t>
      </w:r>
    </w:p>
    <w:p w:rsidR="00CB7AEE" w:rsidRPr="00CB7AEE" w:rsidRDefault="00CB7AEE" w:rsidP="00CB7AEE">
      <w:pPr>
        <w:widowControl w:val="0"/>
        <w:autoSpaceDE w:val="0"/>
        <w:autoSpaceDN w:val="0"/>
        <w:adjustRightInd w:val="0"/>
        <w:rPr>
          <w:rFonts w:cs="Courier"/>
          <w:szCs w:val="26"/>
        </w:rPr>
      </w:pPr>
      <w:proofErr w:type="spellStart"/>
      <w:r w:rsidRPr="00CB7AEE">
        <w:rPr>
          <w:rFonts w:cs="Courier"/>
          <w:szCs w:val="26"/>
        </w:rPr>
        <w:t>Download_Data</w:t>
      </w:r>
      <w:proofErr w:type="spellEnd"/>
      <w:r w:rsidRPr="00CB7AEE">
        <w:rPr>
          <w:rFonts w:cs="Courier"/>
          <w:szCs w:val="26"/>
        </w:rPr>
        <w:t>:</w:t>
      </w:r>
      <w:r w:rsidRPr="00CB7AEE">
        <w:rPr>
          <w:rFonts w:cs="Courier"/>
          <w:szCs w:val="26"/>
        </w:rPr>
        <w:tab/>
      </w:r>
      <w:r w:rsidRPr="00CB7AEE">
        <w:rPr>
          <w:rFonts w:cs="Courier"/>
          <w:szCs w:val="26"/>
        </w:rPr>
        <w:tab/>
      </w:r>
      <w:r w:rsidRPr="00CB7AEE">
        <w:rPr>
          <w:rFonts w:cs="Courier"/>
          <w:szCs w:val="26"/>
        </w:rPr>
        <w:tab/>
        <w:t>' upload data to computer</w:t>
      </w:r>
    </w:p>
    <w:p w:rsidR="00CB7AEE" w:rsidRPr="00CB7AEE" w:rsidRDefault="00CB7AEE" w:rsidP="00CB7AEE">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for</w:t>
      </w:r>
      <w:proofErr w:type="gramEnd"/>
      <w:r w:rsidRPr="00CB7AEE">
        <w:rPr>
          <w:rFonts w:cs="Courier"/>
          <w:szCs w:val="26"/>
        </w:rPr>
        <w:t xml:space="preserve"> Record = 1 to </w:t>
      </w:r>
      <w:proofErr w:type="spellStart"/>
      <w:r w:rsidRPr="00CB7AEE">
        <w:rPr>
          <w:rFonts w:cs="Courier"/>
          <w:szCs w:val="26"/>
        </w:rPr>
        <w:t>MaxData</w:t>
      </w:r>
      <w:proofErr w:type="spellEnd"/>
    </w:p>
    <w:p w:rsidR="00CB7AEE" w:rsidRPr="00CB7AEE" w:rsidRDefault="00CB7AEE" w:rsidP="00CB7AEE">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read</w:t>
      </w:r>
      <w:proofErr w:type="gramEnd"/>
      <w:r w:rsidRPr="00CB7AEE">
        <w:rPr>
          <w:rFonts w:cs="Courier"/>
          <w:szCs w:val="26"/>
        </w:rPr>
        <w:t xml:space="preserve"> </w:t>
      </w:r>
      <w:proofErr w:type="spellStart"/>
      <w:r w:rsidRPr="00CB7AEE">
        <w:rPr>
          <w:rFonts w:cs="Courier"/>
          <w:szCs w:val="26"/>
        </w:rPr>
        <w:t>Record,ByteValue</w:t>
      </w:r>
      <w:proofErr w:type="spellEnd"/>
    </w:p>
    <w:p w:rsidR="00CB7AEE" w:rsidRPr="00CB7AEE" w:rsidRDefault="00CB7AEE" w:rsidP="00CB7AEE">
      <w:pPr>
        <w:widowControl w:val="0"/>
        <w:autoSpaceDE w:val="0"/>
        <w:autoSpaceDN w:val="0"/>
        <w:adjustRightInd w:val="0"/>
        <w:rPr>
          <w:rFonts w:cs="Courier"/>
          <w:szCs w:val="26"/>
        </w:rPr>
      </w:pPr>
      <w:r w:rsidRPr="00CB7AEE">
        <w:rPr>
          <w:rFonts w:cs="Courier"/>
          <w:szCs w:val="26"/>
        </w:rPr>
        <w:t xml:space="preserve">    </w:t>
      </w:r>
      <w:proofErr w:type="spellStart"/>
      <w:proofErr w:type="gramStart"/>
      <w:r w:rsidRPr="00CB7AEE">
        <w:rPr>
          <w:rFonts w:cs="Courier"/>
          <w:szCs w:val="26"/>
        </w:rPr>
        <w:t>sertxd</w:t>
      </w:r>
      <w:proofErr w:type="spellEnd"/>
      <w:proofErr w:type="gramEnd"/>
      <w:r w:rsidRPr="00CB7AEE">
        <w:rPr>
          <w:rFonts w:cs="Courier"/>
          <w:szCs w:val="26"/>
        </w:rPr>
        <w:t xml:space="preserve"> (#</w:t>
      </w:r>
      <w:proofErr w:type="spellStart"/>
      <w:r w:rsidRPr="00CB7AEE">
        <w:rPr>
          <w:rFonts w:cs="Courier"/>
          <w:szCs w:val="26"/>
        </w:rPr>
        <w:t>ByteValue</w:t>
      </w:r>
      <w:proofErr w:type="spellEnd"/>
      <w:r w:rsidRPr="00CB7AEE">
        <w:rPr>
          <w:rFonts w:cs="Courier"/>
          <w:szCs w:val="26"/>
        </w:rPr>
        <w:t>, ",")</w:t>
      </w:r>
    </w:p>
    <w:p w:rsidR="00CB7AEE" w:rsidRPr="00CB7AEE" w:rsidRDefault="00CB7AEE" w:rsidP="00CB7AEE">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next</w:t>
      </w:r>
      <w:proofErr w:type="gramEnd"/>
    </w:p>
    <w:p w:rsidR="00CB7AEE" w:rsidRPr="00CB7AEE" w:rsidRDefault="00CB7AEE" w:rsidP="00CB7AEE">
      <w:pPr>
        <w:widowControl w:val="0"/>
        <w:autoSpaceDE w:val="0"/>
        <w:autoSpaceDN w:val="0"/>
        <w:adjustRightInd w:val="0"/>
        <w:rPr>
          <w:rFonts w:cs="Courier"/>
          <w:szCs w:val="26"/>
        </w:rPr>
      </w:pPr>
    </w:p>
    <w:p w:rsidR="00CB7AEE" w:rsidRPr="00CB7AEE" w:rsidRDefault="00CB7AEE" w:rsidP="00CB7AEE">
      <w:pPr>
        <w:widowControl w:val="0"/>
        <w:autoSpaceDE w:val="0"/>
        <w:autoSpaceDN w:val="0"/>
        <w:adjustRightInd w:val="0"/>
        <w:rPr>
          <w:rFonts w:cs="Courier"/>
          <w:szCs w:val="26"/>
        </w:rPr>
      </w:pPr>
      <w:proofErr w:type="spellStart"/>
      <w:r w:rsidRPr="00CB7AEE">
        <w:rPr>
          <w:rFonts w:cs="Courier"/>
          <w:szCs w:val="26"/>
        </w:rPr>
        <w:t>End_Mission</w:t>
      </w:r>
      <w:proofErr w:type="spellEnd"/>
      <w:r w:rsidRPr="00CB7AEE">
        <w:rPr>
          <w:rFonts w:cs="Courier"/>
          <w:szCs w:val="26"/>
        </w:rPr>
        <w:t>:</w:t>
      </w:r>
    </w:p>
    <w:p w:rsidR="00CB7AEE" w:rsidRPr="00CB7AEE" w:rsidRDefault="00CB7AEE" w:rsidP="00CB7AEE">
      <w:pPr>
        <w:widowControl w:val="0"/>
        <w:autoSpaceDE w:val="0"/>
        <w:autoSpaceDN w:val="0"/>
        <w:adjustRightInd w:val="0"/>
        <w:rPr>
          <w:rFonts w:cs="Courier"/>
          <w:szCs w:val="26"/>
        </w:rPr>
      </w:pPr>
      <w:r w:rsidRPr="00CB7AEE">
        <w:rPr>
          <w:rFonts w:cs="Courier"/>
          <w:szCs w:val="26"/>
        </w:rPr>
        <w:t xml:space="preserve">  </w:t>
      </w:r>
      <w:proofErr w:type="gramStart"/>
      <w:r w:rsidRPr="00CB7AEE">
        <w:rPr>
          <w:rFonts w:cs="Courier"/>
          <w:szCs w:val="26"/>
        </w:rPr>
        <w:t>end</w:t>
      </w:r>
      <w:proofErr w:type="gramEnd"/>
    </w:p>
    <w:p w:rsidR="00CB7AEE" w:rsidRPr="00CB7AEE" w:rsidRDefault="00CB7AEE" w:rsidP="00CB7AEE">
      <w:pPr>
        <w:ind w:left="360"/>
        <w:jc w:val="both"/>
      </w:pPr>
    </w:p>
    <w:p w:rsidR="009B0C02" w:rsidRPr="00CB7AEE" w:rsidRDefault="00CB7AEE" w:rsidP="00270E8C">
      <w:pPr>
        <w:ind w:left="360"/>
        <w:jc w:val="both"/>
      </w:pPr>
      <w:r>
        <w:t xml:space="preserve">This code was used with our Geiger counter on the UMN Morris flight.  The code told the counter to take data for </w:t>
      </w:r>
      <w:proofErr w:type="gramStart"/>
      <w:r>
        <w:t>5 second</w:t>
      </w:r>
      <w:proofErr w:type="gramEnd"/>
      <w:r>
        <w:t xml:space="preserve"> intervals every 2 minutes.</w:t>
      </w:r>
    </w:p>
    <w:sectPr w:rsidR="009B0C02" w:rsidRPr="00CB7AEE" w:rsidSect="008472BD">
      <w:pgSz w:w="12240" w:h="15840"/>
      <w:pgMar w:top="1440" w:right="1800" w:bottom="1440" w:left="1800" w:gutter="0"/>
      <w:cols w:equalWidth="0">
        <w:col w:w="9360" w:space="720"/>
      </w:cols>
      <w:docGrid w:linePitch="360"/>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144FD" w:rsidRDefault="008144FD">
      <w:r>
        <w:separator/>
      </w:r>
    </w:p>
  </w:endnote>
  <w:endnote w:type="continuationSeparator" w:id="0">
    <w:p w:rsidR="008144FD" w:rsidRDefault="008144F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Symbol">
    <w:panose1 w:val="02000500000000000000"/>
    <w:charset w:val="02"/>
    <w:family w:val="auto"/>
    <w:pitch w:val="variable"/>
    <w:sig w:usb0="00000000" w:usb1="00000000" w:usb2="0001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Stencil Std">
    <w:panose1 w:val="04020904080802020404"/>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44FD" w:rsidRDefault="008144FD" w:rsidP="0015469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144FD" w:rsidRDefault="008144FD" w:rsidP="0015469B">
    <w:pPr>
      <w:pStyle w:val="Footer"/>
      <w:ind w:right="360"/>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44FD" w:rsidRDefault="008144FD">
    <w:pPr>
      <w:pStyle w:val="Footer"/>
      <w:jc w:val="center"/>
    </w:pPr>
    <w:fldSimple w:instr=" PAGE   \* MERGEFORMAT ">
      <w:r w:rsidR="00144B99">
        <w:rPr>
          <w:noProof/>
        </w:rPr>
        <w:t>29</w:t>
      </w:r>
    </w:fldSimple>
  </w:p>
  <w:p w:rsidR="008144FD" w:rsidRPr="00571987" w:rsidRDefault="008144FD" w:rsidP="00571987">
    <w:pPr>
      <w:pStyle w:val="Footer"/>
      <w:pBdr>
        <w:top w:val="single" w:sz="4" w:space="1" w:color="auto"/>
      </w:pBdr>
      <w:ind w:right="360"/>
      <w:rPr>
        <w:sz w:val="20"/>
        <w:szCs w:val="20"/>
      </w:rPr>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144FD" w:rsidRDefault="008144FD">
      <w:r>
        <w:separator/>
      </w:r>
    </w:p>
  </w:footnote>
  <w:footnote w:type="continuationSeparator" w:id="0">
    <w:p w:rsidR="008144FD" w:rsidRDefault="008144FD">
      <w:r>
        <w:continuationSeparator/>
      </w:r>
    </w:p>
  </w:footnote>
  <w:footnote w:id="1">
    <w:p w:rsidR="008144FD" w:rsidRPr="00FA70B3" w:rsidRDefault="008144FD">
      <w:pPr>
        <w:pStyle w:val="FootnoteText"/>
        <w:rPr>
          <w:sz w:val="20"/>
        </w:rPr>
      </w:pPr>
      <w:r w:rsidRPr="00FA70B3">
        <w:rPr>
          <w:rStyle w:val="FootnoteReference"/>
          <w:sz w:val="20"/>
        </w:rPr>
        <w:footnoteRef/>
      </w:r>
      <w:r w:rsidRPr="00FA70B3">
        <w:rPr>
          <w:sz w:val="20"/>
        </w:rPr>
        <w:t xml:space="preserve"> The flight computer connected to the Geiger counter failed to record data (See “Results and Analysis”).  </w:t>
      </w:r>
    </w:p>
  </w:footnote>
  <w:footnote w:id="2">
    <w:p w:rsidR="008144FD" w:rsidRDefault="008144FD">
      <w:pPr>
        <w:pStyle w:val="FootnoteText"/>
      </w:pPr>
    </w:p>
  </w:footnote>
  <w:footnote w:id="3">
    <w:p w:rsidR="008144FD" w:rsidRDefault="008144FD">
      <w:pPr>
        <w:pStyle w:val="FootnoteText"/>
      </w:pPr>
      <w:r>
        <w:t xml:space="preserve"> </w:t>
      </w:r>
      <w:r>
        <w:rPr>
          <w:rStyle w:val="FootnoteReference"/>
        </w:rPr>
        <w:footnoteRef/>
      </w:r>
      <w:r>
        <w:t xml:space="preserve"> </w:t>
      </w:r>
      <w:hyperlink r:id="rId1" w:history="1">
        <w:r w:rsidRPr="005A2B2D">
          <w:rPr>
            <w:rStyle w:val="Hyperlink"/>
          </w:rPr>
          <w:t>http://www.chemicool.com/idealgas.html</w:t>
        </w:r>
      </w:hyperlink>
    </w:p>
    <w:p w:rsidR="008144FD" w:rsidRDefault="008144FD">
      <w:pPr>
        <w:pStyle w:val="FootnoteText"/>
      </w:pPr>
      <w:r>
        <w:rPr>
          <w:rStyle w:val="FootnoteReference"/>
        </w:rPr>
        <w:footnoteRef/>
      </w:r>
      <w:r>
        <w:t xml:space="preserve"> </w:t>
      </w:r>
      <w:hyperlink r:id="rId2" w:history="1">
        <w:r w:rsidRPr="00A53A69">
          <w:rPr>
            <w:rStyle w:val="Hyperlink"/>
          </w:rPr>
          <w:t>http://www.srh.noaa.gov/srh/jetstream/atmos/atmprofile.htm</w:t>
        </w:r>
      </w:hyperlink>
    </w:p>
  </w:footnote>
  <w:footnote w:id="4">
    <w:p w:rsidR="008144FD" w:rsidRDefault="008144FD">
      <w:pPr>
        <w:pStyle w:val="FootnoteText"/>
      </w:pPr>
      <w:r>
        <w:rPr>
          <w:rStyle w:val="FootnoteReference"/>
        </w:rPr>
        <w:footnoteRef/>
      </w:r>
      <w:r>
        <w:t xml:space="preserve"> </w:t>
      </w:r>
      <w:hyperlink r:id="rId3" w:history="1">
        <w:r w:rsidRPr="005A2B2D">
          <w:rPr>
            <w:rStyle w:val="Hyperlink"/>
          </w:rPr>
          <w:t>http://www.windows.ucar.edu/tour/link=/earth/Atmosphere/earth_atmosph_radiation_budget.html</w:t>
        </w:r>
      </w:hyperlink>
    </w:p>
    <w:p w:rsidR="008144FD" w:rsidRDefault="008144FD">
      <w:pPr>
        <w:pStyle w:val="FootnoteText"/>
      </w:pP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44FD" w:rsidRPr="004454FD" w:rsidRDefault="008144FD" w:rsidP="004454FD">
    <w:pPr>
      <w:pStyle w:val="Footer"/>
      <w:rPr>
        <w:u w:val="single"/>
      </w:rPr>
    </w:pPr>
    <w:r>
      <w:rPr>
        <w:u w:val="single"/>
      </w:rPr>
      <w:t>AEM 1905: Spaceflight with Ballooning</w:t>
    </w:r>
    <w:r>
      <w:rPr>
        <w:u w:val="single"/>
      </w:rPr>
      <w:tab/>
    </w:r>
    <w:r>
      <w:rPr>
        <w:u w:val="single"/>
      </w:rPr>
      <w:tab/>
      <w:t>Fall 2009</w:t>
    </w:r>
  </w:p>
  <w:p w:rsidR="008144FD" w:rsidRPr="004454FD" w:rsidRDefault="008144FD" w:rsidP="004454FD">
    <w:pPr>
      <w:pStyle w:val="Header"/>
      <w:rPr>
        <w:szCs w:val="20"/>
      </w:rPr>
    </w:pP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472ECA"/>
    <w:multiLevelType w:val="multilevel"/>
    <w:tmpl w:val="5F8ACC64"/>
    <w:lvl w:ilvl="0">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8280" w:hanging="1800"/>
      </w:pPr>
      <w:rPr>
        <w:rFonts w:hint="default"/>
      </w:rPr>
    </w:lvl>
  </w:abstractNum>
  <w:abstractNum w:abstractNumId="1">
    <w:nsid w:val="261D7314"/>
    <w:multiLevelType w:val="multilevel"/>
    <w:tmpl w:val="296EC91C"/>
    <w:lvl w:ilvl="0">
      <w:numFmt w:val="decimal"/>
      <w:lvlText w:val="%1.0"/>
      <w:lvlJc w:val="left"/>
      <w:pPr>
        <w:ind w:left="405" w:hanging="405"/>
      </w:pPr>
      <w:rPr>
        <w:rFonts w:hint="default"/>
      </w:rPr>
    </w:lvl>
    <w:lvl w:ilvl="1">
      <w:start w:val="1"/>
      <w:numFmt w:val="decimal"/>
      <w:lvlText w:val="%1.%2"/>
      <w:lvlJc w:val="left"/>
      <w:pPr>
        <w:ind w:left="1125" w:hanging="40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
    <w:nsid w:val="2AC57B25"/>
    <w:multiLevelType w:val="multilevel"/>
    <w:tmpl w:val="B24E0796"/>
    <w:lvl w:ilvl="0">
      <w:start w:val="1"/>
      <w:numFmt w:val="decimal"/>
      <w:pStyle w:val="Heading1"/>
      <w:lvlText w:val="%1"/>
      <w:lvlJc w:val="left"/>
      <w:pPr>
        <w:tabs>
          <w:tab w:val="num" w:pos="432"/>
        </w:tabs>
        <w:ind w:left="432" w:hanging="432"/>
      </w:pPr>
      <w:rPr>
        <w:rFonts w:ascii="Arial" w:hAnsi="Arial" w:hint="default"/>
        <w:b w:val="0"/>
        <w:i w:val="0"/>
        <w:sz w:val="28"/>
        <w:szCs w:val="28"/>
      </w:rPr>
    </w:lvl>
    <w:lvl w:ilvl="1">
      <w:start w:val="1"/>
      <w:numFmt w:val="decimal"/>
      <w:pStyle w:val="Heading2"/>
      <w:lvlText w:val="%1.%2"/>
      <w:lvlJc w:val="left"/>
      <w:pPr>
        <w:tabs>
          <w:tab w:val="num" w:pos="576"/>
        </w:tabs>
        <w:ind w:left="576" w:hanging="576"/>
      </w:pPr>
      <w:rPr>
        <w:rFonts w:ascii="Arial" w:hAnsi="Arial" w:hint="default"/>
        <w:b w:val="0"/>
        <w:i w:val="0"/>
        <w:sz w:val="28"/>
        <w:szCs w:val="28"/>
      </w:rPr>
    </w:lvl>
    <w:lvl w:ilvl="2">
      <w:start w:val="1"/>
      <w:numFmt w:val="decimal"/>
      <w:pStyle w:val="Heading3"/>
      <w:lvlText w:val="%1.%2.%3"/>
      <w:lvlJc w:val="left"/>
      <w:pPr>
        <w:tabs>
          <w:tab w:val="num" w:pos="1260"/>
        </w:tabs>
        <w:ind w:left="1260" w:hanging="720"/>
      </w:pPr>
      <w:rPr>
        <w:rFonts w:ascii="Arial" w:hAnsi="Arial" w:hint="default"/>
        <w:b w:val="0"/>
        <w:i w:val="0"/>
        <w:sz w:val="24"/>
        <w:szCs w:val="24"/>
      </w:rPr>
    </w:lvl>
    <w:lvl w:ilvl="3">
      <w:start w:val="1"/>
      <w:numFmt w:val="decimal"/>
      <w:pStyle w:val="Heading4"/>
      <w:lvlText w:val="%1.%2.%3.%4"/>
      <w:lvlJc w:val="left"/>
      <w:pPr>
        <w:tabs>
          <w:tab w:val="num" w:pos="864"/>
        </w:tabs>
        <w:ind w:left="864" w:hanging="864"/>
      </w:pPr>
      <w:rPr>
        <w:i w:val="0"/>
        <w:iCs w:val="0"/>
        <w:caps w:val="0"/>
        <w:smallCaps w:val="0"/>
        <w:strike w:val="0"/>
        <w:dstrike w:val="0"/>
        <w:outline w:val="0"/>
        <w:shadow w:val="0"/>
        <w:emboss w:val="0"/>
        <w:imprint w:val="0"/>
        <w:noProof w:val="0"/>
        <w:vanish w:val="0"/>
        <w:spacing w:val="0"/>
        <w:position w:val="0"/>
        <w:u w:val="none"/>
        <w:vertAlign w:val="baseline"/>
        <w:em w:val="none"/>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
    <w:nsid w:val="66AF2406"/>
    <w:multiLevelType w:val="hybridMultilevel"/>
    <w:tmpl w:val="84E612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7A427C3F"/>
    <w:multiLevelType w:val="hybridMultilevel"/>
    <w:tmpl w:val="1C880F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3"/>
  </w:num>
  <w:num w:numId="5">
    <w:abstractNumId w:val="4"/>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proofState w:spelling="clean" w:grammar="clean"/>
  <w:attachedTemplate r:id="rId1"/>
  <w:stylePaneFormatFilter w:val="3701"/>
  <w:doNotTrackMoves/>
  <w:defaultTabStop w:val="720"/>
  <w:noPunctuationKerning/>
  <w:characterSpacingControl w:val="doNotCompress"/>
  <w:savePreviewPicture/>
  <w:footnotePr>
    <w:footnote w:id="-1"/>
    <w:footnote w:id="0"/>
  </w:footnotePr>
  <w:endnotePr>
    <w:endnote w:id="-1"/>
    <w:endnote w:id="0"/>
  </w:endnotePr>
  <w:compat/>
  <w:rsids>
    <w:rsidRoot w:val="00554E0B"/>
    <w:rsid w:val="00005ADE"/>
    <w:rsid w:val="0002497B"/>
    <w:rsid w:val="00032577"/>
    <w:rsid w:val="00040FB1"/>
    <w:rsid w:val="00044CBC"/>
    <w:rsid w:val="000472B4"/>
    <w:rsid w:val="00073327"/>
    <w:rsid w:val="0007561C"/>
    <w:rsid w:val="00075B1C"/>
    <w:rsid w:val="00075C58"/>
    <w:rsid w:val="00077818"/>
    <w:rsid w:val="0008658E"/>
    <w:rsid w:val="0008678B"/>
    <w:rsid w:val="00090FAB"/>
    <w:rsid w:val="000A6ADC"/>
    <w:rsid w:val="000B5790"/>
    <w:rsid w:val="000C36A6"/>
    <w:rsid w:val="000C7CD6"/>
    <w:rsid w:val="000E1AD4"/>
    <w:rsid w:val="000E4B92"/>
    <w:rsid w:val="000F0CDD"/>
    <w:rsid w:val="000F20FB"/>
    <w:rsid w:val="000F2490"/>
    <w:rsid w:val="00115C6D"/>
    <w:rsid w:val="00133FB3"/>
    <w:rsid w:val="0013782C"/>
    <w:rsid w:val="00144B99"/>
    <w:rsid w:val="0014763F"/>
    <w:rsid w:val="00150A1B"/>
    <w:rsid w:val="00151D8B"/>
    <w:rsid w:val="0015469B"/>
    <w:rsid w:val="00160DA3"/>
    <w:rsid w:val="00160FD9"/>
    <w:rsid w:val="0016487B"/>
    <w:rsid w:val="00180B22"/>
    <w:rsid w:val="00181D89"/>
    <w:rsid w:val="00197908"/>
    <w:rsid w:val="001A2260"/>
    <w:rsid w:val="001A6795"/>
    <w:rsid w:val="001A6A10"/>
    <w:rsid w:val="001C5BCA"/>
    <w:rsid w:val="001C726A"/>
    <w:rsid w:val="001C7BC8"/>
    <w:rsid w:val="001E0676"/>
    <w:rsid w:val="001E36F9"/>
    <w:rsid w:val="001E54E6"/>
    <w:rsid w:val="001F7DC7"/>
    <w:rsid w:val="002060BB"/>
    <w:rsid w:val="0022212E"/>
    <w:rsid w:val="00251599"/>
    <w:rsid w:val="002614FA"/>
    <w:rsid w:val="0026314A"/>
    <w:rsid w:val="0026484C"/>
    <w:rsid w:val="00270D4B"/>
    <w:rsid w:val="00270E8C"/>
    <w:rsid w:val="00280BCA"/>
    <w:rsid w:val="00290E5A"/>
    <w:rsid w:val="002A30FE"/>
    <w:rsid w:val="002A7647"/>
    <w:rsid w:val="002B6F58"/>
    <w:rsid w:val="002D232D"/>
    <w:rsid w:val="002E09BA"/>
    <w:rsid w:val="002E4FBA"/>
    <w:rsid w:val="002E774B"/>
    <w:rsid w:val="002F15CF"/>
    <w:rsid w:val="002F5D3E"/>
    <w:rsid w:val="00307E5F"/>
    <w:rsid w:val="003254BF"/>
    <w:rsid w:val="00330E74"/>
    <w:rsid w:val="00331BA3"/>
    <w:rsid w:val="00340BD6"/>
    <w:rsid w:val="003469AE"/>
    <w:rsid w:val="00353835"/>
    <w:rsid w:val="00357D9F"/>
    <w:rsid w:val="003A09A7"/>
    <w:rsid w:val="003B2154"/>
    <w:rsid w:val="003C0148"/>
    <w:rsid w:val="003C1E17"/>
    <w:rsid w:val="003C708F"/>
    <w:rsid w:val="003D679A"/>
    <w:rsid w:val="003D71F7"/>
    <w:rsid w:val="003E1E06"/>
    <w:rsid w:val="003E7C12"/>
    <w:rsid w:val="00410AF0"/>
    <w:rsid w:val="004201BA"/>
    <w:rsid w:val="004312E7"/>
    <w:rsid w:val="00434AF8"/>
    <w:rsid w:val="004454FD"/>
    <w:rsid w:val="00455E43"/>
    <w:rsid w:val="00467015"/>
    <w:rsid w:val="004951BB"/>
    <w:rsid w:val="004B07E8"/>
    <w:rsid w:val="004B4EA4"/>
    <w:rsid w:val="004B5D86"/>
    <w:rsid w:val="004D50B6"/>
    <w:rsid w:val="004D51AB"/>
    <w:rsid w:val="004F067A"/>
    <w:rsid w:val="005346EE"/>
    <w:rsid w:val="00541C47"/>
    <w:rsid w:val="00550ADE"/>
    <w:rsid w:val="0055303A"/>
    <w:rsid w:val="00554E0B"/>
    <w:rsid w:val="005566D9"/>
    <w:rsid w:val="00571987"/>
    <w:rsid w:val="00571C77"/>
    <w:rsid w:val="00574ECF"/>
    <w:rsid w:val="00576954"/>
    <w:rsid w:val="00581480"/>
    <w:rsid w:val="00585C44"/>
    <w:rsid w:val="005B55C4"/>
    <w:rsid w:val="005C3C4C"/>
    <w:rsid w:val="005D182F"/>
    <w:rsid w:val="005E66BA"/>
    <w:rsid w:val="005F4B34"/>
    <w:rsid w:val="005F6CB5"/>
    <w:rsid w:val="00614EFF"/>
    <w:rsid w:val="00621330"/>
    <w:rsid w:val="00624976"/>
    <w:rsid w:val="0062522D"/>
    <w:rsid w:val="00625701"/>
    <w:rsid w:val="00627519"/>
    <w:rsid w:val="00635D68"/>
    <w:rsid w:val="00637E0E"/>
    <w:rsid w:val="00640BB5"/>
    <w:rsid w:val="00642685"/>
    <w:rsid w:val="00646ABB"/>
    <w:rsid w:val="0065725C"/>
    <w:rsid w:val="00663C52"/>
    <w:rsid w:val="0066497A"/>
    <w:rsid w:val="00672936"/>
    <w:rsid w:val="006A634D"/>
    <w:rsid w:val="006B018A"/>
    <w:rsid w:val="006B1530"/>
    <w:rsid w:val="006B3E12"/>
    <w:rsid w:val="006C469E"/>
    <w:rsid w:val="006D4A6E"/>
    <w:rsid w:val="006D77F4"/>
    <w:rsid w:val="006E0392"/>
    <w:rsid w:val="006E48AC"/>
    <w:rsid w:val="006E53F5"/>
    <w:rsid w:val="006F6FB8"/>
    <w:rsid w:val="00704EEB"/>
    <w:rsid w:val="00724450"/>
    <w:rsid w:val="007316CA"/>
    <w:rsid w:val="00735ECC"/>
    <w:rsid w:val="00751179"/>
    <w:rsid w:val="00752773"/>
    <w:rsid w:val="00775751"/>
    <w:rsid w:val="007831A6"/>
    <w:rsid w:val="00791A24"/>
    <w:rsid w:val="0079422A"/>
    <w:rsid w:val="007B5D91"/>
    <w:rsid w:val="007C6CBD"/>
    <w:rsid w:val="007E2840"/>
    <w:rsid w:val="00810566"/>
    <w:rsid w:val="008144FD"/>
    <w:rsid w:val="0082215F"/>
    <w:rsid w:val="008257BE"/>
    <w:rsid w:val="008268AE"/>
    <w:rsid w:val="008268F4"/>
    <w:rsid w:val="0083536F"/>
    <w:rsid w:val="00842EBD"/>
    <w:rsid w:val="00846115"/>
    <w:rsid w:val="008472BD"/>
    <w:rsid w:val="00847DE0"/>
    <w:rsid w:val="00851316"/>
    <w:rsid w:val="008617FC"/>
    <w:rsid w:val="00882C6B"/>
    <w:rsid w:val="00883EA5"/>
    <w:rsid w:val="0089071A"/>
    <w:rsid w:val="008A214B"/>
    <w:rsid w:val="008B5B0B"/>
    <w:rsid w:val="008D449E"/>
    <w:rsid w:val="008E0B37"/>
    <w:rsid w:val="00916083"/>
    <w:rsid w:val="009174F1"/>
    <w:rsid w:val="00944C0F"/>
    <w:rsid w:val="0094554A"/>
    <w:rsid w:val="00946E03"/>
    <w:rsid w:val="00955DD8"/>
    <w:rsid w:val="00975AD4"/>
    <w:rsid w:val="009776F5"/>
    <w:rsid w:val="0098175B"/>
    <w:rsid w:val="009A401B"/>
    <w:rsid w:val="009B0C02"/>
    <w:rsid w:val="009B425B"/>
    <w:rsid w:val="009C67D4"/>
    <w:rsid w:val="009D28BC"/>
    <w:rsid w:val="009E056F"/>
    <w:rsid w:val="009E44EF"/>
    <w:rsid w:val="009E51C1"/>
    <w:rsid w:val="009E7AFE"/>
    <w:rsid w:val="009F4BA6"/>
    <w:rsid w:val="00A229A5"/>
    <w:rsid w:val="00A25813"/>
    <w:rsid w:val="00A335B9"/>
    <w:rsid w:val="00A551DE"/>
    <w:rsid w:val="00A55A47"/>
    <w:rsid w:val="00A60EE0"/>
    <w:rsid w:val="00A6597D"/>
    <w:rsid w:val="00A67376"/>
    <w:rsid w:val="00A91663"/>
    <w:rsid w:val="00A97CC7"/>
    <w:rsid w:val="00AA1ED6"/>
    <w:rsid w:val="00AA63E7"/>
    <w:rsid w:val="00AC587B"/>
    <w:rsid w:val="00AC7277"/>
    <w:rsid w:val="00AD7641"/>
    <w:rsid w:val="00AE0947"/>
    <w:rsid w:val="00AE0A4F"/>
    <w:rsid w:val="00AE1CEE"/>
    <w:rsid w:val="00B04AC0"/>
    <w:rsid w:val="00B11370"/>
    <w:rsid w:val="00B44A51"/>
    <w:rsid w:val="00B473C4"/>
    <w:rsid w:val="00B53B6B"/>
    <w:rsid w:val="00B54E92"/>
    <w:rsid w:val="00B578ED"/>
    <w:rsid w:val="00B6224F"/>
    <w:rsid w:val="00B6675E"/>
    <w:rsid w:val="00B66D9C"/>
    <w:rsid w:val="00B75CF0"/>
    <w:rsid w:val="00BC6FA6"/>
    <w:rsid w:val="00BD43FE"/>
    <w:rsid w:val="00BE07F1"/>
    <w:rsid w:val="00BE2792"/>
    <w:rsid w:val="00C07B4D"/>
    <w:rsid w:val="00C37039"/>
    <w:rsid w:val="00C42ECE"/>
    <w:rsid w:val="00C5599F"/>
    <w:rsid w:val="00C62FD4"/>
    <w:rsid w:val="00C71F90"/>
    <w:rsid w:val="00C86881"/>
    <w:rsid w:val="00C94B7E"/>
    <w:rsid w:val="00CA01E3"/>
    <w:rsid w:val="00CA3301"/>
    <w:rsid w:val="00CA3DAD"/>
    <w:rsid w:val="00CA5EBE"/>
    <w:rsid w:val="00CB0369"/>
    <w:rsid w:val="00CB7AEE"/>
    <w:rsid w:val="00CC04D1"/>
    <w:rsid w:val="00CD1E54"/>
    <w:rsid w:val="00CD49E2"/>
    <w:rsid w:val="00CD6887"/>
    <w:rsid w:val="00CF279A"/>
    <w:rsid w:val="00CF2980"/>
    <w:rsid w:val="00CF5597"/>
    <w:rsid w:val="00CF6124"/>
    <w:rsid w:val="00D00316"/>
    <w:rsid w:val="00D006C6"/>
    <w:rsid w:val="00D20585"/>
    <w:rsid w:val="00D328E4"/>
    <w:rsid w:val="00D36DB2"/>
    <w:rsid w:val="00D658B1"/>
    <w:rsid w:val="00D772B9"/>
    <w:rsid w:val="00D95026"/>
    <w:rsid w:val="00DC0A34"/>
    <w:rsid w:val="00DC3699"/>
    <w:rsid w:val="00DC536F"/>
    <w:rsid w:val="00DC627B"/>
    <w:rsid w:val="00DD21C1"/>
    <w:rsid w:val="00DD26B5"/>
    <w:rsid w:val="00DD4393"/>
    <w:rsid w:val="00DE795B"/>
    <w:rsid w:val="00E06598"/>
    <w:rsid w:val="00E12B6B"/>
    <w:rsid w:val="00E13955"/>
    <w:rsid w:val="00E33B14"/>
    <w:rsid w:val="00E33BF0"/>
    <w:rsid w:val="00E705D5"/>
    <w:rsid w:val="00E73A02"/>
    <w:rsid w:val="00E76D99"/>
    <w:rsid w:val="00E8135D"/>
    <w:rsid w:val="00EA4CBD"/>
    <w:rsid w:val="00EA586C"/>
    <w:rsid w:val="00EB3D22"/>
    <w:rsid w:val="00EB4227"/>
    <w:rsid w:val="00EC5536"/>
    <w:rsid w:val="00ED70EF"/>
    <w:rsid w:val="00EE13F0"/>
    <w:rsid w:val="00EE588B"/>
    <w:rsid w:val="00F01507"/>
    <w:rsid w:val="00F234A9"/>
    <w:rsid w:val="00F302F0"/>
    <w:rsid w:val="00F31A12"/>
    <w:rsid w:val="00F55DFA"/>
    <w:rsid w:val="00F63F66"/>
    <w:rsid w:val="00F65DA9"/>
    <w:rsid w:val="00F82B0F"/>
    <w:rsid w:val="00F94292"/>
    <w:rsid w:val="00F953E9"/>
    <w:rsid w:val="00F9546B"/>
    <w:rsid w:val="00F96B2A"/>
    <w:rsid w:val="00FA70B3"/>
    <w:rsid w:val="00FB5C3B"/>
    <w:rsid w:val="00FD0F28"/>
    <w:rsid w:val="00FE4016"/>
    <w:rsid w:val="00FE4453"/>
    <w:rsid w:val="00FE6D2A"/>
  </w:rsids>
  <m:mathPr>
    <m:mathFont m:val="Abadi MT Condensed Extra Bold"/>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rsid w:val="00B6675E"/>
  </w:style>
  <w:style w:type="paragraph" w:styleId="Heading1">
    <w:name w:val="heading 1"/>
    <w:basedOn w:val="Normal"/>
    <w:next w:val="Normal"/>
    <w:qFormat/>
    <w:rsid w:val="00EA586C"/>
    <w:pPr>
      <w:keepNext/>
      <w:numPr>
        <w:numId w:val="1"/>
      </w:numPr>
      <w:spacing w:before="240" w:after="60"/>
      <w:outlineLvl w:val="0"/>
    </w:pPr>
    <w:rPr>
      <w:rFonts w:ascii="Arial" w:hAnsi="Arial" w:cs="Arial"/>
      <w:b/>
      <w:bCs/>
      <w:kern w:val="32"/>
      <w:sz w:val="28"/>
      <w:szCs w:val="32"/>
    </w:rPr>
  </w:style>
  <w:style w:type="paragraph" w:styleId="Heading2">
    <w:name w:val="heading 2"/>
    <w:basedOn w:val="Normal"/>
    <w:next w:val="Normal"/>
    <w:link w:val="Heading2Char"/>
    <w:qFormat/>
    <w:rsid w:val="00EA586C"/>
    <w:pPr>
      <w:keepNext/>
      <w:numPr>
        <w:ilvl w:val="1"/>
        <w:numId w:val="1"/>
      </w:numPr>
      <w:spacing w:before="240" w:after="60"/>
      <w:outlineLvl w:val="1"/>
    </w:pPr>
    <w:rPr>
      <w:rFonts w:ascii="Arial" w:hAnsi="Arial" w:cs="Arial"/>
      <w:bCs/>
      <w:iCs/>
      <w:sz w:val="28"/>
      <w:szCs w:val="28"/>
    </w:rPr>
  </w:style>
  <w:style w:type="paragraph" w:styleId="Heading3">
    <w:name w:val="heading 3"/>
    <w:basedOn w:val="Normal"/>
    <w:next w:val="Normal"/>
    <w:qFormat/>
    <w:rsid w:val="00EA586C"/>
    <w:pPr>
      <w:keepNext/>
      <w:numPr>
        <w:ilvl w:val="2"/>
        <w:numId w:val="1"/>
      </w:numPr>
      <w:spacing w:before="240" w:after="60"/>
      <w:outlineLvl w:val="2"/>
    </w:pPr>
    <w:rPr>
      <w:rFonts w:ascii="Arial" w:hAnsi="Arial" w:cs="Arial"/>
      <w:bCs/>
      <w:szCs w:val="26"/>
    </w:rPr>
  </w:style>
  <w:style w:type="paragraph" w:styleId="Heading4">
    <w:name w:val="heading 4"/>
    <w:basedOn w:val="Normal"/>
    <w:next w:val="Normal"/>
    <w:qFormat/>
    <w:rsid w:val="0026314A"/>
    <w:pPr>
      <w:keepNext/>
      <w:numPr>
        <w:ilvl w:val="3"/>
        <w:numId w:val="1"/>
      </w:numPr>
      <w:spacing w:before="240" w:after="60"/>
      <w:outlineLvl w:val="3"/>
    </w:pPr>
    <w:rPr>
      <w:rFonts w:ascii="Arial" w:hAnsi="Arial"/>
      <w:bCs/>
      <w:szCs w:val="28"/>
    </w:rPr>
  </w:style>
  <w:style w:type="paragraph" w:styleId="Heading5">
    <w:name w:val="heading 5"/>
    <w:basedOn w:val="Normal"/>
    <w:next w:val="Normal"/>
    <w:qFormat/>
    <w:rsid w:val="00270D4B"/>
    <w:pPr>
      <w:numPr>
        <w:ilvl w:val="4"/>
        <w:numId w:val="1"/>
      </w:numPr>
      <w:spacing w:before="240" w:after="60"/>
      <w:outlineLvl w:val="4"/>
    </w:pPr>
    <w:rPr>
      <w:b/>
      <w:bCs/>
      <w:i/>
      <w:iCs/>
      <w:sz w:val="26"/>
      <w:szCs w:val="26"/>
    </w:rPr>
  </w:style>
  <w:style w:type="paragraph" w:styleId="Heading6">
    <w:name w:val="heading 6"/>
    <w:basedOn w:val="Normal"/>
    <w:next w:val="Normal"/>
    <w:qFormat/>
    <w:rsid w:val="00270D4B"/>
    <w:pPr>
      <w:numPr>
        <w:ilvl w:val="5"/>
        <w:numId w:val="1"/>
      </w:numPr>
      <w:spacing w:before="240" w:after="60"/>
      <w:outlineLvl w:val="5"/>
    </w:pPr>
    <w:rPr>
      <w:b/>
      <w:bCs/>
      <w:sz w:val="22"/>
      <w:szCs w:val="22"/>
    </w:rPr>
  </w:style>
  <w:style w:type="paragraph" w:styleId="Heading7">
    <w:name w:val="heading 7"/>
    <w:basedOn w:val="Normal"/>
    <w:next w:val="Normal"/>
    <w:qFormat/>
    <w:rsid w:val="00270D4B"/>
    <w:pPr>
      <w:numPr>
        <w:ilvl w:val="6"/>
        <w:numId w:val="1"/>
      </w:numPr>
      <w:spacing w:before="240" w:after="60"/>
      <w:outlineLvl w:val="6"/>
    </w:pPr>
  </w:style>
  <w:style w:type="paragraph" w:styleId="Heading8">
    <w:name w:val="heading 8"/>
    <w:basedOn w:val="Normal"/>
    <w:next w:val="Normal"/>
    <w:qFormat/>
    <w:rsid w:val="00270D4B"/>
    <w:pPr>
      <w:numPr>
        <w:ilvl w:val="7"/>
        <w:numId w:val="1"/>
      </w:numPr>
      <w:spacing w:before="240" w:after="60"/>
      <w:outlineLvl w:val="7"/>
    </w:pPr>
    <w:rPr>
      <w:i/>
      <w:iCs/>
    </w:rPr>
  </w:style>
  <w:style w:type="paragraph" w:styleId="Heading9">
    <w:name w:val="heading 9"/>
    <w:basedOn w:val="Normal"/>
    <w:next w:val="Normal"/>
    <w:qFormat/>
    <w:rsid w:val="00270D4B"/>
    <w:pPr>
      <w:numPr>
        <w:ilvl w:val="8"/>
        <w:numId w:val="1"/>
      </w:numPr>
      <w:spacing w:before="240" w:after="60"/>
      <w:outlineLvl w:val="8"/>
    </w:pPr>
    <w:rPr>
      <w:rFonts w:ascii="Arial" w:hAnsi="Arial" w:cs="Arial"/>
      <w:sz w:val="22"/>
      <w:szCs w:val="22"/>
    </w:rPr>
  </w:style>
  <w:style w:type="character" w:default="1" w:styleId="DefaultParagraphFont">
    <w:name w:val="Default Paragraph Font"/>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table" w:styleId="TableGrid">
    <w:name w:val="Table Grid"/>
    <w:basedOn w:val="TableNormal"/>
    <w:rsid w:val="008D44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semiHidden/>
    <w:rsid w:val="00270D4B"/>
  </w:style>
  <w:style w:type="character" w:styleId="Hyperlink">
    <w:name w:val="Hyperlink"/>
    <w:basedOn w:val="DefaultParagraphFont"/>
    <w:rsid w:val="00270D4B"/>
    <w:rPr>
      <w:color w:val="0000FF"/>
      <w:u w:val="single"/>
    </w:rPr>
  </w:style>
  <w:style w:type="paragraph" w:styleId="TOC2">
    <w:name w:val="toc 2"/>
    <w:basedOn w:val="Normal"/>
    <w:next w:val="Normal"/>
    <w:autoRedefine/>
    <w:semiHidden/>
    <w:rsid w:val="00B578ED"/>
    <w:pPr>
      <w:ind w:left="240"/>
    </w:pPr>
  </w:style>
  <w:style w:type="paragraph" w:styleId="TOC3">
    <w:name w:val="toc 3"/>
    <w:basedOn w:val="Normal"/>
    <w:next w:val="Normal"/>
    <w:autoRedefine/>
    <w:semiHidden/>
    <w:rsid w:val="00B578ED"/>
    <w:pPr>
      <w:ind w:left="480"/>
    </w:pPr>
  </w:style>
  <w:style w:type="paragraph" w:styleId="Footer">
    <w:name w:val="footer"/>
    <w:basedOn w:val="Normal"/>
    <w:link w:val="FooterChar"/>
    <w:uiPriority w:val="99"/>
    <w:rsid w:val="0015469B"/>
    <w:pPr>
      <w:tabs>
        <w:tab w:val="center" w:pos="4320"/>
        <w:tab w:val="right" w:pos="8640"/>
      </w:tabs>
    </w:pPr>
  </w:style>
  <w:style w:type="character" w:styleId="PageNumber">
    <w:name w:val="page number"/>
    <w:basedOn w:val="DefaultParagraphFont"/>
    <w:rsid w:val="0015469B"/>
  </w:style>
  <w:style w:type="paragraph" w:styleId="Header">
    <w:name w:val="header"/>
    <w:basedOn w:val="Normal"/>
    <w:rsid w:val="00005ADE"/>
    <w:pPr>
      <w:tabs>
        <w:tab w:val="center" w:pos="4320"/>
        <w:tab w:val="right" w:pos="8640"/>
      </w:tabs>
    </w:pPr>
  </w:style>
  <w:style w:type="paragraph" w:customStyle="1" w:styleId="xl24">
    <w:name w:val="xl24"/>
    <w:basedOn w:val="Normal"/>
    <w:rsid w:val="00DC536F"/>
    <w:pPr>
      <w:pBdr>
        <w:right w:val="single" w:sz="8" w:space="0" w:color="auto"/>
      </w:pBdr>
      <w:spacing w:before="100" w:beforeAutospacing="1" w:after="100" w:afterAutospacing="1"/>
      <w:jc w:val="center"/>
    </w:pPr>
  </w:style>
  <w:style w:type="paragraph" w:styleId="BodyTextIndent">
    <w:name w:val="Body Text Indent"/>
    <w:basedOn w:val="Normal"/>
    <w:rsid w:val="00DC536F"/>
    <w:pPr>
      <w:ind w:left="720"/>
    </w:pPr>
  </w:style>
  <w:style w:type="character" w:customStyle="1" w:styleId="Heading2Char">
    <w:name w:val="Heading 2 Char"/>
    <w:basedOn w:val="DefaultParagraphFont"/>
    <w:link w:val="Heading2"/>
    <w:rsid w:val="00B54E92"/>
    <w:rPr>
      <w:rFonts w:ascii="Arial" w:hAnsi="Arial" w:cs="Arial"/>
      <w:bCs/>
      <w:iCs/>
      <w:sz w:val="28"/>
      <w:szCs w:val="28"/>
    </w:rPr>
  </w:style>
  <w:style w:type="character" w:customStyle="1" w:styleId="FooterChar">
    <w:name w:val="Footer Char"/>
    <w:basedOn w:val="DefaultParagraphFont"/>
    <w:link w:val="Footer"/>
    <w:uiPriority w:val="99"/>
    <w:rsid w:val="008268AE"/>
    <w:rPr>
      <w:sz w:val="24"/>
      <w:szCs w:val="24"/>
    </w:rPr>
  </w:style>
  <w:style w:type="paragraph" w:styleId="NormalWeb">
    <w:name w:val="Normal (Web)"/>
    <w:basedOn w:val="Normal"/>
    <w:uiPriority w:val="99"/>
    <w:unhideWhenUsed/>
    <w:rsid w:val="00B04AC0"/>
    <w:pPr>
      <w:spacing w:before="100" w:beforeAutospacing="1" w:after="100" w:afterAutospacing="1"/>
    </w:pPr>
  </w:style>
  <w:style w:type="paragraph" w:styleId="ListParagraph">
    <w:name w:val="List Paragraph"/>
    <w:basedOn w:val="Normal"/>
    <w:uiPriority w:val="34"/>
    <w:qFormat/>
    <w:rsid w:val="00DD21C1"/>
    <w:pPr>
      <w:ind w:left="720"/>
      <w:contextualSpacing/>
    </w:pPr>
  </w:style>
  <w:style w:type="paragraph" w:styleId="FootnoteText">
    <w:name w:val="footnote text"/>
    <w:basedOn w:val="Normal"/>
    <w:link w:val="FootnoteTextChar"/>
    <w:rsid w:val="00FA70B3"/>
  </w:style>
  <w:style w:type="character" w:customStyle="1" w:styleId="FootnoteTextChar">
    <w:name w:val="Footnote Text Char"/>
    <w:basedOn w:val="DefaultParagraphFont"/>
    <w:link w:val="FootnoteText"/>
    <w:rsid w:val="00FA70B3"/>
    <w:rPr>
      <w:sz w:val="24"/>
      <w:szCs w:val="24"/>
    </w:rPr>
  </w:style>
  <w:style w:type="character" w:styleId="FootnoteReference">
    <w:name w:val="footnote reference"/>
    <w:basedOn w:val="DefaultParagraphFont"/>
    <w:rsid w:val="00FA70B3"/>
    <w:rPr>
      <w:vertAlign w:val="superscript"/>
    </w:rPr>
  </w:style>
  <w:style w:type="character" w:styleId="FollowedHyperlink">
    <w:name w:val="FollowedHyperlink"/>
    <w:basedOn w:val="DefaultParagraphFont"/>
    <w:rsid w:val="00434AF8"/>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6010575">
      <w:bodyDiv w:val="1"/>
      <w:marLeft w:val="0"/>
      <w:marRight w:val="0"/>
      <w:marTop w:val="0"/>
      <w:marBottom w:val="0"/>
      <w:divBdr>
        <w:top w:val="none" w:sz="0" w:space="0" w:color="auto"/>
        <w:left w:val="none" w:sz="0" w:space="0" w:color="auto"/>
        <w:bottom w:val="none" w:sz="0" w:space="0" w:color="auto"/>
        <w:right w:val="none" w:sz="0" w:space="0" w:color="auto"/>
      </w:divBdr>
    </w:div>
    <w:div w:id="36006584">
      <w:bodyDiv w:val="1"/>
      <w:marLeft w:val="0"/>
      <w:marRight w:val="0"/>
      <w:marTop w:val="0"/>
      <w:marBottom w:val="0"/>
      <w:divBdr>
        <w:top w:val="none" w:sz="0" w:space="0" w:color="auto"/>
        <w:left w:val="none" w:sz="0" w:space="0" w:color="auto"/>
        <w:bottom w:val="none" w:sz="0" w:space="0" w:color="auto"/>
        <w:right w:val="none" w:sz="0" w:space="0" w:color="auto"/>
      </w:divBdr>
    </w:div>
    <w:div w:id="60755068">
      <w:bodyDiv w:val="1"/>
      <w:marLeft w:val="0"/>
      <w:marRight w:val="0"/>
      <w:marTop w:val="0"/>
      <w:marBottom w:val="0"/>
      <w:divBdr>
        <w:top w:val="none" w:sz="0" w:space="0" w:color="auto"/>
        <w:left w:val="none" w:sz="0" w:space="0" w:color="auto"/>
        <w:bottom w:val="none" w:sz="0" w:space="0" w:color="auto"/>
        <w:right w:val="none" w:sz="0" w:space="0" w:color="auto"/>
      </w:divBdr>
      <w:divsChild>
        <w:div w:id="303512777">
          <w:marLeft w:val="0"/>
          <w:marRight w:val="0"/>
          <w:marTop w:val="0"/>
          <w:marBottom w:val="0"/>
          <w:divBdr>
            <w:top w:val="none" w:sz="0" w:space="0" w:color="auto"/>
            <w:left w:val="none" w:sz="0" w:space="0" w:color="auto"/>
            <w:bottom w:val="none" w:sz="0" w:space="0" w:color="auto"/>
            <w:right w:val="none" w:sz="0" w:space="0" w:color="auto"/>
          </w:divBdr>
          <w:divsChild>
            <w:div w:id="804736536">
              <w:marLeft w:val="0"/>
              <w:marRight w:val="0"/>
              <w:marTop w:val="0"/>
              <w:marBottom w:val="0"/>
              <w:divBdr>
                <w:top w:val="none" w:sz="0" w:space="0" w:color="auto"/>
                <w:left w:val="none" w:sz="0" w:space="0" w:color="auto"/>
                <w:bottom w:val="none" w:sz="0" w:space="0" w:color="auto"/>
                <w:right w:val="none" w:sz="0" w:space="0" w:color="auto"/>
              </w:divBdr>
              <w:divsChild>
                <w:div w:id="1518344108">
                  <w:marLeft w:val="0"/>
                  <w:marRight w:val="0"/>
                  <w:marTop w:val="0"/>
                  <w:marBottom w:val="0"/>
                  <w:divBdr>
                    <w:top w:val="none" w:sz="0" w:space="0" w:color="auto"/>
                    <w:left w:val="none" w:sz="0" w:space="0" w:color="auto"/>
                    <w:bottom w:val="none" w:sz="0" w:space="0" w:color="auto"/>
                    <w:right w:val="none" w:sz="0" w:space="0" w:color="auto"/>
                  </w:divBdr>
                  <w:divsChild>
                    <w:div w:id="7791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932050">
      <w:bodyDiv w:val="1"/>
      <w:marLeft w:val="0"/>
      <w:marRight w:val="0"/>
      <w:marTop w:val="0"/>
      <w:marBottom w:val="0"/>
      <w:divBdr>
        <w:top w:val="none" w:sz="0" w:space="0" w:color="auto"/>
        <w:left w:val="none" w:sz="0" w:space="0" w:color="auto"/>
        <w:bottom w:val="none" w:sz="0" w:space="0" w:color="auto"/>
        <w:right w:val="none" w:sz="0" w:space="0" w:color="auto"/>
      </w:divBdr>
    </w:div>
    <w:div w:id="154344627">
      <w:bodyDiv w:val="1"/>
      <w:marLeft w:val="0"/>
      <w:marRight w:val="0"/>
      <w:marTop w:val="0"/>
      <w:marBottom w:val="0"/>
      <w:divBdr>
        <w:top w:val="none" w:sz="0" w:space="0" w:color="auto"/>
        <w:left w:val="none" w:sz="0" w:space="0" w:color="auto"/>
        <w:bottom w:val="none" w:sz="0" w:space="0" w:color="auto"/>
        <w:right w:val="none" w:sz="0" w:space="0" w:color="auto"/>
      </w:divBdr>
    </w:div>
    <w:div w:id="262149615">
      <w:bodyDiv w:val="1"/>
      <w:marLeft w:val="0"/>
      <w:marRight w:val="0"/>
      <w:marTop w:val="0"/>
      <w:marBottom w:val="0"/>
      <w:divBdr>
        <w:top w:val="none" w:sz="0" w:space="0" w:color="auto"/>
        <w:left w:val="none" w:sz="0" w:space="0" w:color="auto"/>
        <w:bottom w:val="none" w:sz="0" w:space="0" w:color="auto"/>
        <w:right w:val="none" w:sz="0" w:space="0" w:color="auto"/>
      </w:divBdr>
    </w:div>
    <w:div w:id="326373246">
      <w:bodyDiv w:val="1"/>
      <w:marLeft w:val="0"/>
      <w:marRight w:val="0"/>
      <w:marTop w:val="0"/>
      <w:marBottom w:val="0"/>
      <w:divBdr>
        <w:top w:val="none" w:sz="0" w:space="0" w:color="auto"/>
        <w:left w:val="none" w:sz="0" w:space="0" w:color="auto"/>
        <w:bottom w:val="none" w:sz="0" w:space="0" w:color="auto"/>
        <w:right w:val="none" w:sz="0" w:space="0" w:color="auto"/>
      </w:divBdr>
      <w:divsChild>
        <w:div w:id="215242231">
          <w:marLeft w:val="446"/>
          <w:marRight w:val="0"/>
          <w:marTop w:val="480"/>
          <w:marBottom w:val="0"/>
          <w:divBdr>
            <w:top w:val="none" w:sz="0" w:space="0" w:color="auto"/>
            <w:left w:val="none" w:sz="0" w:space="0" w:color="auto"/>
            <w:bottom w:val="none" w:sz="0" w:space="0" w:color="auto"/>
            <w:right w:val="none" w:sz="0" w:space="0" w:color="auto"/>
          </w:divBdr>
        </w:div>
        <w:div w:id="430591996">
          <w:marLeft w:val="446"/>
          <w:marRight w:val="0"/>
          <w:marTop w:val="480"/>
          <w:marBottom w:val="0"/>
          <w:divBdr>
            <w:top w:val="none" w:sz="0" w:space="0" w:color="auto"/>
            <w:left w:val="none" w:sz="0" w:space="0" w:color="auto"/>
            <w:bottom w:val="none" w:sz="0" w:space="0" w:color="auto"/>
            <w:right w:val="none" w:sz="0" w:space="0" w:color="auto"/>
          </w:divBdr>
        </w:div>
        <w:div w:id="963920856">
          <w:marLeft w:val="446"/>
          <w:marRight w:val="0"/>
          <w:marTop w:val="480"/>
          <w:marBottom w:val="0"/>
          <w:divBdr>
            <w:top w:val="none" w:sz="0" w:space="0" w:color="auto"/>
            <w:left w:val="none" w:sz="0" w:space="0" w:color="auto"/>
            <w:bottom w:val="none" w:sz="0" w:space="0" w:color="auto"/>
            <w:right w:val="none" w:sz="0" w:space="0" w:color="auto"/>
          </w:divBdr>
        </w:div>
        <w:div w:id="1191606283">
          <w:marLeft w:val="446"/>
          <w:marRight w:val="0"/>
          <w:marTop w:val="480"/>
          <w:marBottom w:val="0"/>
          <w:divBdr>
            <w:top w:val="none" w:sz="0" w:space="0" w:color="auto"/>
            <w:left w:val="none" w:sz="0" w:space="0" w:color="auto"/>
            <w:bottom w:val="none" w:sz="0" w:space="0" w:color="auto"/>
            <w:right w:val="none" w:sz="0" w:space="0" w:color="auto"/>
          </w:divBdr>
        </w:div>
        <w:div w:id="1515996175">
          <w:marLeft w:val="446"/>
          <w:marRight w:val="0"/>
          <w:marTop w:val="480"/>
          <w:marBottom w:val="0"/>
          <w:divBdr>
            <w:top w:val="none" w:sz="0" w:space="0" w:color="auto"/>
            <w:left w:val="none" w:sz="0" w:space="0" w:color="auto"/>
            <w:bottom w:val="none" w:sz="0" w:space="0" w:color="auto"/>
            <w:right w:val="none" w:sz="0" w:space="0" w:color="auto"/>
          </w:divBdr>
        </w:div>
        <w:div w:id="1839036033">
          <w:marLeft w:val="446"/>
          <w:marRight w:val="0"/>
          <w:marTop w:val="480"/>
          <w:marBottom w:val="0"/>
          <w:divBdr>
            <w:top w:val="none" w:sz="0" w:space="0" w:color="auto"/>
            <w:left w:val="none" w:sz="0" w:space="0" w:color="auto"/>
            <w:bottom w:val="none" w:sz="0" w:space="0" w:color="auto"/>
            <w:right w:val="none" w:sz="0" w:space="0" w:color="auto"/>
          </w:divBdr>
        </w:div>
      </w:divsChild>
    </w:div>
    <w:div w:id="358315072">
      <w:bodyDiv w:val="1"/>
      <w:marLeft w:val="0"/>
      <w:marRight w:val="0"/>
      <w:marTop w:val="0"/>
      <w:marBottom w:val="0"/>
      <w:divBdr>
        <w:top w:val="none" w:sz="0" w:space="0" w:color="auto"/>
        <w:left w:val="none" w:sz="0" w:space="0" w:color="auto"/>
        <w:bottom w:val="none" w:sz="0" w:space="0" w:color="auto"/>
        <w:right w:val="none" w:sz="0" w:space="0" w:color="auto"/>
      </w:divBdr>
    </w:div>
    <w:div w:id="404376720">
      <w:bodyDiv w:val="1"/>
      <w:marLeft w:val="0"/>
      <w:marRight w:val="0"/>
      <w:marTop w:val="0"/>
      <w:marBottom w:val="0"/>
      <w:divBdr>
        <w:top w:val="none" w:sz="0" w:space="0" w:color="auto"/>
        <w:left w:val="none" w:sz="0" w:space="0" w:color="auto"/>
        <w:bottom w:val="none" w:sz="0" w:space="0" w:color="auto"/>
        <w:right w:val="none" w:sz="0" w:space="0" w:color="auto"/>
      </w:divBdr>
    </w:div>
    <w:div w:id="418865676">
      <w:bodyDiv w:val="1"/>
      <w:marLeft w:val="0"/>
      <w:marRight w:val="0"/>
      <w:marTop w:val="0"/>
      <w:marBottom w:val="0"/>
      <w:divBdr>
        <w:top w:val="none" w:sz="0" w:space="0" w:color="auto"/>
        <w:left w:val="none" w:sz="0" w:space="0" w:color="auto"/>
        <w:bottom w:val="none" w:sz="0" w:space="0" w:color="auto"/>
        <w:right w:val="none" w:sz="0" w:space="0" w:color="auto"/>
      </w:divBdr>
      <w:divsChild>
        <w:div w:id="691414099">
          <w:marLeft w:val="0"/>
          <w:marRight w:val="0"/>
          <w:marTop w:val="0"/>
          <w:marBottom w:val="0"/>
          <w:divBdr>
            <w:top w:val="none" w:sz="0" w:space="0" w:color="auto"/>
            <w:left w:val="none" w:sz="0" w:space="0" w:color="auto"/>
            <w:bottom w:val="none" w:sz="0" w:space="0" w:color="auto"/>
            <w:right w:val="none" w:sz="0" w:space="0" w:color="auto"/>
          </w:divBdr>
          <w:divsChild>
            <w:div w:id="516428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392758">
      <w:bodyDiv w:val="1"/>
      <w:marLeft w:val="0"/>
      <w:marRight w:val="0"/>
      <w:marTop w:val="0"/>
      <w:marBottom w:val="0"/>
      <w:divBdr>
        <w:top w:val="none" w:sz="0" w:space="0" w:color="auto"/>
        <w:left w:val="none" w:sz="0" w:space="0" w:color="auto"/>
        <w:bottom w:val="none" w:sz="0" w:space="0" w:color="auto"/>
        <w:right w:val="none" w:sz="0" w:space="0" w:color="auto"/>
      </w:divBdr>
    </w:div>
    <w:div w:id="437943227">
      <w:bodyDiv w:val="1"/>
      <w:marLeft w:val="0"/>
      <w:marRight w:val="0"/>
      <w:marTop w:val="0"/>
      <w:marBottom w:val="0"/>
      <w:divBdr>
        <w:top w:val="none" w:sz="0" w:space="0" w:color="auto"/>
        <w:left w:val="none" w:sz="0" w:space="0" w:color="auto"/>
        <w:bottom w:val="none" w:sz="0" w:space="0" w:color="auto"/>
        <w:right w:val="none" w:sz="0" w:space="0" w:color="auto"/>
      </w:divBdr>
    </w:div>
    <w:div w:id="468205756">
      <w:bodyDiv w:val="1"/>
      <w:marLeft w:val="0"/>
      <w:marRight w:val="0"/>
      <w:marTop w:val="0"/>
      <w:marBottom w:val="0"/>
      <w:divBdr>
        <w:top w:val="none" w:sz="0" w:space="0" w:color="auto"/>
        <w:left w:val="none" w:sz="0" w:space="0" w:color="auto"/>
        <w:bottom w:val="none" w:sz="0" w:space="0" w:color="auto"/>
        <w:right w:val="none" w:sz="0" w:space="0" w:color="auto"/>
      </w:divBdr>
      <w:divsChild>
        <w:div w:id="1328095148">
          <w:marLeft w:val="446"/>
          <w:marRight w:val="0"/>
          <w:marTop w:val="480"/>
          <w:marBottom w:val="0"/>
          <w:divBdr>
            <w:top w:val="none" w:sz="0" w:space="0" w:color="auto"/>
            <w:left w:val="none" w:sz="0" w:space="0" w:color="auto"/>
            <w:bottom w:val="none" w:sz="0" w:space="0" w:color="auto"/>
            <w:right w:val="none" w:sz="0" w:space="0" w:color="auto"/>
          </w:divBdr>
        </w:div>
      </w:divsChild>
    </w:div>
    <w:div w:id="480197124">
      <w:bodyDiv w:val="1"/>
      <w:marLeft w:val="0"/>
      <w:marRight w:val="0"/>
      <w:marTop w:val="0"/>
      <w:marBottom w:val="0"/>
      <w:divBdr>
        <w:top w:val="none" w:sz="0" w:space="0" w:color="auto"/>
        <w:left w:val="none" w:sz="0" w:space="0" w:color="auto"/>
        <w:bottom w:val="none" w:sz="0" w:space="0" w:color="auto"/>
        <w:right w:val="none" w:sz="0" w:space="0" w:color="auto"/>
      </w:divBdr>
      <w:divsChild>
        <w:div w:id="641929645">
          <w:marLeft w:val="446"/>
          <w:marRight w:val="0"/>
          <w:marTop w:val="480"/>
          <w:marBottom w:val="0"/>
          <w:divBdr>
            <w:top w:val="none" w:sz="0" w:space="0" w:color="auto"/>
            <w:left w:val="none" w:sz="0" w:space="0" w:color="auto"/>
            <w:bottom w:val="none" w:sz="0" w:space="0" w:color="auto"/>
            <w:right w:val="none" w:sz="0" w:space="0" w:color="auto"/>
          </w:divBdr>
        </w:div>
        <w:div w:id="650912376">
          <w:marLeft w:val="446"/>
          <w:marRight w:val="0"/>
          <w:marTop w:val="480"/>
          <w:marBottom w:val="0"/>
          <w:divBdr>
            <w:top w:val="none" w:sz="0" w:space="0" w:color="auto"/>
            <w:left w:val="none" w:sz="0" w:space="0" w:color="auto"/>
            <w:bottom w:val="none" w:sz="0" w:space="0" w:color="auto"/>
            <w:right w:val="none" w:sz="0" w:space="0" w:color="auto"/>
          </w:divBdr>
        </w:div>
        <w:div w:id="755321297">
          <w:marLeft w:val="446"/>
          <w:marRight w:val="0"/>
          <w:marTop w:val="480"/>
          <w:marBottom w:val="0"/>
          <w:divBdr>
            <w:top w:val="none" w:sz="0" w:space="0" w:color="auto"/>
            <w:left w:val="none" w:sz="0" w:space="0" w:color="auto"/>
            <w:bottom w:val="none" w:sz="0" w:space="0" w:color="auto"/>
            <w:right w:val="none" w:sz="0" w:space="0" w:color="auto"/>
          </w:divBdr>
        </w:div>
        <w:div w:id="1074426095">
          <w:marLeft w:val="446"/>
          <w:marRight w:val="0"/>
          <w:marTop w:val="480"/>
          <w:marBottom w:val="0"/>
          <w:divBdr>
            <w:top w:val="none" w:sz="0" w:space="0" w:color="auto"/>
            <w:left w:val="none" w:sz="0" w:space="0" w:color="auto"/>
            <w:bottom w:val="none" w:sz="0" w:space="0" w:color="auto"/>
            <w:right w:val="none" w:sz="0" w:space="0" w:color="auto"/>
          </w:divBdr>
        </w:div>
        <w:div w:id="1573195978">
          <w:marLeft w:val="446"/>
          <w:marRight w:val="0"/>
          <w:marTop w:val="480"/>
          <w:marBottom w:val="0"/>
          <w:divBdr>
            <w:top w:val="none" w:sz="0" w:space="0" w:color="auto"/>
            <w:left w:val="none" w:sz="0" w:space="0" w:color="auto"/>
            <w:bottom w:val="none" w:sz="0" w:space="0" w:color="auto"/>
            <w:right w:val="none" w:sz="0" w:space="0" w:color="auto"/>
          </w:divBdr>
        </w:div>
        <w:div w:id="1820489804">
          <w:marLeft w:val="446"/>
          <w:marRight w:val="0"/>
          <w:marTop w:val="480"/>
          <w:marBottom w:val="0"/>
          <w:divBdr>
            <w:top w:val="none" w:sz="0" w:space="0" w:color="auto"/>
            <w:left w:val="none" w:sz="0" w:space="0" w:color="auto"/>
            <w:bottom w:val="none" w:sz="0" w:space="0" w:color="auto"/>
            <w:right w:val="none" w:sz="0" w:space="0" w:color="auto"/>
          </w:divBdr>
        </w:div>
      </w:divsChild>
    </w:div>
    <w:div w:id="596258820">
      <w:bodyDiv w:val="1"/>
      <w:marLeft w:val="0"/>
      <w:marRight w:val="0"/>
      <w:marTop w:val="0"/>
      <w:marBottom w:val="0"/>
      <w:divBdr>
        <w:top w:val="none" w:sz="0" w:space="0" w:color="auto"/>
        <w:left w:val="none" w:sz="0" w:space="0" w:color="auto"/>
        <w:bottom w:val="none" w:sz="0" w:space="0" w:color="auto"/>
        <w:right w:val="none" w:sz="0" w:space="0" w:color="auto"/>
      </w:divBdr>
    </w:div>
    <w:div w:id="794635779">
      <w:bodyDiv w:val="1"/>
      <w:marLeft w:val="0"/>
      <w:marRight w:val="0"/>
      <w:marTop w:val="0"/>
      <w:marBottom w:val="0"/>
      <w:divBdr>
        <w:top w:val="none" w:sz="0" w:space="0" w:color="auto"/>
        <w:left w:val="none" w:sz="0" w:space="0" w:color="auto"/>
        <w:bottom w:val="none" w:sz="0" w:space="0" w:color="auto"/>
        <w:right w:val="none" w:sz="0" w:space="0" w:color="auto"/>
      </w:divBdr>
    </w:div>
    <w:div w:id="934634291">
      <w:bodyDiv w:val="1"/>
      <w:marLeft w:val="0"/>
      <w:marRight w:val="0"/>
      <w:marTop w:val="0"/>
      <w:marBottom w:val="0"/>
      <w:divBdr>
        <w:top w:val="none" w:sz="0" w:space="0" w:color="auto"/>
        <w:left w:val="none" w:sz="0" w:space="0" w:color="auto"/>
        <w:bottom w:val="none" w:sz="0" w:space="0" w:color="auto"/>
        <w:right w:val="none" w:sz="0" w:space="0" w:color="auto"/>
      </w:divBdr>
      <w:divsChild>
        <w:div w:id="628708226">
          <w:marLeft w:val="446"/>
          <w:marRight w:val="0"/>
          <w:marTop w:val="480"/>
          <w:marBottom w:val="0"/>
          <w:divBdr>
            <w:top w:val="none" w:sz="0" w:space="0" w:color="auto"/>
            <w:left w:val="none" w:sz="0" w:space="0" w:color="auto"/>
            <w:bottom w:val="none" w:sz="0" w:space="0" w:color="auto"/>
            <w:right w:val="none" w:sz="0" w:space="0" w:color="auto"/>
          </w:divBdr>
        </w:div>
      </w:divsChild>
    </w:div>
    <w:div w:id="1076509823">
      <w:bodyDiv w:val="1"/>
      <w:marLeft w:val="0"/>
      <w:marRight w:val="0"/>
      <w:marTop w:val="0"/>
      <w:marBottom w:val="0"/>
      <w:divBdr>
        <w:top w:val="none" w:sz="0" w:space="0" w:color="auto"/>
        <w:left w:val="none" w:sz="0" w:space="0" w:color="auto"/>
        <w:bottom w:val="none" w:sz="0" w:space="0" w:color="auto"/>
        <w:right w:val="none" w:sz="0" w:space="0" w:color="auto"/>
      </w:divBdr>
    </w:div>
    <w:div w:id="1090930352">
      <w:bodyDiv w:val="1"/>
      <w:marLeft w:val="0"/>
      <w:marRight w:val="0"/>
      <w:marTop w:val="0"/>
      <w:marBottom w:val="0"/>
      <w:divBdr>
        <w:top w:val="none" w:sz="0" w:space="0" w:color="auto"/>
        <w:left w:val="none" w:sz="0" w:space="0" w:color="auto"/>
        <w:bottom w:val="none" w:sz="0" w:space="0" w:color="auto"/>
        <w:right w:val="none" w:sz="0" w:space="0" w:color="auto"/>
      </w:divBdr>
    </w:div>
    <w:div w:id="1164515473">
      <w:bodyDiv w:val="1"/>
      <w:marLeft w:val="0"/>
      <w:marRight w:val="0"/>
      <w:marTop w:val="0"/>
      <w:marBottom w:val="0"/>
      <w:divBdr>
        <w:top w:val="none" w:sz="0" w:space="0" w:color="auto"/>
        <w:left w:val="none" w:sz="0" w:space="0" w:color="auto"/>
        <w:bottom w:val="none" w:sz="0" w:space="0" w:color="auto"/>
        <w:right w:val="none" w:sz="0" w:space="0" w:color="auto"/>
      </w:divBdr>
    </w:div>
    <w:div w:id="1181748025">
      <w:bodyDiv w:val="1"/>
      <w:marLeft w:val="0"/>
      <w:marRight w:val="0"/>
      <w:marTop w:val="0"/>
      <w:marBottom w:val="0"/>
      <w:divBdr>
        <w:top w:val="none" w:sz="0" w:space="0" w:color="auto"/>
        <w:left w:val="none" w:sz="0" w:space="0" w:color="auto"/>
        <w:bottom w:val="none" w:sz="0" w:space="0" w:color="auto"/>
        <w:right w:val="none" w:sz="0" w:space="0" w:color="auto"/>
      </w:divBdr>
      <w:divsChild>
        <w:div w:id="178128635">
          <w:marLeft w:val="0"/>
          <w:marRight w:val="0"/>
          <w:marTop w:val="0"/>
          <w:marBottom w:val="150"/>
          <w:divBdr>
            <w:top w:val="none" w:sz="0" w:space="0" w:color="auto"/>
            <w:left w:val="none" w:sz="0" w:space="0" w:color="auto"/>
            <w:bottom w:val="none" w:sz="0" w:space="0" w:color="auto"/>
            <w:right w:val="none" w:sz="0" w:space="0" w:color="auto"/>
          </w:divBdr>
          <w:divsChild>
            <w:div w:id="1924338743">
              <w:marLeft w:val="0"/>
              <w:marRight w:val="0"/>
              <w:marTop w:val="0"/>
              <w:marBottom w:val="0"/>
              <w:divBdr>
                <w:top w:val="none" w:sz="0" w:space="0" w:color="auto"/>
                <w:left w:val="none" w:sz="0" w:space="0" w:color="auto"/>
                <w:bottom w:val="none" w:sz="0" w:space="0" w:color="auto"/>
                <w:right w:val="none" w:sz="0" w:space="0" w:color="auto"/>
              </w:divBdr>
              <w:divsChild>
                <w:div w:id="1863088616">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188757842">
      <w:bodyDiv w:val="1"/>
      <w:marLeft w:val="0"/>
      <w:marRight w:val="0"/>
      <w:marTop w:val="0"/>
      <w:marBottom w:val="0"/>
      <w:divBdr>
        <w:top w:val="none" w:sz="0" w:space="0" w:color="auto"/>
        <w:left w:val="none" w:sz="0" w:space="0" w:color="auto"/>
        <w:bottom w:val="none" w:sz="0" w:space="0" w:color="auto"/>
        <w:right w:val="none" w:sz="0" w:space="0" w:color="auto"/>
      </w:divBdr>
      <w:divsChild>
        <w:div w:id="216283072">
          <w:marLeft w:val="446"/>
          <w:marRight w:val="0"/>
          <w:marTop w:val="480"/>
          <w:marBottom w:val="0"/>
          <w:divBdr>
            <w:top w:val="none" w:sz="0" w:space="0" w:color="auto"/>
            <w:left w:val="none" w:sz="0" w:space="0" w:color="auto"/>
            <w:bottom w:val="none" w:sz="0" w:space="0" w:color="auto"/>
            <w:right w:val="none" w:sz="0" w:space="0" w:color="auto"/>
          </w:divBdr>
        </w:div>
        <w:div w:id="1079060962">
          <w:marLeft w:val="446"/>
          <w:marRight w:val="0"/>
          <w:marTop w:val="480"/>
          <w:marBottom w:val="0"/>
          <w:divBdr>
            <w:top w:val="none" w:sz="0" w:space="0" w:color="auto"/>
            <w:left w:val="none" w:sz="0" w:space="0" w:color="auto"/>
            <w:bottom w:val="none" w:sz="0" w:space="0" w:color="auto"/>
            <w:right w:val="none" w:sz="0" w:space="0" w:color="auto"/>
          </w:divBdr>
        </w:div>
        <w:div w:id="1090929802">
          <w:marLeft w:val="446"/>
          <w:marRight w:val="0"/>
          <w:marTop w:val="480"/>
          <w:marBottom w:val="0"/>
          <w:divBdr>
            <w:top w:val="none" w:sz="0" w:space="0" w:color="auto"/>
            <w:left w:val="none" w:sz="0" w:space="0" w:color="auto"/>
            <w:bottom w:val="none" w:sz="0" w:space="0" w:color="auto"/>
            <w:right w:val="none" w:sz="0" w:space="0" w:color="auto"/>
          </w:divBdr>
        </w:div>
        <w:div w:id="1235581415">
          <w:marLeft w:val="446"/>
          <w:marRight w:val="0"/>
          <w:marTop w:val="480"/>
          <w:marBottom w:val="0"/>
          <w:divBdr>
            <w:top w:val="none" w:sz="0" w:space="0" w:color="auto"/>
            <w:left w:val="none" w:sz="0" w:space="0" w:color="auto"/>
            <w:bottom w:val="none" w:sz="0" w:space="0" w:color="auto"/>
            <w:right w:val="none" w:sz="0" w:space="0" w:color="auto"/>
          </w:divBdr>
        </w:div>
        <w:div w:id="1763334572">
          <w:marLeft w:val="446"/>
          <w:marRight w:val="0"/>
          <w:marTop w:val="480"/>
          <w:marBottom w:val="0"/>
          <w:divBdr>
            <w:top w:val="none" w:sz="0" w:space="0" w:color="auto"/>
            <w:left w:val="none" w:sz="0" w:space="0" w:color="auto"/>
            <w:bottom w:val="none" w:sz="0" w:space="0" w:color="auto"/>
            <w:right w:val="none" w:sz="0" w:space="0" w:color="auto"/>
          </w:divBdr>
        </w:div>
      </w:divsChild>
    </w:div>
    <w:div w:id="1264335862">
      <w:bodyDiv w:val="1"/>
      <w:marLeft w:val="0"/>
      <w:marRight w:val="0"/>
      <w:marTop w:val="0"/>
      <w:marBottom w:val="0"/>
      <w:divBdr>
        <w:top w:val="none" w:sz="0" w:space="0" w:color="auto"/>
        <w:left w:val="none" w:sz="0" w:space="0" w:color="auto"/>
        <w:bottom w:val="none" w:sz="0" w:space="0" w:color="auto"/>
        <w:right w:val="none" w:sz="0" w:space="0" w:color="auto"/>
      </w:divBdr>
      <w:divsChild>
        <w:div w:id="385957410">
          <w:marLeft w:val="0"/>
          <w:marRight w:val="0"/>
          <w:marTop w:val="0"/>
          <w:marBottom w:val="0"/>
          <w:divBdr>
            <w:top w:val="none" w:sz="0" w:space="0" w:color="auto"/>
            <w:left w:val="none" w:sz="0" w:space="0" w:color="auto"/>
            <w:bottom w:val="none" w:sz="0" w:space="0" w:color="auto"/>
            <w:right w:val="none" w:sz="0" w:space="0" w:color="auto"/>
          </w:divBdr>
          <w:divsChild>
            <w:div w:id="159882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510131">
      <w:bodyDiv w:val="1"/>
      <w:marLeft w:val="0"/>
      <w:marRight w:val="0"/>
      <w:marTop w:val="0"/>
      <w:marBottom w:val="0"/>
      <w:divBdr>
        <w:top w:val="none" w:sz="0" w:space="0" w:color="auto"/>
        <w:left w:val="none" w:sz="0" w:space="0" w:color="auto"/>
        <w:bottom w:val="none" w:sz="0" w:space="0" w:color="auto"/>
        <w:right w:val="none" w:sz="0" w:space="0" w:color="auto"/>
      </w:divBdr>
    </w:div>
    <w:div w:id="1381855615">
      <w:bodyDiv w:val="1"/>
      <w:marLeft w:val="0"/>
      <w:marRight w:val="0"/>
      <w:marTop w:val="0"/>
      <w:marBottom w:val="0"/>
      <w:divBdr>
        <w:top w:val="none" w:sz="0" w:space="0" w:color="auto"/>
        <w:left w:val="none" w:sz="0" w:space="0" w:color="auto"/>
        <w:bottom w:val="none" w:sz="0" w:space="0" w:color="auto"/>
        <w:right w:val="none" w:sz="0" w:space="0" w:color="auto"/>
      </w:divBdr>
      <w:divsChild>
        <w:div w:id="426119798">
          <w:marLeft w:val="446"/>
          <w:marRight w:val="0"/>
          <w:marTop w:val="480"/>
          <w:marBottom w:val="0"/>
          <w:divBdr>
            <w:top w:val="none" w:sz="0" w:space="0" w:color="auto"/>
            <w:left w:val="none" w:sz="0" w:space="0" w:color="auto"/>
            <w:bottom w:val="none" w:sz="0" w:space="0" w:color="auto"/>
            <w:right w:val="none" w:sz="0" w:space="0" w:color="auto"/>
          </w:divBdr>
        </w:div>
      </w:divsChild>
    </w:div>
    <w:div w:id="1637638948">
      <w:bodyDiv w:val="1"/>
      <w:marLeft w:val="0"/>
      <w:marRight w:val="0"/>
      <w:marTop w:val="0"/>
      <w:marBottom w:val="0"/>
      <w:divBdr>
        <w:top w:val="none" w:sz="0" w:space="0" w:color="auto"/>
        <w:left w:val="none" w:sz="0" w:space="0" w:color="auto"/>
        <w:bottom w:val="none" w:sz="0" w:space="0" w:color="auto"/>
        <w:right w:val="none" w:sz="0" w:space="0" w:color="auto"/>
      </w:divBdr>
    </w:div>
    <w:div w:id="1656568969">
      <w:bodyDiv w:val="1"/>
      <w:marLeft w:val="0"/>
      <w:marRight w:val="0"/>
      <w:marTop w:val="0"/>
      <w:marBottom w:val="0"/>
      <w:divBdr>
        <w:top w:val="none" w:sz="0" w:space="0" w:color="auto"/>
        <w:left w:val="none" w:sz="0" w:space="0" w:color="auto"/>
        <w:bottom w:val="none" w:sz="0" w:space="0" w:color="auto"/>
        <w:right w:val="none" w:sz="0" w:space="0" w:color="auto"/>
      </w:divBdr>
      <w:divsChild>
        <w:div w:id="576742206">
          <w:marLeft w:val="446"/>
          <w:marRight w:val="0"/>
          <w:marTop w:val="480"/>
          <w:marBottom w:val="0"/>
          <w:divBdr>
            <w:top w:val="none" w:sz="0" w:space="0" w:color="auto"/>
            <w:left w:val="none" w:sz="0" w:space="0" w:color="auto"/>
            <w:bottom w:val="none" w:sz="0" w:space="0" w:color="auto"/>
            <w:right w:val="none" w:sz="0" w:space="0" w:color="auto"/>
          </w:divBdr>
        </w:div>
        <w:div w:id="643970346">
          <w:marLeft w:val="446"/>
          <w:marRight w:val="0"/>
          <w:marTop w:val="480"/>
          <w:marBottom w:val="0"/>
          <w:divBdr>
            <w:top w:val="none" w:sz="0" w:space="0" w:color="auto"/>
            <w:left w:val="none" w:sz="0" w:space="0" w:color="auto"/>
            <w:bottom w:val="none" w:sz="0" w:space="0" w:color="auto"/>
            <w:right w:val="none" w:sz="0" w:space="0" w:color="auto"/>
          </w:divBdr>
        </w:div>
        <w:div w:id="1196574977">
          <w:marLeft w:val="446"/>
          <w:marRight w:val="0"/>
          <w:marTop w:val="480"/>
          <w:marBottom w:val="0"/>
          <w:divBdr>
            <w:top w:val="none" w:sz="0" w:space="0" w:color="auto"/>
            <w:left w:val="none" w:sz="0" w:space="0" w:color="auto"/>
            <w:bottom w:val="none" w:sz="0" w:space="0" w:color="auto"/>
            <w:right w:val="none" w:sz="0" w:space="0" w:color="auto"/>
          </w:divBdr>
        </w:div>
        <w:div w:id="1283615469">
          <w:marLeft w:val="446"/>
          <w:marRight w:val="0"/>
          <w:marTop w:val="480"/>
          <w:marBottom w:val="0"/>
          <w:divBdr>
            <w:top w:val="none" w:sz="0" w:space="0" w:color="auto"/>
            <w:left w:val="none" w:sz="0" w:space="0" w:color="auto"/>
            <w:bottom w:val="none" w:sz="0" w:space="0" w:color="auto"/>
            <w:right w:val="none" w:sz="0" w:space="0" w:color="auto"/>
          </w:divBdr>
        </w:div>
        <w:div w:id="1761876832">
          <w:marLeft w:val="446"/>
          <w:marRight w:val="0"/>
          <w:marTop w:val="480"/>
          <w:marBottom w:val="0"/>
          <w:divBdr>
            <w:top w:val="none" w:sz="0" w:space="0" w:color="auto"/>
            <w:left w:val="none" w:sz="0" w:space="0" w:color="auto"/>
            <w:bottom w:val="none" w:sz="0" w:space="0" w:color="auto"/>
            <w:right w:val="none" w:sz="0" w:space="0" w:color="auto"/>
          </w:divBdr>
        </w:div>
      </w:divsChild>
    </w:div>
    <w:div w:id="1719237034">
      <w:bodyDiv w:val="1"/>
      <w:marLeft w:val="0"/>
      <w:marRight w:val="0"/>
      <w:marTop w:val="0"/>
      <w:marBottom w:val="0"/>
      <w:divBdr>
        <w:top w:val="none" w:sz="0" w:space="0" w:color="auto"/>
        <w:left w:val="none" w:sz="0" w:space="0" w:color="auto"/>
        <w:bottom w:val="none" w:sz="0" w:space="0" w:color="auto"/>
        <w:right w:val="none" w:sz="0" w:space="0" w:color="auto"/>
      </w:divBdr>
    </w:div>
    <w:div w:id="1788312300">
      <w:bodyDiv w:val="1"/>
      <w:marLeft w:val="0"/>
      <w:marRight w:val="0"/>
      <w:marTop w:val="0"/>
      <w:marBottom w:val="0"/>
      <w:divBdr>
        <w:top w:val="none" w:sz="0" w:space="0" w:color="auto"/>
        <w:left w:val="none" w:sz="0" w:space="0" w:color="auto"/>
        <w:bottom w:val="none" w:sz="0" w:space="0" w:color="auto"/>
        <w:right w:val="none" w:sz="0" w:space="0" w:color="auto"/>
      </w:divBdr>
      <w:divsChild>
        <w:div w:id="111637077">
          <w:marLeft w:val="446"/>
          <w:marRight w:val="0"/>
          <w:marTop w:val="480"/>
          <w:marBottom w:val="0"/>
          <w:divBdr>
            <w:top w:val="none" w:sz="0" w:space="0" w:color="auto"/>
            <w:left w:val="none" w:sz="0" w:space="0" w:color="auto"/>
            <w:bottom w:val="none" w:sz="0" w:space="0" w:color="auto"/>
            <w:right w:val="none" w:sz="0" w:space="0" w:color="auto"/>
          </w:divBdr>
        </w:div>
        <w:div w:id="129173247">
          <w:marLeft w:val="446"/>
          <w:marRight w:val="0"/>
          <w:marTop w:val="480"/>
          <w:marBottom w:val="0"/>
          <w:divBdr>
            <w:top w:val="none" w:sz="0" w:space="0" w:color="auto"/>
            <w:left w:val="none" w:sz="0" w:space="0" w:color="auto"/>
            <w:bottom w:val="none" w:sz="0" w:space="0" w:color="auto"/>
            <w:right w:val="none" w:sz="0" w:space="0" w:color="auto"/>
          </w:divBdr>
        </w:div>
        <w:div w:id="682128988">
          <w:marLeft w:val="446"/>
          <w:marRight w:val="0"/>
          <w:marTop w:val="480"/>
          <w:marBottom w:val="0"/>
          <w:divBdr>
            <w:top w:val="none" w:sz="0" w:space="0" w:color="auto"/>
            <w:left w:val="none" w:sz="0" w:space="0" w:color="auto"/>
            <w:bottom w:val="none" w:sz="0" w:space="0" w:color="auto"/>
            <w:right w:val="none" w:sz="0" w:space="0" w:color="auto"/>
          </w:divBdr>
        </w:div>
        <w:div w:id="1200819378">
          <w:marLeft w:val="446"/>
          <w:marRight w:val="0"/>
          <w:marTop w:val="480"/>
          <w:marBottom w:val="0"/>
          <w:divBdr>
            <w:top w:val="none" w:sz="0" w:space="0" w:color="auto"/>
            <w:left w:val="none" w:sz="0" w:space="0" w:color="auto"/>
            <w:bottom w:val="none" w:sz="0" w:space="0" w:color="auto"/>
            <w:right w:val="none" w:sz="0" w:space="0" w:color="auto"/>
          </w:divBdr>
        </w:div>
        <w:div w:id="1304433027">
          <w:marLeft w:val="446"/>
          <w:marRight w:val="0"/>
          <w:marTop w:val="480"/>
          <w:marBottom w:val="0"/>
          <w:divBdr>
            <w:top w:val="none" w:sz="0" w:space="0" w:color="auto"/>
            <w:left w:val="none" w:sz="0" w:space="0" w:color="auto"/>
            <w:bottom w:val="none" w:sz="0" w:space="0" w:color="auto"/>
            <w:right w:val="none" w:sz="0" w:space="0" w:color="auto"/>
          </w:divBdr>
        </w:div>
        <w:div w:id="1552378537">
          <w:marLeft w:val="446"/>
          <w:marRight w:val="0"/>
          <w:marTop w:val="480"/>
          <w:marBottom w:val="0"/>
          <w:divBdr>
            <w:top w:val="none" w:sz="0" w:space="0" w:color="auto"/>
            <w:left w:val="none" w:sz="0" w:space="0" w:color="auto"/>
            <w:bottom w:val="none" w:sz="0" w:space="0" w:color="auto"/>
            <w:right w:val="none" w:sz="0" w:space="0" w:color="auto"/>
          </w:divBdr>
        </w:div>
      </w:divsChild>
    </w:div>
    <w:div w:id="1841192739">
      <w:bodyDiv w:val="1"/>
      <w:marLeft w:val="0"/>
      <w:marRight w:val="0"/>
      <w:marTop w:val="0"/>
      <w:marBottom w:val="0"/>
      <w:divBdr>
        <w:top w:val="none" w:sz="0" w:space="0" w:color="auto"/>
        <w:left w:val="none" w:sz="0" w:space="0" w:color="auto"/>
        <w:bottom w:val="none" w:sz="0" w:space="0" w:color="auto"/>
        <w:right w:val="none" w:sz="0" w:space="0" w:color="auto"/>
      </w:divBdr>
    </w:div>
    <w:div w:id="1941178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35" Type="http://schemas.openxmlformats.org/officeDocument/2006/relationships/image" Target="media/image20.png"/><Relationship Id="rId31" Type="http://schemas.openxmlformats.org/officeDocument/2006/relationships/chart" Target="charts/chart3.xml"/><Relationship Id="rId34" Type="http://schemas.openxmlformats.org/officeDocument/2006/relationships/chart" Target="charts/chart6.xml"/><Relationship Id="rId39" Type="http://schemas.openxmlformats.org/officeDocument/2006/relationships/image" Target="media/image24.jpeg"/><Relationship Id="rId40" Type="http://schemas.openxmlformats.org/officeDocument/2006/relationships/chart" Target="charts/chart7.xml"/><Relationship Id="rId7" Type="http://schemas.openxmlformats.org/officeDocument/2006/relationships/image" Target="media/image1.gif"/><Relationship Id="rId36" Type="http://schemas.openxmlformats.org/officeDocument/2006/relationships/image" Target="media/image21.png"/><Relationship Id="rId43" Type="http://schemas.openxmlformats.org/officeDocument/2006/relationships/theme" Target="theme/theme1.xml"/><Relationship Id="rId1" Type="http://schemas.openxmlformats.org/officeDocument/2006/relationships/numbering" Target="numbering.xml"/><Relationship Id="rId24" Type="http://schemas.openxmlformats.org/officeDocument/2006/relationships/image" Target="media/image15.jpeg"/><Relationship Id="rId25" Type="http://schemas.openxmlformats.org/officeDocument/2006/relationships/image" Target="media/image16.jpeg"/><Relationship Id="rId8" Type="http://schemas.openxmlformats.org/officeDocument/2006/relationships/header" Target="header1.xml"/><Relationship Id="rId13" Type="http://schemas.openxmlformats.org/officeDocument/2006/relationships/image" Target="media/image4.jpeg"/><Relationship Id="rId10" Type="http://schemas.openxmlformats.org/officeDocument/2006/relationships/footer" Target="footer2.xml"/><Relationship Id="rId32" Type="http://schemas.openxmlformats.org/officeDocument/2006/relationships/chart" Target="charts/chart4.xml"/><Relationship Id="rId37" Type="http://schemas.openxmlformats.org/officeDocument/2006/relationships/image" Target="media/image22.png"/><Relationship Id="rId12" Type="http://schemas.openxmlformats.org/officeDocument/2006/relationships/image" Target="media/image3.jpeg"/><Relationship Id="rId17" Type="http://schemas.openxmlformats.org/officeDocument/2006/relationships/image" Target="media/image8.jpeg"/><Relationship Id="rId9" Type="http://schemas.openxmlformats.org/officeDocument/2006/relationships/footer" Target="footer1.xml"/><Relationship Id="rId18" Type="http://schemas.openxmlformats.org/officeDocument/2006/relationships/image" Target="media/image9.jpeg"/><Relationship Id="rId3" Type="http://schemas.openxmlformats.org/officeDocument/2006/relationships/settings" Target="settings.xml"/><Relationship Id="rId27" Type="http://schemas.openxmlformats.org/officeDocument/2006/relationships/image" Target="media/image18.jpeg"/><Relationship Id="rId14" Type="http://schemas.openxmlformats.org/officeDocument/2006/relationships/image" Target="media/image5.png"/><Relationship Id="rId23" Type="http://schemas.openxmlformats.org/officeDocument/2006/relationships/image" Target="media/image14.jpeg"/><Relationship Id="rId4" Type="http://schemas.openxmlformats.org/officeDocument/2006/relationships/webSettings" Target="webSettings.xml"/><Relationship Id="rId28" Type="http://schemas.openxmlformats.org/officeDocument/2006/relationships/image" Target="media/image19.jpeg"/><Relationship Id="rId26" Type="http://schemas.openxmlformats.org/officeDocument/2006/relationships/image" Target="media/image17.jpeg"/><Relationship Id="rId30" Type="http://schemas.openxmlformats.org/officeDocument/2006/relationships/chart" Target="charts/chart2.xml"/><Relationship Id="rId11" Type="http://schemas.openxmlformats.org/officeDocument/2006/relationships/image" Target="media/image2.jpeg"/><Relationship Id="rId42" Type="http://schemas.openxmlformats.org/officeDocument/2006/relationships/fontTable" Target="fontTable.xml"/><Relationship Id="rId29" Type="http://schemas.openxmlformats.org/officeDocument/2006/relationships/chart" Target="charts/chart1.xml"/><Relationship Id="rId6" Type="http://schemas.openxmlformats.org/officeDocument/2006/relationships/endnotes" Target="endnotes.xml"/><Relationship Id="rId16" Type="http://schemas.openxmlformats.org/officeDocument/2006/relationships/image" Target="media/image7.jpeg"/><Relationship Id="rId33" Type="http://schemas.openxmlformats.org/officeDocument/2006/relationships/chart" Target="charts/chart5.xml"/><Relationship Id="rId41" Type="http://schemas.openxmlformats.org/officeDocument/2006/relationships/chart" Target="charts/chart8.xml"/><Relationship Id="rId5" Type="http://schemas.openxmlformats.org/officeDocument/2006/relationships/footnotes" Target="footnotes.xml"/><Relationship Id="rId15" Type="http://schemas.openxmlformats.org/officeDocument/2006/relationships/image" Target="media/image6.png"/><Relationship Id="rId19" Type="http://schemas.openxmlformats.org/officeDocument/2006/relationships/image" Target="media/image10.jpeg"/><Relationship Id="rId38" Type="http://schemas.openxmlformats.org/officeDocument/2006/relationships/image" Target="media/image23.png"/><Relationship Id="rId20" Type="http://schemas.openxmlformats.org/officeDocument/2006/relationships/image" Target="media/image11.jpeg"/><Relationship Id="rId22" Type="http://schemas.openxmlformats.org/officeDocument/2006/relationships/image" Target="media/image13.png"/><Relationship Id="rId21" Type="http://schemas.openxmlformats.org/officeDocument/2006/relationships/image" Target="media/image12.jpeg"/><Relationship Id="rId2"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http://www.srh.noaa.gov/srh/jetstream/atmos/atmprofile.htm" TargetMode="External"/><Relationship Id="rId3" Type="http://schemas.openxmlformats.org/officeDocument/2006/relationships/hyperlink" Target="http://www.windows.ucar.edu/tour/link=/earth/Atmosphere/earth_atmosph_radiation_budget.html" TargetMode="External"/><Relationship Id="rId1" Type="http://schemas.openxmlformats.org/officeDocument/2006/relationships/hyperlink" Target="http://www.chemicool.com/idealgas.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aquarius\CX\CX%20Template.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seanmateer:Downloads:GopherLaunch22BAltitudevsTimeAnalysis.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seanmateer:Downloads:A_TeamHOBOdata%20(with%20graph).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seanmateer:Downloads:icarus%20all_data%20weather%20analysis.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seanmateer:Downloads:A_Team%20all_data%20weather%20analysis-2.xls"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Cruzer:A%20Team%20Geiger%20data%20from%20UMM%20flight.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Cruzer:A%20Team%20Geiger%20data%20from%20UMM%20flight.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intosh%20HD:Users:seanmateer:Downloads:Diameter%20vs%20altitude-3.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Macintosh%20HD:Users:seanmateer:Desktop:Untitled%20CD.fpbf:Diameter%20vs%20altitude-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2"/>
  <c:chart>
    <c:plotArea>
      <c:layout>
        <c:manualLayout>
          <c:layoutTarget val="inner"/>
          <c:xMode val="edge"/>
          <c:yMode val="edge"/>
          <c:x val="0.0678391335592143"/>
          <c:y val="0.104477548489517"/>
          <c:w val="0.718592303627233"/>
          <c:h val="0.711442354000047"/>
        </c:manualLayout>
      </c:layout>
      <c:scatterChart>
        <c:scatterStyle val="lineMarker"/>
        <c:ser>
          <c:idx val="0"/>
          <c:order val="0"/>
          <c:spPr>
            <a:ln w="28575">
              <a:noFill/>
            </a:ln>
          </c:spPr>
          <c:marker>
            <c:spPr>
              <a:solidFill>
                <a:srgbClr val="4F81BD"/>
              </a:solidFill>
              <a:ln>
                <a:solidFill>
                  <a:srgbClr val="666699"/>
                </a:solidFill>
                <a:prstDash val="solid"/>
              </a:ln>
            </c:spPr>
          </c:marker>
          <c:xVal>
            <c:numRef>
              <c:f>'GopherLaunch 22B KD0AWK_12 scru'!$K$4:$K$94</c:f>
              <c:numCache>
                <c:formatCode>0.00</c:formatCode>
                <c:ptCount val="91"/>
                <c:pt idx="0">
                  <c:v>-16.5333333333332</c:v>
                </c:pt>
                <c:pt idx="1">
                  <c:v>-15.03333333333333</c:v>
                </c:pt>
                <c:pt idx="2">
                  <c:v>-13.53333333333333</c:v>
                </c:pt>
                <c:pt idx="3">
                  <c:v>-12.03333333333333</c:v>
                </c:pt>
                <c:pt idx="4">
                  <c:v>-6.066666666666666</c:v>
                </c:pt>
                <c:pt idx="5">
                  <c:v>-1.6</c:v>
                </c:pt>
                <c:pt idx="6">
                  <c:v>-0.1</c:v>
                </c:pt>
                <c:pt idx="7">
                  <c:v>1.133333333333333</c:v>
                </c:pt>
                <c:pt idx="8">
                  <c:v>2.633333333333333</c:v>
                </c:pt>
                <c:pt idx="9">
                  <c:v>4.133333333333333</c:v>
                </c:pt>
                <c:pt idx="10">
                  <c:v>5.633333333333333</c:v>
                </c:pt>
                <c:pt idx="11">
                  <c:v>7.1</c:v>
                </c:pt>
                <c:pt idx="12">
                  <c:v>8.6</c:v>
                </c:pt>
                <c:pt idx="13">
                  <c:v>10.1</c:v>
                </c:pt>
                <c:pt idx="14">
                  <c:v>11.6</c:v>
                </c:pt>
                <c:pt idx="15">
                  <c:v>13.1</c:v>
                </c:pt>
                <c:pt idx="16">
                  <c:v>14.56666666666667</c:v>
                </c:pt>
                <c:pt idx="17">
                  <c:v>17.56666666666667</c:v>
                </c:pt>
                <c:pt idx="18">
                  <c:v>19.06666666666667</c:v>
                </c:pt>
                <c:pt idx="19">
                  <c:v>20.56666666666667</c:v>
                </c:pt>
                <c:pt idx="20">
                  <c:v>22.0333333333332</c:v>
                </c:pt>
                <c:pt idx="21">
                  <c:v>23.5333333333332</c:v>
                </c:pt>
                <c:pt idx="22">
                  <c:v>25.0333333333332</c:v>
                </c:pt>
                <c:pt idx="23">
                  <c:v>26.5333333333332</c:v>
                </c:pt>
                <c:pt idx="24">
                  <c:v>28.0333333333332</c:v>
                </c:pt>
                <c:pt idx="25">
                  <c:v>29.5333333333332</c:v>
                </c:pt>
                <c:pt idx="26">
                  <c:v>31.0</c:v>
                </c:pt>
                <c:pt idx="27">
                  <c:v>34.0</c:v>
                </c:pt>
                <c:pt idx="28">
                  <c:v>35.5</c:v>
                </c:pt>
                <c:pt idx="29">
                  <c:v>37.0</c:v>
                </c:pt>
                <c:pt idx="30">
                  <c:v>38.5</c:v>
                </c:pt>
                <c:pt idx="31">
                  <c:v>39.96666666666644</c:v>
                </c:pt>
                <c:pt idx="32">
                  <c:v>41.46666666666644</c:v>
                </c:pt>
                <c:pt idx="33">
                  <c:v>42.96666666666644</c:v>
                </c:pt>
                <c:pt idx="34">
                  <c:v>44.46666666666644</c:v>
                </c:pt>
                <c:pt idx="35">
                  <c:v>45.96666666666644</c:v>
                </c:pt>
                <c:pt idx="36">
                  <c:v>47.46666666666644</c:v>
                </c:pt>
                <c:pt idx="37">
                  <c:v>50.43333333333333</c:v>
                </c:pt>
                <c:pt idx="38">
                  <c:v>51.93333333333333</c:v>
                </c:pt>
                <c:pt idx="39">
                  <c:v>53.43333333333333</c:v>
                </c:pt>
                <c:pt idx="40">
                  <c:v>54.93333333333333</c:v>
                </c:pt>
                <c:pt idx="41">
                  <c:v>56.43333333333333</c:v>
                </c:pt>
                <c:pt idx="42">
                  <c:v>57.93333333333333</c:v>
                </c:pt>
                <c:pt idx="43">
                  <c:v>59.43333333333333</c:v>
                </c:pt>
                <c:pt idx="44">
                  <c:v>60.9</c:v>
                </c:pt>
                <c:pt idx="45">
                  <c:v>61.13333333333333</c:v>
                </c:pt>
                <c:pt idx="46">
                  <c:v>62.63333333333333</c:v>
                </c:pt>
                <c:pt idx="47">
                  <c:v>64.13333333333316</c:v>
                </c:pt>
                <c:pt idx="48">
                  <c:v>65.63333333333316</c:v>
                </c:pt>
                <c:pt idx="49">
                  <c:v>67.13333333333316</c:v>
                </c:pt>
                <c:pt idx="50">
                  <c:v>68.63333333333316</c:v>
                </c:pt>
                <c:pt idx="51">
                  <c:v>70.1</c:v>
                </c:pt>
                <c:pt idx="52">
                  <c:v>71.6</c:v>
                </c:pt>
                <c:pt idx="53">
                  <c:v>73.1</c:v>
                </c:pt>
                <c:pt idx="54">
                  <c:v>74.6</c:v>
                </c:pt>
                <c:pt idx="55">
                  <c:v>76.1</c:v>
                </c:pt>
                <c:pt idx="56">
                  <c:v>77.6</c:v>
                </c:pt>
                <c:pt idx="57">
                  <c:v>79.06666666666666</c:v>
                </c:pt>
                <c:pt idx="58">
                  <c:v>80.56666666666666</c:v>
                </c:pt>
                <c:pt idx="59">
                  <c:v>82.06666666666666</c:v>
                </c:pt>
                <c:pt idx="60">
                  <c:v>83.56666666666666</c:v>
                </c:pt>
                <c:pt idx="61">
                  <c:v>85.06666666666666</c:v>
                </c:pt>
                <c:pt idx="62">
                  <c:v>86.56666666666666</c:v>
                </c:pt>
                <c:pt idx="63">
                  <c:v>88.03333333333325</c:v>
                </c:pt>
                <c:pt idx="64">
                  <c:v>89.53333333333325</c:v>
                </c:pt>
                <c:pt idx="65">
                  <c:v>91.03333333333325</c:v>
                </c:pt>
                <c:pt idx="66">
                  <c:v>92.53333333333325</c:v>
                </c:pt>
                <c:pt idx="67">
                  <c:v>93.11666666666666</c:v>
                </c:pt>
                <c:pt idx="68">
                  <c:v>94.03333333333325</c:v>
                </c:pt>
                <c:pt idx="69">
                  <c:v>95.53333333333325</c:v>
                </c:pt>
                <c:pt idx="70">
                  <c:v>97.03333333333325</c:v>
                </c:pt>
                <c:pt idx="71">
                  <c:v>100.0</c:v>
                </c:pt>
                <c:pt idx="72">
                  <c:v>101.5</c:v>
                </c:pt>
                <c:pt idx="73">
                  <c:v>103.0</c:v>
                </c:pt>
                <c:pt idx="74">
                  <c:v>104.5</c:v>
                </c:pt>
                <c:pt idx="75">
                  <c:v>106.0</c:v>
                </c:pt>
                <c:pt idx="76">
                  <c:v>107.4666666666667</c:v>
                </c:pt>
                <c:pt idx="77">
                  <c:v>110.4666666666667</c:v>
                </c:pt>
                <c:pt idx="78">
                  <c:v>111.9666666666667</c:v>
                </c:pt>
                <c:pt idx="79">
                  <c:v>113.4666666666667</c:v>
                </c:pt>
                <c:pt idx="80">
                  <c:v>114.9666666666667</c:v>
                </c:pt>
                <c:pt idx="81">
                  <c:v>116.4666666666667</c:v>
                </c:pt>
                <c:pt idx="82">
                  <c:v>117.9333333333333</c:v>
                </c:pt>
                <c:pt idx="83">
                  <c:v>119.4333333333333</c:v>
                </c:pt>
                <c:pt idx="84">
                  <c:v>120.9333333333333</c:v>
                </c:pt>
                <c:pt idx="85">
                  <c:v>121.1333333333333</c:v>
                </c:pt>
                <c:pt idx="86">
                  <c:v>122.6333333333333</c:v>
                </c:pt>
                <c:pt idx="87">
                  <c:v>124.1333333333333</c:v>
                </c:pt>
                <c:pt idx="88">
                  <c:v>125.6333333333333</c:v>
                </c:pt>
                <c:pt idx="89">
                  <c:v>128.6</c:v>
                </c:pt>
                <c:pt idx="90">
                  <c:v>157.0</c:v>
                </c:pt>
              </c:numCache>
            </c:numRef>
          </c:xVal>
          <c:yVal>
            <c:numRef>
              <c:f>'GopherLaunch 22B KD0AWK_12 scru'!$L$4:$L$94</c:f>
              <c:numCache>
                <c:formatCode>General</c:formatCode>
                <c:ptCount val="91"/>
                <c:pt idx="0">
                  <c:v>1092.0</c:v>
                </c:pt>
                <c:pt idx="1">
                  <c:v>1076.0</c:v>
                </c:pt>
                <c:pt idx="2">
                  <c:v>1046.0</c:v>
                </c:pt>
                <c:pt idx="3">
                  <c:v>1036.0</c:v>
                </c:pt>
                <c:pt idx="4">
                  <c:v>1092.0</c:v>
                </c:pt>
                <c:pt idx="5">
                  <c:v>1007.0</c:v>
                </c:pt>
                <c:pt idx="6">
                  <c:v>1807.0</c:v>
                </c:pt>
                <c:pt idx="7">
                  <c:v>3162.0</c:v>
                </c:pt>
                <c:pt idx="8">
                  <c:v>5022.0</c:v>
                </c:pt>
                <c:pt idx="9">
                  <c:v>6600.0</c:v>
                </c:pt>
                <c:pt idx="10">
                  <c:v>8332.0</c:v>
                </c:pt>
                <c:pt idx="11">
                  <c:v>10101.0</c:v>
                </c:pt>
                <c:pt idx="12">
                  <c:v>11895.0</c:v>
                </c:pt>
                <c:pt idx="13">
                  <c:v>13732.0</c:v>
                </c:pt>
                <c:pt idx="14">
                  <c:v>15609.0</c:v>
                </c:pt>
                <c:pt idx="15">
                  <c:v>17512.0</c:v>
                </c:pt>
                <c:pt idx="16">
                  <c:v>19437.0</c:v>
                </c:pt>
                <c:pt idx="17">
                  <c:v>23381.0</c:v>
                </c:pt>
                <c:pt idx="18">
                  <c:v>25346.0</c:v>
                </c:pt>
                <c:pt idx="19">
                  <c:v>27399.0</c:v>
                </c:pt>
                <c:pt idx="20">
                  <c:v>29371.0</c:v>
                </c:pt>
                <c:pt idx="21">
                  <c:v>31517.0</c:v>
                </c:pt>
                <c:pt idx="22">
                  <c:v>33639.0</c:v>
                </c:pt>
                <c:pt idx="23">
                  <c:v>35775.0</c:v>
                </c:pt>
                <c:pt idx="24">
                  <c:v>37907.0</c:v>
                </c:pt>
                <c:pt idx="25">
                  <c:v>40036.0</c:v>
                </c:pt>
                <c:pt idx="26">
                  <c:v>41821.0</c:v>
                </c:pt>
                <c:pt idx="27">
                  <c:v>45302.0</c:v>
                </c:pt>
                <c:pt idx="28">
                  <c:v>47208.0</c:v>
                </c:pt>
                <c:pt idx="29">
                  <c:v>49075.0</c:v>
                </c:pt>
                <c:pt idx="30">
                  <c:v>50777.0</c:v>
                </c:pt>
                <c:pt idx="31">
                  <c:v>52513.0</c:v>
                </c:pt>
                <c:pt idx="32">
                  <c:v>54294.0</c:v>
                </c:pt>
                <c:pt idx="33">
                  <c:v>55934.0</c:v>
                </c:pt>
                <c:pt idx="34">
                  <c:v>57840.0</c:v>
                </c:pt>
                <c:pt idx="35">
                  <c:v>59389.0</c:v>
                </c:pt>
                <c:pt idx="36">
                  <c:v>60941.0</c:v>
                </c:pt>
                <c:pt idx="37">
                  <c:v>63841.0</c:v>
                </c:pt>
                <c:pt idx="38">
                  <c:v>65452.0</c:v>
                </c:pt>
                <c:pt idx="39">
                  <c:v>66954.0</c:v>
                </c:pt>
                <c:pt idx="40">
                  <c:v>68480.0</c:v>
                </c:pt>
                <c:pt idx="41">
                  <c:v>70235.0</c:v>
                </c:pt>
                <c:pt idx="42">
                  <c:v>71862.0</c:v>
                </c:pt>
                <c:pt idx="43">
                  <c:v>73496.0</c:v>
                </c:pt>
                <c:pt idx="44">
                  <c:v>75080.0</c:v>
                </c:pt>
                <c:pt idx="45">
                  <c:v>75320.0</c:v>
                </c:pt>
                <c:pt idx="46">
                  <c:v>76878.0</c:v>
                </c:pt>
                <c:pt idx="47">
                  <c:v>78499.0</c:v>
                </c:pt>
                <c:pt idx="48">
                  <c:v>80132.0</c:v>
                </c:pt>
                <c:pt idx="49">
                  <c:v>81687.0</c:v>
                </c:pt>
                <c:pt idx="50">
                  <c:v>83210.0</c:v>
                </c:pt>
                <c:pt idx="51">
                  <c:v>84788.0</c:v>
                </c:pt>
                <c:pt idx="52">
                  <c:v>86451.0</c:v>
                </c:pt>
                <c:pt idx="53">
                  <c:v>88183.0</c:v>
                </c:pt>
                <c:pt idx="54">
                  <c:v>89896.0</c:v>
                </c:pt>
                <c:pt idx="55">
                  <c:v>91641.0</c:v>
                </c:pt>
                <c:pt idx="56">
                  <c:v>93383.0</c:v>
                </c:pt>
                <c:pt idx="57">
                  <c:v>95263.0</c:v>
                </c:pt>
                <c:pt idx="58">
                  <c:v>97133.0</c:v>
                </c:pt>
                <c:pt idx="59">
                  <c:v>98970.0</c:v>
                </c:pt>
                <c:pt idx="60">
                  <c:v>100889.0</c:v>
                </c:pt>
                <c:pt idx="61">
                  <c:v>102519.0</c:v>
                </c:pt>
                <c:pt idx="62">
                  <c:v>104376.0</c:v>
                </c:pt>
                <c:pt idx="63">
                  <c:v>106246.0</c:v>
                </c:pt>
                <c:pt idx="64">
                  <c:v>107939.0</c:v>
                </c:pt>
                <c:pt idx="65">
                  <c:v>109727.0</c:v>
                </c:pt>
                <c:pt idx="66">
                  <c:v>111446.0</c:v>
                </c:pt>
                <c:pt idx="67">
                  <c:v>112065.0</c:v>
                </c:pt>
                <c:pt idx="68">
                  <c:v>101808.0</c:v>
                </c:pt>
                <c:pt idx="69">
                  <c:v>86316.0</c:v>
                </c:pt>
                <c:pt idx="70">
                  <c:v>75303.0</c:v>
                </c:pt>
                <c:pt idx="71">
                  <c:v>59448.0</c:v>
                </c:pt>
                <c:pt idx="72">
                  <c:v>53589.0</c:v>
                </c:pt>
                <c:pt idx="73">
                  <c:v>48153.0</c:v>
                </c:pt>
                <c:pt idx="74">
                  <c:v>43379.0</c:v>
                </c:pt>
                <c:pt idx="75">
                  <c:v>39626.0</c:v>
                </c:pt>
                <c:pt idx="76">
                  <c:v>36110.0</c:v>
                </c:pt>
                <c:pt idx="77">
                  <c:v>29893.0</c:v>
                </c:pt>
                <c:pt idx="78">
                  <c:v>27012.0</c:v>
                </c:pt>
                <c:pt idx="79">
                  <c:v>24342.0</c:v>
                </c:pt>
                <c:pt idx="80">
                  <c:v>21767.0</c:v>
                </c:pt>
                <c:pt idx="81">
                  <c:v>19316.0</c:v>
                </c:pt>
                <c:pt idx="82">
                  <c:v>16974.0</c:v>
                </c:pt>
                <c:pt idx="83">
                  <c:v>14798.0</c:v>
                </c:pt>
                <c:pt idx="84">
                  <c:v>12673.0</c:v>
                </c:pt>
                <c:pt idx="85">
                  <c:v>12394.0</c:v>
                </c:pt>
                <c:pt idx="86">
                  <c:v>10334.0</c:v>
                </c:pt>
                <c:pt idx="87">
                  <c:v>8244.0</c:v>
                </c:pt>
                <c:pt idx="88">
                  <c:v>6210.0</c:v>
                </c:pt>
                <c:pt idx="89">
                  <c:v>2526.0</c:v>
                </c:pt>
                <c:pt idx="90">
                  <c:v>1069.0</c:v>
                </c:pt>
              </c:numCache>
            </c:numRef>
          </c:yVal>
        </c:ser>
        <c:axId val="524439624"/>
        <c:axId val="523506440"/>
      </c:scatterChart>
      <c:valAx>
        <c:axId val="524439624"/>
        <c:scaling>
          <c:orientation val="minMax"/>
        </c:scaling>
        <c:axPos val="b"/>
        <c:numFmt formatCode="0.00" sourceLinked="1"/>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523506440"/>
        <c:crosses val="autoZero"/>
        <c:crossBetween val="midCat"/>
      </c:valAx>
      <c:valAx>
        <c:axId val="523506440"/>
        <c:scaling>
          <c:orientation val="minMax"/>
        </c:scaling>
        <c:axPos val="l"/>
        <c:majorGridlines>
          <c:spPr>
            <a:ln w="3175">
              <a:solidFill>
                <a:srgbClr val="808080"/>
              </a:solidFill>
              <a:prstDash val="solid"/>
            </a:ln>
          </c:spPr>
        </c:majorGridlines>
        <c:numFmt formatCode="General" sourceLinked="1"/>
        <c:tickLblPos val="nextTo"/>
        <c:spPr>
          <a:ln w="3175">
            <a:solidFill>
              <a:srgbClr val="808080"/>
            </a:solidFill>
            <a:prstDash val="solid"/>
          </a:ln>
        </c:spPr>
        <c:crossAx val="524439624"/>
        <c:crosses val="autoZero"/>
        <c:crossBetween val="midCat"/>
      </c:valAx>
      <c:spPr>
        <a:solidFill>
          <a:srgbClr val="FFFFFF"/>
        </a:solidFill>
        <a:ln w="25400">
          <a:noFill/>
        </a:ln>
      </c:spPr>
    </c:plotArea>
    <c:legend>
      <c:legendPos val="r"/>
      <c:layout>
        <c:manualLayout>
          <c:xMode val="edge"/>
          <c:yMode val="edge"/>
          <c:x val="0.861808252252241"/>
          <c:y val="0.442785800741288"/>
          <c:w val="0.115577783100884"/>
          <c:h val="0.0895521844195864"/>
        </c:manualLayout>
      </c:layout>
      <c:spPr>
        <a:noFill/>
        <a:ln w="25400">
          <a:noFill/>
        </a:ln>
      </c:spPr>
    </c:legend>
    <c:plotVisOnly val="1"/>
    <c:dispBlanksAs val="gap"/>
  </c:chart>
  <c:spPr>
    <a:solidFill>
      <a:srgbClr val="FFFFFF"/>
    </a:solidFill>
    <a:ln w="3175">
      <a:solidFill>
        <a:srgbClr val="808080"/>
      </a:solidFill>
      <a:prstDash val="solid"/>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US"/>
  <c:style val="18"/>
  <c:chart>
    <c:title>
      <c:layout/>
      <c:spPr>
        <a:noFill/>
        <a:ln w="25400">
          <a:noFill/>
        </a:ln>
      </c:spPr>
    </c:title>
    <c:plotArea>
      <c:layout/>
      <c:lineChart>
        <c:grouping val="standard"/>
        <c:ser>
          <c:idx val="0"/>
          <c:order val="0"/>
          <c:tx>
            <c:v>Temp. vs Time</c:v>
          </c:tx>
          <c:spPr>
            <a:ln w="38100">
              <a:solidFill>
                <a:srgbClr val="666699"/>
              </a:solidFill>
              <a:prstDash val="solid"/>
            </a:ln>
          </c:spPr>
          <c:marker>
            <c:symbol val="none"/>
          </c:marker>
          <c:cat>
            <c:numRef>
              <c:f>A_TeamHOBOdata!$D$5:$D$5500</c:f>
              <c:numCache>
                <c:formatCode>0.00</c:formatCode>
                <c:ptCount val="5496"/>
                <c:pt idx="0">
                  <c:v>0.0</c:v>
                </c:pt>
                <c:pt idx="1">
                  <c:v>0.0833333333333333</c:v>
                </c:pt>
                <c:pt idx="2">
                  <c:v>0.166666666666667</c:v>
                </c:pt>
                <c:pt idx="3">
                  <c:v>0.25</c:v>
                </c:pt>
                <c:pt idx="4">
                  <c:v>0.333333333333333</c:v>
                </c:pt>
                <c:pt idx="5">
                  <c:v>0.416666666666667</c:v>
                </c:pt>
                <c:pt idx="6">
                  <c:v>0.5</c:v>
                </c:pt>
                <c:pt idx="7">
                  <c:v>0.583333333333333</c:v>
                </c:pt>
                <c:pt idx="8">
                  <c:v>0.666666666666667</c:v>
                </c:pt>
                <c:pt idx="9">
                  <c:v>0.75</c:v>
                </c:pt>
                <c:pt idx="10">
                  <c:v>0.833333333333333</c:v>
                </c:pt>
                <c:pt idx="11">
                  <c:v>0.916666666666667</c:v>
                </c:pt>
                <c:pt idx="12">
                  <c:v>1.0</c:v>
                </c:pt>
                <c:pt idx="13">
                  <c:v>1.083333333333333</c:v>
                </c:pt>
                <c:pt idx="14">
                  <c:v>1.166666666666667</c:v>
                </c:pt>
                <c:pt idx="15">
                  <c:v>1.25</c:v>
                </c:pt>
                <c:pt idx="16">
                  <c:v>1.333333333333333</c:v>
                </c:pt>
                <c:pt idx="17">
                  <c:v>1.416666666666667</c:v>
                </c:pt>
                <c:pt idx="18">
                  <c:v>1.5</c:v>
                </c:pt>
                <c:pt idx="19">
                  <c:v>1.583333333333333</c:v>
                </c:pt>
                <c:pt idx="20">
                  <c:v>1.666666666666667</c:v>
                </c:pt>
                <c:pt idx="21">
                  <c:v>1.75</c:v>
                </c:pt>
                <c:pt idx="22">
                  <c:v>1.833333333333333</c:v>
                </c:pt>
                <c:pt idx="23">
                  <c:v>1.916666666666667</c:v>
                </c:pt>
                <c:pt idx="24">
                  <c:v>2.0</c:v>
                </c:pt>
                <c:pt idx="25">
                  <c:v>2.083333333333333</c:v>
                </c:pt>
                <c:pt idx="26">
                  <c:v>2.166666666666666</c:v>
                </c:pt>
                <c:pt idx="27">
                  <c:v>2.25</c:v>
                </c:pt>
                <c:pt idx="28">
                  <c:v>2.333333333333333</c:v>
                </c:pt>
                <c:pt idx="29">
                  <c:v>2.416666666666666</c:v>
                </c:pt>
                <c:pt idx="30">
                  <c:v>2.5</c:v>
                </c:pt>
                <c:pt idx="31">
                  <c:v>2.583333333333333</c:v>
                </c:pt>
                <c:pt idx="32">
                  <c:v>2.666666666666666</c:v>
                </c:pt>
                <c:pt idx="33">
                  <c:v>2.75</c:v>
                </c:pt>
                <c:pt idx="34">
                  <c:v>2.833333333333333</c:v>
                </c:pt>
                <c:pt idx="35">
                  <c:v>2.916666666666666</c:v>
                </c:pt>
                <c:pt idx="36">
                  <c:v>3.0</c:v>
                </c:pt>
                <c:pt idx="37">
                  <c:v>3.083333333333333</c:v>
                </c:pt>
                <c:pt idx="38">
                  <c:v>3.166666666666666</c:v>
                </c:pt>
                <c:pt idx="39">
                  <c:v>3.25</c:v>
                </c:pt>
                <c:pt idx="40">
                  <c:v>3.333333333333333</c:v>
                </c:pt>
                <c:pt idx="41">
                  <c:v>3.416666666666666</c:v>
                </c:pt>
                <c:pt idx="42">
                  <c:v>3.5</c:v>
                </c:pt>
                <c:pt idx="43">
                  <c:v>3.583333333333333</c:v>
                </c:pt>
                <c:pt idx="44">
                  <c:v>3.666666666666666</c:v>
                </c:pt>
                <c:pt idx="45">
                  <c:v>3.75</c:v>
                </c:pt>
                <c:pt idx="46">
                  <c:v>3.833333333333333</c:v>
                </c:pt>
                <c:pt idx="47">
                  <c:v>3.916666666666666</c:v>
                </c:pt>
                <c:pt idx="48">
                  <c:v>4.0</c:v>
                </c:pt>
                <c:pt idx="49">
                  <c:v>4.083333333333333</c:v>
                </c:pt>
                <c:pt idx="50">
                  <c:v>4.166666666666667</c:v>
                </c:pt>
                <c:pt idx="51">
                  <c:v>4.25</c:v>
                </c:pt>
                <c:pt idx="52">
                  <c:v>4.333333333333332</c:v>
                </c:pt>
                <c:pt idx="53">
                  <c:v>4.416666666666666</c:v>
                </c:pt>
                <c:pt idx="54">
                  <c:v>4.5</c:v>
                </c:pt>
                <c:pt idx="55">
                  <c:v>4.583333333333333</c:v>
                </c:pt>
                <c:pt idx="56">
                  <c:v>4.666666666666667</c:v>
                </c:pt>
                <c:pt idx="57">
                  <c:v>4.75</c:v>
                </c:pt>
                <c:pt idx="58">
                  <c:v>4.833333333333332</c:v>
                </c:pt>
                <c:pt idx="59">
                  <c:v>4.916666666666666</c:v>
                </c:pt>
                <c:pt idx="60">
                  <c:v>5.0</c:v>
                </c:pt>
                <c:pt idx="61">
                  <c:v>5.083333333333333</c:v>
                </c:pt>
                <c:pt idx="62">
                  <c:v>5.166666666666667</c:v>
                </c:pt>
                <c:pt idx="63">
                  <c:v>5.25</c:v>
                </c:pt>
                <c:pt idx="64">
                  <c:v>5.333333333333332</c:v>
                </c:pt>
                <c:pt idx="65">
                  <c:v>5.416666666666666</c:v>
                </c:pt>
                <c:pt idx="66">
                  <c:v>5.5</c:v>
                </c:pt>
                <c:pt idx="67">
                  <c:v>5.583333333333333</c:v>
                </c:pt>
                <c:pt idx="68">
                  <c:v>5.666666666666667</c:v>
                </c:pt>
                <c:pt idx="69">
                  <c:v>5.75</c:v>
                </c:pt>
                <c:pt idx="70">
                  <c:v>5.833333333333332</c:v>
                </c:pt>
                <c:pt idx="71">
                  <c:v>5.916666666666666</c:v>
                </c:pt>
                <c:pt idx="72">
                  <c:v>6.0</c:v>
                </c:pt>
                <c:pt idx="73">
                  <c:v>6.083333333333333</c:v>
                </c:pt>
                <c:pt idx="74">
                  <c:v>6.166666666666667</c:v>
                </c:pt>
                <c:pt idx="75">
                  <c:v>6.25</c:v>
                </c:pt>
                <c:pt idx="76">
                  <c:v>6.333333333333332</c:v>
                </c:pt>
                <c:pt idx="77">
                  <c:v>6.416666666666666</c:v>
                </c:pt>
                <c:pt idx="78">
                  <c:v>6.5</c:v>
                </c:pt>
                <c:pt idx="79">
                  <c:v>6.583333333333333</c:v>
                </c:pt>
                <c:pt idx="80">
                  <c:v>6.666666666666667</c:v>
                </c:pt>
                <c:pt idx="81">
                  <c:v>6.75</c:v>
                </c:pt>
                <c:pt idx="82">
                  <c:v>6.833333333333332</c:v>
                </c:pt>
                <c:pt idx="83">
                  <c:v>6.916666666666666</c:v>
                </c:pt>
                <c:pt idx="84">
                  <c:v>7.0</c:v>
                </c:pt>
                <c:pt idx="85">
                  <c:v>7.083333333333333</c:v>
                </c:pt>
                <c:pt idx="86">
                  <c:v>7.166666666666667</c:v>
                </c:pt>
                <c:pt idx="87">
                  <c:v>7.25</c:v>
                </c:pt>
                <c:pt idx="88">
                  <c:v>7.333333333333332</c:v>
                </c:pt>
                <c:pt idx="89">
                  <c:v>7.416666666666666</c:v>
                </c:pt>
                <c:pt idx="90">
                  <c:v>7.5</c:v>
                </c:pt>
                <c:pt idx="91">
                  <c:v>7.583333333333333</c:v>
                </c:pt>
                <c:pt idx="92">
                  <c:v>7.666666666666667</c:v>
                </c:pt>
                <c:pt idx="93">
                  <c:v>7.75</c:v>
                </c:pt>
                <c:pt idx="94">
                  <c:v>7.833333333333332</c:v>
                </c:pt>
                <c:pt idx="95">
                  <c:v>7.916666666666666</c:v>
                </c:pt>
                <c:pt idx="96">
                  <c:v>8.0</c:v>
                </c:pt>
                <c:pt idx="97">
                  <c:v>8.083333333333333</c:v>
                </c:pt>
                <c:pt idx="98">
                  <c:v>8.166666666666666</c:v>
                </c:pt>
                <c:pt idx="99">
                  <c:v>8.25</c:v>
                </c:pt>
                <c:pt idx="100">
                  <c:v>8.333333333333333</c:v>
                </c:pt>
                <c:pt idx="101">
                  <c:v>8.416666666666666</c:v>
                </c:pt>
                <c:pt idx="102">
                  <c:v>8.5</c:v>
                </c:pt>
                <c:pt idx="103">
                  <c:v>8.583333333333333</c:v>
                </c:pt>
                <c:pt idx="104">
                  <c:v>8.666666666666665</c:v>
                </c:pt>
                <c:pt idx="105">
                  <c:v>8.75</c:v>
                </c:pt>
                <c:pt idx="106">
                  <c:v>8.833333333333333</c:v>
                </c:pt>
                <c:pt idx="107">
                  <c:v>8.916666666666666</c:v>
                </c:pt>
                <c:pt idx="108">
                  <c:v>9.0</c:v>
                </c:pt>
                <c:pt idx="109">
                  <c:v>9.083333333333333</c:v>
                </c:pt>
                <c:pt idx="110">
                  <c:v>9.166666666666666</c:v>
                </c:pt>
                <c:pt idx="111">
                  <c:v>9.25</c:v>
                </c:pt>
                <c:pt idx="112">
                  <c:v>9.333333333333333</c:v>
                </c:pt>
                <c:pt idx="113">
                  <c:v>9.416666666666666</c:v>
                </c:pt>
                <c:pt idx="114">
                  <c:v>9.5</c:v>
                </c:pt>
                <c:pt idx="115">
                  <c:v>9.583333333333333</c:v>
                </c:pt>
                <c:pt idx="116">
                  <c:v>9.666666666666665</c:v>
                </c:pt>
                <c:pt idx="117">
                  <c:v>9.75</c:v>
                </c:pt>
                <c:pt idx="118">
                  <c:v>9.833333333333333</c:v>
                </c:pt>
                <c:pt idx="119">
                  <c:v>9.916666666666666</c:v>
                </c:pt>
                <c:pt idx="120">
                  <c:v>10.0</c:v>
                </c:pt>
                <c:pt idx="121">
                  <c:v>10.08333333333333</c:v>
                </c:pt>
                <c:pt idx="122">
                  <c:v>10.16666666666667</c:v>
                </c:pt>
                <c:pt idx="123">
                  <c:v>10.25</c:v>
                </c:pt>
                <c:pt idx="124">
                  <c:v>10.33333333333333</c:v>
                </c:pt>
                <c:pt idx="125">
                  <c:v>10.41666666666667</c:v>
                </c:pt>
                <c:pt idx="126">
                  <c:v>10.5</c:v>
                </c:pt>
                <c:pt idx="127">
                  <c:v>10.58333333333333</c:v>
                </c:pt>
                <c:pt idx="128">
                  <c:v>10.66666666666667</c:v>
                </c:pt>
                <c:pt idx="129">
                  <c:v>10.75</c:v>
                </c:pt>
                <c:pt idx="130">
                  <c:v>10.83333333333333</c:v>
                </c:pt>
                <c:pt idx="131">
                  <c:v>10.91666666666667</c:v>
                </c:pt>
                <c:pt idx="132">
                  <c:v>11.0</c:v>
                </c:pt>
                <c:pt idx="133">
                  <c:v>11.08333333333333</c:v>
                </c:pt>
                <c:pt idx="134">
                  <c:v>11.16666666666667</c:v>
                </c:pt>
                <c:pt idx="135">
                  <c:v>11.25</c:v>
                </c:pt>
                <c:pt idx="136">
                  <c:v>11.33333333333333</c:v>
                </c:pt>
                <c:pt idx="137">
                  <c:v>11.41666666666667</c:v>
                </c:pt>
                <c:pt idx="138">
                  <c:v>11.5</c:v>
                </c:pt>
                <c:pt idx="139">
                  <c:v>11.58333333333333</c:v>
                </c:pt>
                <c:pt idx="140">
                  <c:v>11.66666666666667</c:v>
                </c:pt>
                <c:pt idx="141">
                  <c:v>11.75</c:v>
                </c:pt>
                <c:pt idx="142">
                  <c:v>11.83333333333333</c:v>
                </c:pt>
                <c:pt idx="143">
                  <c:v>11.91666666666667</c:v>
                </c:pt>
                <c:pt idx="144">
                  <c:v>12.0</c:v>
                </c:pt>
                <c:pt idx="145">
                  <c:v>12.08333333333333</c:v>
                </c:pt>
                <c:pt idx="146">
                  <c:v>12.16666666666667</c:v>
                </c:pt>
                <c:pt idx="147">
                  <c:v>12.25</c:v>
                </c:pt>
                <c:pt idx="148">
                  <c:v>12.33333333333333</c:v>
                </c:pt>
                <c:pt idx="149">
                  <c:v>12.41666666666667</c:v>
                </c:pt>
                <c:pt idx="150">
                  <c:v>12.5</c:v>
                </c:pt>
                <c:pt idx="151">
                  <c:v>12.58333333333333</c:v>
                </c:pt>
                <c:pt idx="152">
                  <c:v>12.66666666666667</c:v>
                </c:pt>
                <c:pt idx="153">
                  <c:v>12.75</c:v>
                </c:pt>
                <c:pt idx="154">
                  <c:v>12.83333333333333</c:v>
                </c:pt>
                <c:pt idx="155">
                  <c:v>12.91666666666667</c:v>
                </c:pt>
                <c:pt idx="156">
                  <c:v>13.0</c:v>
                </c:pt>
                <c:pt idx="157">
                  <c:v>13.08333333333333</c:v>
                </c:pt>
                <c:pt idx="158">
                  <c:v>13.16666666666667</c:v>
                </c:pt>
                <c:pt idx="159">
                  <c:v>13.25</c:v>
                </c:pt>
                <c:pt idx="160">
                  <c:v>13.33333333333333</c:v>
                </c:pt>
                <c:pt idx="161">
                  <c:v>13.41666666666667</c:v>
                </c:pt>
                <c:pt idx="162">
                  <c:v>13.5</c:v>
                </c:pt>
                <c:pt idx="163">
                  <c:v>13.58333333333333</c:v>
                </c:pt>
                <c:pt idx="164">
                  <c:v>13.66666666666667</c:v>
                </c:pt>
                <c:pt idx="165">
                  <c:v>13.75</c:v>
                </c:pt>
                <c:pt idx="166">
                  <c:v>13.83333333333333</c:v>
                </c:pt>
                <c:pt idx="167">
                  <c:v>13.91666666666667</c:v>
                </c:pt>
                <c:pt idx="168">
                  <c:v>14.0</c:v>
                </c:pt>
                <c:pt idx="169">
                  <c:v>14.08333333333333</c:v>
                </c:pt>
                <c:pt idx="170">
                  <c:v>14.16666666666667</c:v>
                </c:pt>
                <c:pt idx="171">
                  <c:v>14.25</c:v>
                </c:pt>
                <c:pt idx="172">
                  <c:v>14.33333333333333</c:v>
                </c:pt>
                <c:pt idx="173">
                  <c:v>14.41666666666667</c:v>
                </c:pt>
                <c:pt idx="174">
                  <c:v>14.5</c:v>
                </c:pt>
                <c:pt idx="175">
                  <c:v>14.58333333333333</c:v>
                </c:pt>
                <c:pt idx="176">
                  <c:v>14.66666666666667</c:v>
                </c:pt>
                <c:pt idx="177">
                  <c:v>14.75</c:v>
                </c:pt>
                <c:pt idx="178">
                  <c:v>14.83333333333333</c:v>
                </c:pt>
                <c:pt idx="179">
                  <c:v>14.91666666666667</c:v>
                </c:pt>
                <c:pt idx="180">
                  <c:v>15.0</c:v>
                </c:pt>
                <c:pt idx="181">
                  <c:v>15.08333333333333</c:v>
                </c:pt>
                <c:pt idx="182">
                  <c:v>15.16666666666667</c:v>
                </c:pt>
                <c:pt idx="183">
                  <c:v>15.25</c:v>
                </c:pt>
                <c:pt idx="184">
                  <c:v>15.33333333333333</c:v>
                </c:pt>
                <c:pt idx="185">
                  <c:v>15.41666666666667</c:v>
                </c:pt>
                <c:pt idx="186">
                  <c:v>15.5</c:v>
                </c:pt>
                <c:pt idx="187">
                  <c:v>15.58333333333333</c:v>
                </c:pt>
                <c:pt idx="188">
                  <c:v>15.66666666666667</c:v>
                </c:pt>
                <c:pt idx="189">
                  <c:v>15.75</c:v>
                </c:pt>
                <c:pt idx="190">
                  <c:v>15.83333333333333</c:v>
                </c:pt>
                <c:pt idx="191">
                  <c:v>15.91666666666667</c:v>
                </c:pt>
                <c:pt idx="192">
                  <c:v>16.0</c:v>
                </c:pt>
                <c:pt idx="193">
                  <c:v>16.08333333333333</c:v>
                </c:pt>
                <c:pt idx="194">
                  <c:v>16.16666666666667</c:v>
                </c:pt>
                <c:pt idx="195">
                  <c:v>16.25</c:v>
                </c:pt>
                <c:pt idx="196">
                  <c:v>16.33333333333333</c:v>
                </c:pt>
                <c:pt idx="197">
                  <c:v>16.41666666666667</c:v>
                </c:pt>
                <c:pt idx="198">
                  <c:v>16.5</c:v>
                </c:pt>
                <c:pt idx="199">
                  <c:v>16.58333333333333</c:v>
                </c:pt>
                <c:pt idx="200">
                  <c:v>16.66666666666667</c:v>
                </c:pt>
                <c:pt idx="201">
                  <c:v>16.75</c:v>
                </c:pt>
                <c:pt idx="202">
                  <c:v>16.83333333333333</c:v>
                </c:pt>
                <c:pt idx="203">
                  <c:v>16.91666666666667</c:v>
                </c:pt>
                <c:pt idx="204">
                  <c:v>17.0</c:v>
                </c:pt>
                <c:pt idx="205">
                  <c:v>17.08333333333333</c:v>
                </c:pt>
                <c:pt idx="206">
                  <c:v>17.16666666666667</c:v>
                </c:pt>
                <c:pt idx="207">
                  <c:v>17.25</c:v>
                </c:pt>
                <c:pt idx="208">
                  <c:v>17.33333333333333</c:v>
                </c:pt>
                <c:pt idx="209">
                  <c:v>17.41666666666667</c:v>
                </c:pt>
                <c:pt idx="210">
                  <c:v>17.5</c:v>
                </c:pt>
                <c:pt idx="211">
                  <c:v>17.58333333333333</c:v>
                </c:pt>
                <c:pt idx="212">
                  <c:v>17.66666666666667</c:v>
                </c:pt>
                <c:pt idx="213">
                  <c:v>17.75</c:v>
                </c:pt>
                <c:pt idx="214">
                  <c:v>17.83333333333333</c:v>
                </c:pt>
                <c:pt idx="215">
                  <c:v>17.91666666666667</c:v>
                </c:pt>
                <c:pt idx="216">
                  <c:v>18.0</c:v>
                </c:pt>
                <c:pt idx="217">
                  <c:v>18.08333333333333</c:v>
                </c:pt>
                <c:pt idx="218">
                  <c:v>18.16666666666667</c:v>
                </c:pt>
                <c:pt idx="219">
                  <c:v>18.25</c:v>
                </c:pt>
                <c:pt idx="220">
                  <c:v>18.33333333333333</c:v>
                </c:pt>
                <c:pt idx="221">
                  <c:v>18.41666666666667</c:v>
                </c:pt>
                <c:pt idx="222">
                  <c:v>18.5</c:v>
                </c:pt>
                <c:pt idx="223">
                  <c:v>18.58333333333333</c:v>
                </c:pt>
                <c:pt idx="224">
                  <c:v>18.66666666666667</c:v>
                </c:pt>
                <c:pt idx="225">
                  <c:v>18.75</c:v>
                </c:pt>
                <c:pt idx="226">
                  <c:v>18.83333333333333</c:v>
                </c:pt>
                <c:pt idx="227">
                  <c:v>18.91666666666667</c:v>
                </c:pt>
                <c:pt idx="228">
                  <c:v>19.0</c:v>
                </c:pt>
                <c:pt idx="229">
                  <c:v>19.08333333333333</c:v>
                </c:pt>
                <c:pt idx="230">
                  <c:v>19.16666666666667</c:v>
                </c:pt>
                <c:pt idx="231">
                  <c:v>19.25</c:v>
                </c:pt>
                <c:pt idx="232">
                  <c:v>19.33333333333333</c:v>
                </c:pt>
                <c:pt idx="233">
                  <c:v>19.41666666666667</c:v>
                </c:pt>
                <c:pt idx="234">
                  <c:v>19.5</c:v>
                </c:pt>
                <c:pt idx="235">
                  <c:v>19.58333333333333</c:v>
                </c:pt>
                <c:pt idx="236">
                  <c:v>19.66666666666667</c:v>
                </c:pt>
                <c:pt idx="237">
                  <c:v>19.75</c:v>
                </c:pt>
                <c:pt idx="238">
                  <c:v>19.83333333333333</c:v>
                </c:pt>
                <c:pt idx="239">
                  <c:v>19.91666666666667</c:v>
                </c:pt>
                <c:pt idx="240">
                  <c:v>20.0</c:v>
                </c:pt>
                <c:pt idx="241">
                  <c:v>20.08333333333333</c:v>
                </c:pt>
                <c:pt idx="242">
                  <c:v>20.16666666666667</c:v>
                </c:pt>
                <c:pt idx="243">
                  <c:v>20.25</c:v>
                </c:pt>
                <c:pt idx="244">
                  <c:v>20.33333333333333</c:v>
                </c:pt>
                <c:pt idx="245">
                  <c:v>20.41666666666667</c:v>
                </c:pt>
                <c:pt idx="246">
                  <c:v>20.5</c:v>
                </c:pt>
                <c:pt idx="247">
                  <c:v>20.58333333333333</c:v>
                </c:pt>
                <c:pt idx="248">
                  <c:v>20.66666666666667</c:v>
                </c:pt>
                <c:pt idx="249">
                  <c:v>20.75</c:v>
                </c:pt>
                <c:pt idx="250">
                  <c:v>20.83333333333333</c:v>
                </c:pt>
                <c:pt idx="251">
                  <c:v>20.91666666666667</c:v>
                </c:pt>
                <c:pt idx="252">
                  <c:v>21.0</c:v>
                </c:pt>
                <c:pt idx="253">
                  <c:v>21.08333333333333</c:v>
                </c:pt>
                <c:pt idx="254">
                  <c:v>21.16666666666667</c:v>
                </c:pt>
                <c:pt idx="255">
                  <c:v>21.25</c:v>
                </c:pt>
                <c:pt idx="256">
                  <c:v>21.33333333333333</c:v>
                </c:pt>
                <c:pt idx="257">
                  <c:v>21.41666666666667</c:v>
                </c:pt>
                <c:pt idx="258">
                  <c:v>21.5</c:v>
                </c:pt>
                <c:pt idx="259">
                  <c:v>21.58333333333333</c:v>
                </c:pt>
                <c:pt idx="260">
                  <c:v>21.66666666666667</c:v>
                </c:pt>
                <c:pt idx="261">
                  <c:v>21.75</c:v>
                </c:pt>
                <c:pt idx="262">
                  <c:v>21.83333333333333</c:v>
                </c:pt>
                <c:pt idx="263">
                  <c:v>21.91666666666667</c:v>
                </c:pt>
                <c:pt idx="264">
                  <c:v>22.0</c:v>
                </c:pt>
                <c:pt idx="265">
                  <c:v>22.08333333333333</c:v>
                </c:pt>
                <c:pt idx="266">
                  <c:v>22.16666666666667</c:v>
                </c:pt>
                <c:pt idx="267">
                  <c:v>22.25</c:v>
                </c:pt>
                <c:pt idx="268">
                  <c:v>22.33333333333333</c:v>
                </c:pt>
                <c:pt idx="269">
                  <c:v>22.41666666666667</c:v>
                </c:pt>
                <c:pt idx="270">
                  <c:v>22.5</c:v>
                </c:pt>
                <c:pt idx="271">
                  <c:v>22.58333333333333</c:v>
                </c:pt>
                <c:pt idx="272">
                  <c:v>22.66666666666667</c:v>
                </c:pt>
                <c:pt idx="273">
                  <c:v>22.75</c:v>
                </c:pt>
                <c:pt idx="274">
                  <c:v>22.83333333333333</c:v>
                </c:pt>
                <c:pt idx="275">
                  <c:v>22.91666666666667</c:v>
                </c:pt>
                <c:pt idx="276">
                  <c:v>23.0</c:v>
                </c:pt>
                <c:pt idx="277">
                  <c:v>23.08333333333333</c:v>
                </c:pt>
                <c:pt idx="278">
                  <c:v>23.16666666666667</c:v>
                </c:pt>
                <c:pt idx="279">
                  <c:v>23.25</c:v>
                </c:pt>
                <c:pt idx="280">
                  <c:v>23.33333333333333</c:v>
                </c:pt>
                <c:pt idx="281">
                  <c:v>23.41666666666667</c:v>
                </c:pt>
                <c:pt idx="282">
                  <c:v>23.5</c:v>
                </c:pt>
                <c:pt idx="283">
                  <c:v>23.58333333333333</c:v>
                </c:pt>
                <c:pt idx="284">
                  <c:v>23.66666666666667</c:v>
                </c:pt>
                <c:pt idx="285">
                  <c:v>23.75</c:v>
                </c:pt>
                <c:pt idx="286">
                  <c:v>23.83333333333333</c:v>
                </c:pt>
                <c:pt idx="287">
                  <c:v>23.91666666666667</c:v>
                </c:pt>
                <c:pt idx="288">
                  <c:v>24.0</c:v>
                </c:pt>
                <c:pt idx="289">
                  <c:v>24.08333333333333</c:v>
                </c:pt>
                <c:pt idx="290">
                  <c:v>24.16666666666667</c:v>
                </c:pt>
                <c:pt idx="291">
                  <c:v>24.25</c:v>
                </c:pt>
                <c:pt idx="292">
                  <c:v>24.33333333333333</c:v>
                </c:pt>
                <c:pt idx="293">
                  <c:v>24.41666666666667</c:v>
                </c:pt>
                <c:pt idx="294">
                  <c:v>24.5</c:v>
                </c:pt>
                <c:pt idx="295">
                  <c:v>24.58333333333333</c:v>
                </c:pt>
                <c:pt idx="296">
                  <c:v>24.66666666666667</c:v>
                </c:pt>
                <c:pt idx="297">
                  <c:v>24.75</c:v>
                </c:pt>
                <c:pt idx="298">
                  <c:v>24.83333333333333</c:v>
                </c:pt>
                <c:pt idx="299">
                  <c:v>24.91666666666667</c:v>
                </c:pt>
                <c:pt idx="300">
                  <c:v>25.0</c:v>
                </c:pt>
                <c:pt idx="301">
                  <c:v>25.08333333333333</c:v>
                </c:pt>
                <c:pt idx="302">
                  <c:v>25.16666666666667</c:v>
                </c:pt>
                <c:pt idx="303">
                  <c:v>25.25</c:v>
                </c:pt>
                <c:pt idx="304">
                  <c:v>25.33333333333333</c:v>
                </c:pt>
                <c:pt idx="305">
                  <c:v>25.41666666666667</c:v>
                </c:pt>
                <c:pt idx="306">
                  <c:v>25.5</c:v>
                </c:pt>
                <c:pt idx="307">
                  <c:v>25.58333333333333</c:v>
                </c:pt>
                <c:pt idx="308">
                  <c:v>25.66666666666667</c:v>
                </c:pt>
                <c:pt idx="309">
                  <c:v>25.75</c:v>
                </c:pt>
                <c:pt idx="310">
                  <c:v>25.83333333333333</c:v>
                </c:pt>
                <c:pt idx="311">
                  <c:v>25.91666666666667</c:v>
                </c:pt>
                <c:pt idx="312">
                  <c:v>26.0</c:v>
                </c:pt>
                <c:pt idx="313">
                  <c:v>26.08333333333333</c:v>
                </c:pt>
                <c:pt idx="314">
                  <c:v>26.16666666666667</c:v>
                </c:pt>
                <c:pt idx="315">
                  <c:v>26.25</c:v>
                </c:pt>
                <c:pt idx="316">
                  <c:v>26.33333333333333</c:v>
                </c:pt>
                <c:pt idx="317">
                  <c:v>26.41666666666667</c:v>
                </c:pt>
                <c:pt idx="318">
                  <c:v>26.5</c:v>
                </c:pt>
                <c:pt idx="319">
                  <c:v>26.58333333333333</c:v>
                </c:pt>
                <c:pt idx="320">
                  <c:v>26.66666666666667</c:v>
                </c:pt>
                <c:pt idx="321">
                  <c:v>26.75</c:v>
                </c:pt>
                <c:pt idx="322">
                  <c:v>26.83333333333333</c:v>
                </c:pt>
                <c:pt idx="323">
                  <c:v>26.91666666666667</c:v>
                </c:pt>
                <c:pt idx="324">
                  <c:v>27.0</c:v>
                </c:pt>
                <c:pt idx="325">
                  <c:v>27.08333333333333</c:v>
                </c:pt>
                <c:pt idx="326">
                  <c:v>27.16666666666667</c:v>
                </c:pt>
                <c:pt idx="327">
                  <c:v>27.25</c:v>
                </c:pt>
                <c:pt idx="328">
                  <c:v>27.33333333333333</c:v>
                </c:pt>
                <c:pt idx="329">
                  <c:v>27.41666666666667</c:v>
                </c:pt>
                <c:pt idx="330">
                  <c:v>27.5</c:v>
                </c:pt>
                <c:pt idx="331">
                  <c:v>27.58333333333333</c:v>
                </c:pt>
                <c:pt idx="332">
                  <c:v>27.66666666666667</c:v>
                </c:pt>
                <c:pt idx="333">
                  <c:v>27.75</c:v>
                </c:pt>
                <c:pt idx="334">
                  <c:v>27.83333333333333</c:v>
                </c:pt>
                <c:pt idx="335">
                  <c:v>27.91666666666667</c:v>
                </c:pt>
                <c:pt idx="336">
                  <c:v>28.0</c:v>
                </c:pt>
                <c:pt idx="337">
                  <c:v>28.08333333333333</c:v>
                </c:pt>
                <c:pt idx="338">
                  <c:v>28.16666666666667</c:v>
                </c:pt>
                <c:pt idx="339">
                  <c:v>28.25</c:v>
                </c:pt>
                <c:pt idx="340">
                  <c:v>28.33333333333333</c:v>
                </c:pt>
                <c:pt idx="341">
                  <c:v>28.41666666666667</c:v>
                </c:pt>
                <c:pt idx="342">
                  <c:v>28.5</c:v>
                </c:pt>
                <c:pt idx="343">
                  <c:v>28.58333333333333</c:v>
                </c:pt>
                <c:pt idx="344">
                  <c:v>28.66666666666667</c:v>
                </c:pt>
                <c:pt idx="345">
                  <c:v>28.75</c:v>
                </c:pt>
                <c:pt idx="346">
                  <c:v>28.83333333333333</c:v>
                </c:pt>
                <c:pt idx="347">
                  <c:v>28.91666666666667</c:v>
                </c:pt>
                <c:pt idx="348">
                  <c:v>29.0</c:v>
                </c:pt>
                <c:pt idx="349">
                  <c:v>29.08333333333333</c:v>
                </c:pt>
                <c:pt idx="350">
                  <c:v>29.16666666666667</c:v>
                </c:pt>
                <c:pt idx="351">
                  <c:v>29.25</c:v>
                </c:pt>
                <c:pt idx="352">
                  <c:v>29.33333333333333</c:v>
                </c:pt>
                <c:pt idx="353">
                  <c:v>29.41666666666667</c:v>
                </c:pt>
                <c:pt idx="354">
                  <c:v>29.5</c:v>
                </c:pt>
                <c:pt idx="355">
                  <c:v>29.58333333333333</c:v>
                </c:pt>
                <c:pt idx="356">
                  <c:v>29.66666666666667</c:v>
                </c:pt>
                <c:pt idx="357">
                  <c:v>29.75</c:v>
                </c:pt>
                <c:pt idx="358">
                  <c:v>29.83333333333333</c:v>
                </c:pt>
                <c:pt idx="359">
                  <c:v>29.91666666666667</c:v>
                </c:pt>
                <c:pt idx="360">
                  <c:v>30.0</c:v>
                </c:pt>
                <c:pt idx="361">
                  <c:v>30.08333333333333</c:v>
                </c:pt>
                <c:pt idx="362">
                  <c:v>30.16666666666667</c:v>
                </c:pt>
                <c:pt idx="363">
                  <c:v>30.25</c:v>
                </c:pt>
                <c:pt idx="364">
                  <c:v>30.33333333333333</c:v>
                </c:pt>
                <c:pt idx="365">
                  <c:v>30.41666666666667</c:v>
                </c:pt>
                <c:pt idx="366">
                  <c:v>30.5</c:v>
                </c:pt>
                <c:pt idx="367">
                  <c:v>30.58333333333333</c:v>
                </c:pt>
                <c:pt idx="368">
                  <c:v>30.66666666666667</c:v>
                </c:pt>
                <c:pt idx="369">
                  <c:v>30.75</c:v>
                </c:pt>
                <c:pt idx="370">
                  <c:v>30.83333333333333</c:v>
                </c:pt>
                <c:pt idx="371">
                  <c:v>30.91666666666667</c:v>
                </c:pt>
                <c:pt idx="372">
                  <c:v>31.0</c:v>
                </c:pt>
                <c:pt idx="373">
                  <c:v>31.08333333333333</c:v>
                </c:pt>
                <c:pt idx="374">
                  <c:v>31.16666666666667</c:v>
                </c:pt>
                <c:pt idx="375">
                  <c:v>31.25</c:v>
                </c:pt>
                <c:pt idx="376">
                  <c:v>31.33333333333333</c:v>
                </c:pt>
                <c:pt idx="377">
                  <c:v>31.41666666666667</c:v>
                </c:pt>
                <c:pt idx="378">
                  <c:v>31.5</c:v>
                </c:pt>
                <c:pt idx="379">
                  <c:v>31.58333333333333</c:v>
                </c:pt>
                <c:pt idx="380">
                  <c:v>31.66666666666667</c:v>
                </c:pt>
                <c:pt idx="381">
                  <c:v>31.75</c:v>
                </c:pt>
                <c:pt idx="382">
                  <c:v>31.83333333333333</c:v>
                </c:pt>
                <c:pt idx="383">
                  <c:v>31.91666666666667</c:v>
                </c:pt>
                <c:pt idx="384">
                  <c:v>32.0</c:v>
                </c:pt>
                <c:pt idx="385">
                  <c:v>32.08333333333334</c:v>
                </c:pt>
                <c:pt idx="386">
                  <c:v>32.16666666666666</c:v>
                </c:pt>
                <c:pt idx="387">
                  <c:v>32.25</c:v>
                </c:pt>
                <c:pt idx="388">
                  <c:v>32.33333333333334</c:v>
                </c:pt>
                <c:pt idx="389">
                  <c:v>32.41666666666666</c:v>
                </c:pt>
                <c:pt idx="390">
                  <c:v>32.5</c:v>
                </c:pt>
                <c:pt idx="391">
                  <c:v>32.58333333333334</c:v>
                </c:pt>
                <c:pt idx="392">
                  <c:v>32.66666666666666</c:v>
                </c:pt>
                <c:pt idx="393">
                  <c:v>32.75</c:v>
                </c:pt>
                <c:pt idx="394">
                  <c:v>32.83333333333334</c:v>
                </c:pt>
                <c:pt idx="395">
                  <c:v>32.91666666666666</c:v>
                </c:pt>
                <c:pt idx="396">
                  <c:v>33.0</c:v>
                </c:pt>
                <c:pt idx="397">
                  <c:v>33.08333333333334</c:v>
                </c:pt>
                <c:pt idx="398">
                  <c:v>33.16666666666666</c:v>
                </c:pt>
                <c:pt idx="399">
                  <c:v>33.25</c:v>
                </c:pt>
                <c:pt idx="400">
                  <c:v>33.33333333333334</c:v>
                </c:pt>
                <c:pt idx="401">
                  <c:v>33.41666666666666</c:v>
                </c:pt>
                <c:pt idx="402">
                  <c:v>33.5</c:v>
                </c:pt>
                <c:pt idx="403">
                  <c:v>33.58333333333334</c:v>
                </c:pt>
                <c:pt idx="404">
                  <c:v>33.66666666666666</c:v>
                </c:pt>
                <c:pt idx="405">
                  <c:v>33.75</c:v>
                </c:pt>
                <c:pt idx="406">
                  <c:v>33.83333333333334</c:v>
                </c:pt>
                <c:pt idx="407">
                  <c:v>33.91666666666666</c:v>
                </c:pt>
                <c:pt idx="408">
                  <c:v>34.0</c:v>
                </c:pt>
                <c:pt idx="409">
                  <c:v>34.08333333333334</c:v>
                </c:pt>
                <c:pt idx="410">
                  <c:v>34.16666666666666</c:v>
                </c:pt>
                <c:pt idx="411">
                  <c:v>34.25</c:v>
                </c:pt>
                <c:pt idx="412">
                  <c:v>34.33333333333334</c:v>
                </c:pt>
                <c:pt idx="413">
                  <c:v>34.41666666666666</c:v>
                </c:pt>
                <c:pt idx="414">
                  <c:v>34.5</c:v>
                </c:pt>
                <c:pt idx="415">
                  <c:v>34.58333333333334</c:v>
                </c:pt>
                <c:pt idx="416">
                  <c:v>34.66666666666666</c:v>
                </c:pt>
                <c:pt idx="417">
                  <c:v>34.75</c:v>
                </c:pt>
                <c:pt idx="418">
                  <c:v>34.83333333333334</c:v>
                </c:pt>
                <c:pt idx="419">
                  <c:v>34.91666666666666</c:v>
                </c:pt>
                <c:pt idx="420">
                  <c:v>35.0</c:v>
                </c:pt>
                <c:pt idx="421">
                  <c:v>35.08333333333334</c:v>
                </c:pt>
                <c:pt idx="422">
                  <c:v>35.16666666666666</c:v>
                </c:pt>
                <c:pt idx="423">
                  <c:v>35.25</c:v>
                </c:pt>
                <c:pt idx="424">
                  <c:v>35.33333333333334</c:v>
                </c:pt>
                <c:pt idx="425">
                  <c:v>35.41666666666666</c:v>
                </c:pt>
                <c:pt idx="426">
                  <c:v>35.5</c:v>
                </c:pt>
                <c:pt idx="427">
                  <c:v>35.58333333333334</c:v>
                </c:pt>
                <c:pt idx="428">
                  <c:v>35.66666666666666</c:v>
                </c:pt>
                <c:pt idx="429">
                  <c:v>35.75</c:v>
                </c:pt>
                <c:pt idx="430">
                  <c:v>35.83333333333334</c:v>
                </c:pt>
                <c:pt idx="431">
                  <c:v>35.91666666666666</c:v>
                </c:pt>
                <c:pt idx="432">
                  <c:v>36.0</c:v>
                </c:pt>
                <c:pt idx="433">
                  <c:v>36.08333333333334</c:v>
                </c:pt>
                <c:pt idx="434">
                  <c:v>36.16666666666666</c:v>
                </c:pt>
                <c:pt idx="435">
                  <c:v>36.25</c:v>
                </c:pt>
                <c:pt idx="436">
                  <c:v>36.33333333333334</c:v>
                </c:pt>
                <c:pt idx="437">
                  <c:v>36.41666666666666</c:v>
                </c:pt>
                <c:pt idx="438">
                  <c:v>36.5</c:v>
                </c:pt>
                <c:pt idx="439">
                  <c:v>36.58333333333334</c:v>
                </c:pt>
                <c:pt idx="440">
                  <c:v>36.66666666666666</c:v>
                </c:pt>
                <c:pt idx="441">
                  <c:v>36.75</c:v>
                </c:pt>
                <c:pt idx="442">
                  <c:v>36.83333333333334</c:v>
                </c:pt>
                <c:pt idx="443">
                  <c:v>36.91666666666666</c:v>
                </c:pt>
                <c:pt idx="444">
                  <c:v>37.0</c:v>
                </c:pt>
                <c:pt idx="445">
                  <c:v>37.08333333333334</c:v>
                </c:pt>
                <c:pt idx="446">
                  <c:v>37.16666666666666</c:v>
                </c:pt>
                <c:pt idx="447">
                  <c:v>37.25</c:v>
                </c:pt>
                <c:pt idx="448">
                  <c:v>37.33333333333334</c:v>
                </c:pt>
                <c:pt idx="449">
                  <c:v>37.41666666666666</c:v>
                </c:pt>
                <c:pt idx="450">
                  <c:v>37.5</c:v>
                </c:pt>
                <c:pt idx="451">
                  <c:v>37.58333333333334</c:v>
                </c:pt>
                <c:pt idx="452">
                  <c:v>37.66666666666666</c:v>
                </c:pt>
                <c:pt idx="453">
                  <c:v>37.75</c:v>
                </c:pt>
                <c:pt idx="454">
                  <c:v>37.83333333333334</c:v>
                </c:pt>
                <c:pt idx="455">
                  <c:v>37.91666666666666</c:v>
                </c:pt>
                <c:pt idx="456">
                  <c:v>38.0</c:v>
                </c:pt>
                <c:pt idx="457">
                  <c:v>38.08333333333334</c:v>
                </c:pt>
                <c:pt idx="458">
                  <c:v>38.16666666666666</c:v>
                </c:pt>
                <c:pt idx="459">
                  <c:v>38.25</c:v>
                </c:pt>
                <c:pt idx="460">
                  <c:v>38.33333333333334</c:v>
                </c:pt>
                <c:pt idx="461">
                  <c:v>38.41666666666666</c:v>
                </c:pt>
                <c:pt idx="462">
                  <c:v>38.5</c:v>
                </c:pt>
                <c:pt idx="463">
                  <c:v>38.58333333333334</c:v>
                </c:pt>
                <c:pt idx="464">
                  <c:v>38.66666666666666</c:v>
                </c:pt>
                <c:pt idx="465">
                  <c:v>38.75</c:v>
                </c:pt>
                <c:pt idx="466">
                  <c:v>38.83333333333334</c:v>
                </c:pt>
                <c:pt idx="467">
                  <c:v>38.91666666666666</c:v>
                </c:pt>
                <c:pt idx="468">
                  <c:v>39.0</c:v>
                </c:pt>
                <c:pt idx="469">
                  <c:v>39.08333333333334</c:v>
                </c:pt>
                <c:pt idx="470">
                  <c:v>39.16666666666666</c:v>
                </c:pt>
                <c:pt idx="471">
                  <c:v>39.25</c:v>
                </c:pt>
                <c:pt idx="472">
                  <c:v>39.33333333333334</c:v>
                </c:pt>
                <c:pt idx="473">
                  <c:v>39.41666666666666</c:v>
                </c:pt>
                <c:pt idx="474">
                  <c:v>39.5</c:v>
                </c:pt>
                <c:pt idx="475">
                  <c:v>39.58333333333334</c:v>
                </c:pt>
                <c:pt idx="476">
                  <c:v>39.66666666666666</c:v>
                </c:pt>
                <c:pt idx="477">
                  <c:v>39.75</c:v>
                </c:pt>
                <c:pt idx="478">
                  <c:v>39.83333333333334</c:v>
                </c:pt>
                <c:pt idx="479">
                  <c:v>39.91666666666666</c:v>
                </c:pt>
                <c:pt idx="480">
                  <c:v>40.0</c:v>
                </c:pt>
                <c:pt idx="481">
                  <c:v>40.08333333333334</c:v>
                </c:pt>
                <c:pt idx="482">
                  <c:v>40.16666666666666</c:v>
                </c:pt>
                <c:pt idx="483">
                  <c:v>40.25</c:v>
                </c:pt>
                <c:pt idx="484">
                  <c:v>40.33333333333334</c:v>
                </c:pt>
                <c:pt idx="485">
                  <c:v>40.41666666666666</c:v>
                </c:pt>
                <c:pt idx="486">
                  <c:v>40.5</c:v>
                </c:pt>
                <c:pt idx="487">
                  <c:v>40.58333333333334</c:v>
                </c:pt>
                <c:pt idx="488">
                  <c:v>40.66666666666666</c:v>
                </c:pt>
                <c:pt idx="489">
                  <c:v>40.75</c:v>
                </c:pt>
                <c:pt idx="490">
                  <c:v>40.83333333333334</c:v>
                </c:pt>
                <c:pt idx="491">
                  <c:v>40.91666666666666</c:v>
                </c:pt>
                <c:pt idx="492">
                  <c:v>41.0</c:v>
                </c:pt>
                <c:pt idx="493">
                  <c:v>41.08333333333334</c:v>
                </c:pt>
                <c:pt idx="494">
                  <c:v>41.16666666666666</c:v>
                </c:pt>
                <c:pt idx="495">
                  <c:v>41.25</c:v>
                </c:pt>
                <c:pt idx="496">
                  <c:v>41.33333333333334</c:v>
                </c:pt>
                <c:pt idx="497">
                  <c:v>41.41666666666666</c:v>
                </c:pt>
                <c:pt idx="498">
                  <c:v>41.5</c:v>
                </c:pt>
                <c:pt idx="499">
                  <c:v>41.58333333333334</c:v>
                </c:pt>
                <c:pt idx="500">
                  <c:v>41.66666666666666</c:v>
                </c:pt>
                <c:pt idx="501">
                  <c:v>41.75</c:v>
                </c:pt>
                <c:pt idx="502">
                  <c:v>41.83333333333334</c:v>
                </c:pt>
                <c:pt idx="503">
                  <c:v>41.91666666666666</c:v>
                </c:pt>
                <c:pt idx="504">
                  <c:v>42.0</c:v>
                </c:pt>
                <c:pt idx="505">
                  <c:v>42.08333333333334</c:v>
                </c:pt>
                <c:pt idx="506">
                  <c:v>42.16666666666666</c:v>
                </c:pt>
                <c:pt idx="507">
                  <c:v>42.25</c:v>
                </c:pt>
                <c:pt idx="508">
                  <c:v>42.33333333333334</c:v>
                </c:pt>
                <c:pt idx="509">
                  <c:v>42.41666666666666</c:v>
                </c:pt>
                <c:pt idx="510">
                  <c:v>42.5</c:v>
                </c:pt>
                <c:pt idx="511">
                  <c:v>42.58333333333334</c:v>
                </c:pt>
                <c:pt idx="512">
                  <c:v>42.66666666666666</c:v>
                </c:pt>
                <c:pt idx="513">
                  <c:v>42.75</c:v>
                </c:pt>
                <c:pt idx="514">
                  <c:v>42.83333333333334</c:v>
                </c:pt>
                <c:pt idx="515">
                  <c:v>42.91666666666666</c:v>
                </c:pt>
                <c:pt idx="516">
                  <c:v>43.0</c:v>
                </c:pt>
                <c:pt idx="517">
                  <c:v>43.08333333333334</c:v>
                </c:pt>
                <c:pt idx="518">
                  <c:v>43.16666666666666</c:v>
                </c:pt>
                <c:pt idx="519">
                  <c:v>43.25</c:v>
                </c:pt>
                <c:pt idx="520">
                  <c:v>43.33333333333334</c:v>
                </c:pt>
                <c:pt idx="521">
                  <c:v>43.41666666666666</c:v>
                </c:pt>
                <c:pt idx="522">
                  <c:v>43.5</c:v>
                </c:pt>
                <c:pt idx="523">
                  <c:v>43.58333333333334</c:v>
                </c:pt>
                <c:pt idx="524">
                  <c:v>43.66666666666666</c:v>
                </c:pt>
                <c:pt idx="525">
                  <c:v>43.75</c:v>
                </c:pt>
                <c:pt idx="526">
                  <c:v>43.83333333333334</c:v>
                </c:pt>
                <c:pt idx="527">
                  <c:v>43.91666666666666</c:v>
                </c:pt>
                <c:pt idx="528">
                  <c:v>44.0</c:v>
                </c:pt>
                <c:pt idx="529">
                  <c:v>44.08333333333334</c:v>
                </c:pt>
                <c:pt idx="530">
                  <c:v>44.16666666666666</c:v>
                </c:pt>
                <c:pt idx="531">
                  <c:v>44.25</c:v>
                </c:pt>
                <c:pt idx="532">
                  <c:v>44.33333333333334</c:v>
                </c:pt>
                <c:pt idx="533">
                  <c:v>44.41666666666666</c:v>
                </c:pt>
                <c:pt idx="534">
                  <c:v>44.5</c:v>
                </c:pt>
                <c:pt idx="535">
                  <c:v>44.58333333333334</c:v>
                </c:pt>
                <c:pt idx="536">
                  <c:v>44.66666666666666</c:v>
                </c:pt>
                <c:pt idx="537">
                  <c:v>44.75</c:v>
                </c:pt>
                <c:pt idx="538">
                  <c:v>44.83333333333334</c:v>
                </c:pt>
                <c:pt idx="539">
                  <c:v>44.91666666666666</c:v>
                </c:pt>
                <c:pt idx="540">
                  <c:v>45.0</c:v>
                </c:pt>
                <c:pt idx="541">
                  <c:v>45.08333333333334</c:v>
                </c:pt>
                <c:pt idx="542">
                  <c:v>45.16666666666666</c:v>
                </c:pt>
                <c:pt idx="543">
                  <c:v>45.25</c:v>
                </c:pt>
                <c:pt idx="544">
                  <c:v>45.33333333333334</c:v>
                </c:pt>
                <c:pt idx="545">
                  <c:v>45.41666666666666</c:v>
                </c:pt>
                <c:pt idx="546">
                  <c:v>45.5</c:v>
                </c:pt>
                <c:pt idx="547">
                  <c:v>45.58333333333334</c:v>
                </c:pt>
                <c:pt idx="548">
                  <c:v>45.66666666666666</c:v>
                </c:pt>
                <c:pt idx="549">
                  <c:v>45.75</c:v>
                </c:pt>
                <c:pt idx="550">
                  <c:v>45.83333333333334</c:v>
                </c:pt>
                <c:pt idx="551">
                  <c:v>45.91666666666666</c:v>
                </c:pt>
                <c:pt idx="552">
                  <c:v>46.0</c:v>
                </c:pt>
                <c:pt idx="553">
                  <c:v>46.08333333333334</c:v>
                </c:pt>
                <c:pt idx="554">
                  <c:v>46.16666666666666</c:v>
                </c:pt>
                <c:pt idx="555">
                  <c:v>46.25</c:v>
                </c:pt>
                <c:pt idx="556">
                  <c:v>46.33333333333334</c:v>
                </c:pt>
                <c:pt idx="557">
                  <c:v>46.41666666666666</c:v>
                </c:pt>
                <c:pt idx="558">
                  <c:v>46.5</c:v>
                </c:pt>
                <c:pt idx="559">
                  <c:v>46.58333333333334</c:v>
                </c:pt>
                <c:pt idx="560">
                  <c:v>46.66666666666666</c:v>
                </c:pt>
                <c:pt idx="561">
                  <c:v>46.75</c:v>
                </c:pt>
                <c:pt idx="562">
                  <c:v>46.83333333333334</c:v>
                </c:pt>
                <c:pt idx="563">
                  <c:v>46.91666666666666</c:v>
                </c:pt>
                <c:pt idx="564">
                  <c:v>47.0</c:v>
                </c:pt>
                <c:pt idx="565">
                  <c:v>47.08333333333334</c:v>
                </c:pt>
                <c:pt idx="566">
                  <c:v>47.16666666666666</c:v>
                </c:pt>
                <c:pt idx="567">
                  <c:v>47.25</c:v>
                </c:pt>
                <c:pt idx="568">
                  <c:v>47.33333333333334</c:v>
                </c:pt>
                <c:pt idx="569">
                  <c:v>47.41666666666666</c:v>
                </c:pt>
                <c:pt idx="570">
                  <c:v>47.5</c:v>
                </c:pt>
                <c:pt idx="571">
                  <c:v>47.58333333333334</c:v>
                </c:pt>
                <c:pt idx="572">
                  <c:v>47.66666666666666</c:v>
                </c:pt>
                <c:pt idx="573">
                  <c:v>47.75</c:v>
                </c:pt>
                <c:pt idx="574">
                  <c:v>47.83333333333334</c:v>
                </c:pt>
                <c:pt idx="575">
                  <c:v>47.91666666666666</c:v>
                </c:pt>
                <c:pt idx="576">
                  <c:v>48.0</c:v>
                </c:pt>
                <c:pt idx="577">
                  <c:v>48.08333333333334</c:v>
                </c:pt>
                <c:pt idx="578">
                  <c:v>48.16666666666666</c:v>
                </c:pt>
                <c:pt idx="579">
                  <c:v>48.25</c:v>
                </c:pt>
                <c:pt idx="580">
                  <c:v>48.33333333333334</c:v>
                </c:pt>
                <c:pt idx="581">
                  <c:v>48.41666666666666</c:v>
                </c:pt>
                <c:pt idx="582">
                  <c:v>48.5</c:v>
                </c:pt>
                <c:pt idx="583">
                  <c:v>48.58333333333334</c:v>
                </c:pt>
                <c:pt idx="584">
                  <c:v>48.66666666666666</c:v>
                </c:pt>
                <c:pt idx="585">
                  <c:v>48.75</c:v>
                </c:pt>
                <c:pt idx="586">
                  <c:v>48.83333333333334</c:v>
                </c:pt>
                <c:pt idx="587">
                  <c:v>48.91666666666666</c:v>
                </c:pt>
                <c:pt idx="588">
                  <c:v>49.0</c:v>
                </c:pt>
                <c:pt idx="589">
                  <c:v>49.08333333333334</c:v>
                </c:pt>
                <c:pt idx="590">
                  <c:v>49.16666666666666</c:v>
                </c:pt>
                <c:pt idx="591">
                  <c:v>49.25</c:v>
                </c:pt>
                <c:pt idx="592">
                  <c:v>49.33333333333334</c:v>
                </c:pt>
                <c:pt idx="593">
                  <c:v>49.41666666666666</c:v>
                </c:pt>
                <c:pt idx="594">
                  <c:v>49.5</c:v>
                </c:pt>
                <c:pt idx="595">
                  <c:v>49.58333333333334</c:v>
                </c:pt>
                <c:pt idx="596">
                  <c:v>49.66666666666666</c:v>
                </c:pt>
                <c:pt idx="597">
                  <c:v>49.75</c:v>
                </c:pt>
                <c:pt idx="598">
                  <c:v>49.83333333333334</c:v>
                </c:pt>
                <c:pt idx="599">
                  <c:v>49.91666666666666</c:v>
                </c:pt>
                <c:pt idx="600">
                  <c:v>50.0</c:v>
                </c:pt>
                <c:pt idx="601">
                  <c:v>50.08333333333334</c:v>
                </c:pt>
                <c:pt idx="602">
                  <c:v>50.16666666666666</c:v>
                </c:pt>
                <c:pt idx="603">
                  <c:v>50.25</c:v>
                </c:pt>
                <c:pt idx="604">
                  <c:v>50.33333333333334</c:v>
                </c:pt>
                <c:pt idx="605">
                  <c:v>50.41666666666666</c:v>
                </c:pt>
                <c:pt idx="606">
                  <c:v>50.5</c:v>
                </c:pt>
                <c:pt idx="607">
                  <c:v>50.58333333333334</c:v>
                </c:pt>
                <c:pt idx="608">
                  <c:v>50.66666666666666</c:v>
                </c:pt>
                <c:pt idx="609">
                  <c:v>50.75</c:v>
                </c:pt>
                <c:pt idx="610">
                  <c:v>50.83333333333334</c:v>
                </c:pt>
                <c:pt idx="611">
                  <c:v>50.91666666666666</c:v>
                </c:pt>
                <c:pt idx="612">
                  <c:v>51.0</c:v>
                </c:pt>
                <c:pt idx="613">
                  <c:v>51.08333333333334</c:v>
                </c:pt>
                <c:pt idx="614">
                  <c:v>51.16666666666666</c:v>
                </c:pt>
                <c:pt idx="615">
                  <c:v>51.25</c:v>
                </c:pt>
                <c:pt idx="616">
                  <c:v>51.33333333333334</c:v>
                </c:pt>
                <c:pt idx="617">
                  <c:v>51.41666666666666</c:v>
                </c:pt>
                <c:pt idx="618">
                  <c:v>51.5</c:v>
                </c:pt>
                <c:pt idx="619">
                  <c:v>51.58333333333334</c:v>
                </c:pt>
                <c:pt idx="620">
                  <c:v>51.66666666666666</c:v>
                </c:pt>
                <c:pt idx="621">
                  <c:v>51.75</c:v>
                </c:pt>
                <c:pt idx="622">
                  <c:v>51.83333333333334</c:v>
                </c:pt>
                <c:pt idx="623">
                  <c:v>51.91666666666666</c:v>
                </c:pt>
                <c:pt idx="624">
                  <c:v>52.0</c:v>
                </c:pt>
                <c:pt idx="625">
                  <c:v>52.08333333333334</c:v>
                </c:pt>
                <c:pt idx="626">
                  <c:v>52.16666666666666</c:v>
                </c:pt>
                <c:pt idx="627">
                  <c:v>52.25</c:v>
                </c:pt>
                <c:pt idx="628">
                  <c:v>52.33333333333334</c:v>
                </c:pt>
                <c:pt idx="629">
                  <c:v>52.41666666666666</c:v>
                </c:pt>
                <c:pt idx="630">
                  <c:v>52.5</c:v>
                </c:pt>
                <c:pt idx="631">
                  <c:v>52.58333333333334</c:v>
                </c:pt>
                <c:pt idx="632">
                  <c:v>52.66666666666666</c:v>
                </c:pt>
                <c:pt idx="633">
                  <c:v>52.75</c:v>
                </c:pt>
                <c:pt idx="634">
                  <c:v>52.83333333333334</c:v>
                </c:pt>
                <c:pt idx="635">
                  <c:v>52.91666666666666</c:v>
                </c:pt>
                <c:pt idx="636">
                  <c:v>53.0</c:v>
                </c:pt>
                <c:pt idx="637">
                  <c:v>53.08333333333334</c:v>
                </c:pt>
                <c:pt idx="638">
                  <c:v>53.16666666666666</c:v>
                </c:pt>
                <c:pt idx="639">
                  <c:v>53.25</c:v>
                </c:pt>
                <c:pt idx="640">
                  <c:v>53.33333333333334</c:v>
                </c:pt>
                <c:pt idx="641">
                  <c:v>53.41666666666666</c:v>
                </c:pt>
                <c:pt idx="642">
                  <c:v>53.5</c:v>
                </c:pt>
                <c:pt idx="643">
                  <c:v>53.58333333333334</c:v>
                </c:pt>
                <c:pt idx="644">
                  <c:v>53.66666666666666</c:v>
                </c:pt>
                <c:pt idx="645">
                  <c:v>53.75</c:v>
                </c:pt>
                <c:pt idx="646">
                  <c:v>53.83333333333334</c:v>
                </c:pt>
                <c:pt idx="647">
                  <c:v>53.91666666666666</c:v>
                </c:pt>
                <c:pt idx="648">
                  <c:v>54.0</c:v>
                </c:pt>
                <c:pt idx="649">
                  <c:v>54.08333333333334</c:v>
                </c:pt>
                <c:pt idx="650">
                  <c:v>54.16666666666666</c:v>
                </c:pt>
                <c:pt idx="651">
                  <c:v>54.25</c:v>
                </c:pt>
                <c:pt idx="652">
                  <c:v>54.33333333333334</c:v>
                </c:pt>
                <c:pt idx="653">
                  <c:v>54.41666666666666</c:v>
                </c:pt>
                <c:pt idx="654">
                  <c:v>54.5</c:v>
                </c:pt>
                <c:pt idx="655">
                  <c:v>54.58333333333334</c:v>
                </c:pt>
                <c:pt idx="656">
                  <c:v>54.66666666666666</c:v>
                </c:pt>
                <c:pt idx="657">
                  <c:v>54.75</c:v>
                </c:pt>
                <c:pt idx="658">
                  <c:v>54.83333333333334</c:v>
                </c:pt>
                <c:pt idx="659">
                  <c:v>54.91666666666666</c:v>
                </c:pt>
                <c:pt idx="660">
                  <c:v>55.0</c:v>
                </c:pt>
                <c:pt idx="661">
                  <c:v>55.08333333333334</c:v>
                </c:pt>
                <c:pt idx="662">
                  <c:v>55.16666666666666</c:v>
                </c:pt>
                <c:pt idx="663">
                  <c:v>55.25</c:v>
                </c:pt>
                <c:pt idx="664">
                  <c:v>55.33333333333334</c:v>
                </c:pt>
                <c:pt idx="665">
                  <c:v>55.41666666666666</c:v>
                </c:pt>
                <c:pt idx="666">
                  <c:v>55.5</c:v>
                </c:pt>
                <c:pt idx="667">
                  <c:v>55.58333333333334</c:v>
                </c:pt>
                <c:pt idx="668">
                  <c:v>55.66666666666666</c:v>
                </c:pt>
                <c:pt idx="669">
                  <c:v>55.75</c:v>
                </c:pt>
                <c:pt idx="670">
                  <c:v>55.83333333333334</c:v>
                </c:pt>
                <c:pt idx="671">
                  <c:v>55.91666666666666</c:v>
                </c:pt>
                <c:pt idx="672">
                  <c:v>56.0</c:v>
                </c:pt>
                <c:pt idx="673">
                  <c:v>56.08333333333334</c:v>
                </c:pt>
                <c:pt idx="674">
                  <c:v>56.16666666666666</c:v>
                </c:pt>
                <c:pt idx="675">
                  <c:v>56.25</c:v>
                </c:pt>
                <c:pt idx="676">
                  <c:v>56.33333333333334</c:v>
                </c:pt>
                <c:pt idx="677">
                  <c:v>56.41666666666666</c:v>
                </c:pt>
                <c:pt idx="678">
                  <c:v>56.5</c:v>
                </c:pt>
                <c:pt idx="679">
                  <c:v>56.58333333333334</c:v>
                </c:pt>
                <c:pt idx="680">
                  <c:v>56.66666666666666</c:v>
                </c:pt>
                <c:pt idx="681">
                  <c:v>56.75</c:v>
                </c:pt>
                <c:pt idx="682">
                  <c:v>56.83333333333334</c:v>
                </c:pt>
                <c:pt idx="683">
                  <c:v>56.91666666666666</c:v>
                </c:pt>
                <c:pt idx="684">
                  <c:v>57.0</c:v>
                </c:pt>
                <c:pt idx="685">
                  <c:v>57.08333333333334</c:v>
                </c:pt>
                <c:pt idx="686">
                  <c:v>57.16666666666666</c:v>
                </c:pt>
                <c:pt idx="687">
                  <c:v>57.25</c:v>
                </c:pt>
                <c:pt idx="688">
                  <c:v>57.33333333333334</c:v>
                </c:pt>
                <c:pt idx="689">
                  <c:v>57.41666666666666</c:v>
                </c:pt>
                <c:pt idx="690">
                  <c:v>57.5</c:v>
                </c:pt>
                <c:pt idx="691">
                  <c:v>57.58333333333334</c:v>
                </c:pt>
                <c:pt idx="692">
                  <c:v>57.66666666666666</c:v>
                </c:pt>
                <c:pt idx="693">
                  <c:v>57.75</c:v>
                </c:pt>
                <c:pt idx="694">
                  <c:v>57.83333333333334</c:v>
                </c:pt>
                <c:pt idx="695">
                  <c:v>57.91666666666666</c:v>
                </c:pt>
                <c:pt idx="696">
                  <c:v>58.0</c:v>
                </c:pt>
                <c:pt idx="697">
                  <c:v>58.08333333333334</c:v>
                </c:pt>
                <c:pt idx="698">
                  <c:v>58.16666666666666</c:v>
                </c:pt>
                <c:pt idx="699">
                  <c:v>58.25</c:v>
                </c:pt>
                <c:pt idx="700">
                  <c:v>58.33333333333334</c:v>
                </c:pt>
                <c:pt idx="701">
                  <c:v>58.41666666666666</c:v>
                </c:pt>
                <c:pt idx="702">
                  <c:v>58.5</c:v>
                </c:pt>
                <c:pt idx="703">
                  <c:v>58.58333333333334</c:v>
                </c:pt>
                <c:pt idx="704">
                  <c:v>58.66666666666666</c:v>
                </c:pt>
                <c:pt idx="705">
                  <c:v>58.75</c:v>
                </c:pt>
                <c:pt idx="706">
                  <c:v>58.83333333333334</c:v>
                </c:pt>
                <c:pt idx="707">
                  <c:v>58.91666666666666</c:v>
                </c:pt>
                <c:pt idx="708">
                  <c:v>59.0</c:v>
                </c:pt>
                <c:pt idx="709">
                  <c:v>59.08333333333334</c:v>
                </c:pt>
                <c:pt idx="710">
                  <c:v>59.16666666666666</c:v>
                </c:pt>
                <c:pt idx="711">
                  <c:v>59.25</c:v>
                </c:pt>
                <c:pt idx="712">
                  <c:v>59.33333333333334</c:v>
                </c:pt>
                <c:pt idx="713">
                  <c:v>59.41666666666666</c:v>
                </c:pt>
                <c:pt idx="714">
                  <c:v>59.5</c:v>
                </c:pt>
                <c:pt idx="715">
                  <c:v>59.58333333333334</c:v>
                </c:pt>
                <c:pt idx="716">
                  <c:v>59.66666666666666</c:v>
                </c:pt>
                <c:pt idx="717">
                  <c:v>59.75</c:v>
                </c:pt>
                <c:pt idx="718">
                  <c:v>59.83333333333334</c:v>
                </c:pt>
                <c:pt idx="719">
                  <c:v>59.91666666666666</c:v>
                </c:pt>
                <c:pt idx="720">
                  <c:v>60.0</c:v>
                </c:pt>
                <c:pt idx="721">
                  <c:v>60.08333333333334</c:v>
                </c:pt>
                <c:pt idx="722">
                  <c:v>60.16666666666666</c:v>
                </c:pt>
                <c:pt idx="723">
                  <c:v>60.25</c:v>
                </c:pt>
                <c:pt idx="724">
                  <c:v>60.33333333333334</c:v>
                </c:pt>
                <c:pt idx="725">
                  <c:v>60.41666666666666</c:v>
                </c:pt>
                <c:pt idx="726">
                  <c:v>60.5</c:v>
                </c:pt>
                <c:pt idx="727">
                  <c:v>60.58333333333334</c:v>
                </c:pt>
                <c:pt idx="728">
                  <c:v>60.66666666666666</c:v>
                </c:pt>
                <c:pt idx="729">
                  <c:v>60.75</c:v>
                </c:pt>
                <c:pt idx="730">
                  <c:v>60.83333333333334</c:v>
                </c:pt>
                <c:pt idx="731">
                  <c:v>60.91666666666666</c:v>
                </c:pt>
                <c:pt idx="732">
                  <c:v>61.0</c:v>
                </c:pt>
                <c:pt idx="733">
                  <c:v>61.08333333333334</c:v>
                </c:pt>
                <c:pt idx="734">
                  <c:v>61.16666666666666</c:v>
                </c:pt>
                <c:pt idx="735">
                  <c:v>61.25</c:v>
                </c:pt>
                <c:pt idx="736">
                  <c:v>61.33333333333334</c:v>
                </c:pt>
                <c:pt idx="737">
                  <c:v>61.41666666666666</c:v>
                </c:pt>
                <c:pt idx="738">
                  <c:v>61.5</c:v>
                </c:pt>
                <c:pt idx="739">
                  <c:v>61.58333333333334</c:v>
                </c:pt>
                <c:pt idx="740">
                  <c:v>61.66666666666666</c:v>
                </c:pt>
                <c:pt idx="741">
                  <c:v>61.75</c:v>
                </c:pt>
                <c:pt idx="742">
                  <c:v>61.83333333333334</c:v>
                </c:pt>
                <c:pt idx="743">
                  <c:v>61.91666666666666</c:v>
                </c:pt>
                <c:pt idx="744">
                  <c:v>62.0</c:v>
                </c:pt>
                <c:pt idx="745">
                  <c:v>62.08333333333334</c:v>
                </c:pt>
                <c:pt idx="746">
                  <c:v>62.16666666666666</c:v>
                </c:pt>
                <c:pt idx="747">
                  <c:v>62.25</c:v>
                </c:pt>
                <c:pt idx="748">
                  <c:v>62.33333333333334</c:v>
                </c:pt>
                <c:pt idx="749">
                  <c:v>62.41666666666666</c:v>
                </c:pt>
                <c:pt idx="750">
                  <c:v>62.5</c:v>
                </c:pt>
                <c:pt idx="751">
                  <c:v>62.58333333333334</c:v>
                </c:pt>
                <c:pt idx="752">
                  <c:v>62.66666666666666</c:v>
                </c:pt>
                <c:pt idx="753">
                  <c:v>62.75</c:v>
                </c:pt>
                <c:pt idx="754">
                  <c:v>62.83333333333334</c:v>
                </c:pt>
                <c:pt idx="755">
                  <c:v>62.91666666666666</c:v>
                </c:pt>
                <c:pt idx="756">
                  <c:v>63.0</c:v>
                </c:pt>
                <c:pt idx="757">
                  <c:v>63.08333333333334</c:v>
                </c:pt>
                <c:pt idx="758">
                  <c:v>63.16666666666666</c:v>
                </c:pt>
                <c:pt idx="759">
                  <c:v>63.25</c:v>
                </c:pt>
                <c:pt idx="760">
                  <c:v>63.33333333333334</c:v>
                </c:pt>
                <c:pt idx="761">
                  <c:v>63.41666666666666</c:v>
                </c:pt>
                <c:pt idx="762">
                  <c:v>63.5</c:v>
                </c:pt>
                <c:pt idx="763">
                  <c:v>63.58333333333334</c:v>
                </c:pt>
                <c:pt idx="764">
                  <c:v>63.66666666666666</c:v>
                </c:pt>
                <c:pt idx="765">
                  <c:v>63.75</c:v>
                </c:pt>
                <c:pt idx="766">
                  <c:v>63.83333333333334</c:v>
                </c:pt>
                <c:pt idx="767">
                  <c:v>63.91666666666666</c:v>
                </c:pt>
                <c:pt idx="768">
                  <c:v>64.0</c:v>
                </c:pt>
                <c:pt idx="769">
                  <c:v>64.08333333333333</c:v>
                </c:pt>
                <c:pt idx="770">
                  <c:v>64.16666666666667</c:v>
                </c:pt>
                <c:pt idx="771">
                  <c:v>64.25</c:v>
                </c:pt>
                <c:pt idx="772">
                  <c:v>64.33333333333333</c:v>
                </c:pt>
                <c:pt idx="773">
                  <c:v>64.41666666666667</c:v>
                </c:pt>
                <c:pt idx="774">
                  <c:v>64.5</c:v>
                </c:pt>
                <c:pt idx="775">
                  <c:v>64.58333333333333</c:v>
                </c:pt>
                <c:pt idx="776">
                  <c:v>64.66666666666667</c:v>
                </c:pt>
                <c:pt idx="777">
                  <c:v>64.75</c:v>
                </c:pt>
                <c:pt idx="778">
                  <c:v>64.83333333333333</c:v>
                </c:pt>
                <c:pt idx="779">
                  <c:v>64.91666666666667</c:v>
                </c:pt>
                <c:pt idx="780">
                  <c:v>65.0</c:v>
                </c:pt>
                <c:pt idx="781">
                  <c:v>65.08333333333333</c:v>
                </c:pt>
                <c:pt idx="782">
                  <c:v>65.16666666666667</c:v>
                </c:pt>
                <c:pt idx="783">
                  <c:v>65.25</c:v>
                </c:pt>
                <c:pt idx="784">
                  <c:v>65.33333333333333</c:v>
                </c:pt>
                <c:pt idx="785">
                  <c:v>65.41666666666667</c:v>
                </c:pt>
                <c:pt idx="786">
                  <c:v>65.5</c:v>
                </c:pt>
                <c:pt idx="787">
                  <c:v>65.58333333333333</c:v>
                </c:pt>
                <c:pt idx="788">
                  <c:v>65.66666666666667</c:v>
                </c:pt>
                <c:pt idx="789">
                  <c:v>65.75</c:v>
                </c:pt>
                <c:pt idx="790">
                  <c:v>65.83333333333333</c:v>
                </c:pt>
                <c:pt idx="791">
                  <c:v>65.91666666666667</c:v>
                </c:pt>
                <c:pt idx="792">
                  <c:v>66.0</c:v>
                </c:pt>
                <c:pt idx="793">
                  <c:v>66.08333333333333</c:v>
                </c:pt>
                <c:pt idx="794">
                  <c:v>66.16666666666667</c:v>
                </c:pt>
                <c:pt idx="795">
                  <c:v>66.25</c:v>
                </c:pt>
                <c:pt idx="796">
                  <c:v>66.33333333333333</c:v>
                </c:pt>
                <c:pt idx="797">
                  <c:v>66.41666666666667</c:v>
                </c:pt>
                <c:pt idx="798">
                  <c:v>66.5</c:v>
                </c:pt>
                <c:pt idx="799">
                  <c:v>66.58333333333333</c:v>
                </c:pt>
                <c:pt idx="800">
                  <c:v>66.66666666666667</c:v>
                </c:pt>
                <c:pt idx="801">
                  <c:v>66.75</c:v>
                </c:pt>
                <c:pt idx="802">
                  <c:v>66.83333333333333</c:v>
                </c:pt>
                <c:pt idx="803">
                  <c:v>66.91666666666667</c:v>
                </c:pt>
                <c:pt idx="804">
                  <c:v>67.0</c:v>
                </c:pt>
                <c:pt idx="805">
                  <c:v>67.08333333333333</c:v>
                </c:pt>
                <c:pt idx="806">
                  <c:v>67.16666666666667</c:v>
                </c:pt>
                <c:pt idx="807">
                  <c:v>67.25</c:v>
                </c:pt>
                <c:pt idx="808">
                  <c:v>67.33333333333333</c:v>
                </c:pt>
                <c:pt idx="809">
                  <c:v>67.41666666666667</c:v>
                </c:pt>
                <c:pt idx="810">
                  <c:v>67.5</c:v>
                </c:pt>
                <c:pt idx="811">
                  <c:v>67.58333333333333</c:v>
                </c:pt>
                <c:pt idx="812">
                  <c:v>67.66666666666667</c:v>
                </c:pt>
                <c:pt idx="813">
                  <c:v>67.75</c:v>
                </c:pt>
                <c:pt idx="814">
                  <c:v>67.83333333333333</c:v>
                </c:pt>
                <c:pt idx="815">
                  <c:v>67.91666666666667</c:v>
                </c:pt>
                <c:pt idx="816">
                  <c:v>68.0</c:v>
                </c:pt>
                <c:pt idx="817">
                  <c:v>68.08333333333333</c:v>
                </c:pt>
                <c:pt idx="818">
                  <c:v>68.16666666666667</c:v>
                </c:pt>
                <c:pt idx="819">
                  <c:v>68.25</c:v>
                </c:pt>
                <c:pt idx="820">
                  <c:v>68.33333333333333</c:v>
                </c:pt>
                <c:pt idx="821">
                  <c:v>68.41666666666667</c:v>
                </c:pt>
                <c:pt idx="822">
                  <c:v>68.5</c:v>
                </c:pt>
                <c:pt idx="823">
                  <c:v>68.58333333333333</c:v>
                </c:pt>
                <c:pt idx="824">
                  <c:v>68.66666666666667</c:v>
                </c:pt>
                <c:pt idx="825">
                  <c:v>68.75</c:v>
                </c:pt>
                <c:pt idx="826">
                  <c:v>68.83333333333333</c:v>
                </c:pt>
                <c:pt idx="827">
                  <c:v>68.91666666666667</c:v>
                </c:pt>
                <c:pt idx="828">
                  <c:v>69.0</c:v>
                </c:pt>
                <c:pt idx="829">
                  <c:v>69.08333333333333</c:v>
                </c:pt>
                <c:pt idx="830">
                  <c:v>69.16666666666667</c:v>
                </c:pt>
                <c:pt idx="831">
                  <c:v>69.25</c:v>
                </c:pt>
                <c:pt idx="832">
                  <c:v>69.33333333333333</c:v>
                </c:pt>
                <c:pt idx="833">
                  <c:v>69.41666666666667</c:v>
                </c:pt>
                <c:pt idx="834">
                  <c:v>69.5</c:v>
                </c:pt>
                <c:pt idx="835">
                  <c:v>69.58333333333333</c:v>
                </c:pt>
                <c:pt idx="836">
                  <c:v>69.66666666666667</c:v>
                </c:pt>
                <c:pt idx="837">
                  <c:v>69.75</c:v>
                </c:pt>
                <c:pt idx="838">
                  <c:v>69.83333333333333</c:v>
                </c:pt>
                <c:pt idx="839">
                  <c:v>69.91666666666667</c:v>
                </c:pt>
                <c:pt idx="840">
                  <c:v>70.0</c:v>
                </c:pt>
                <c:pt idx="841">
                  <c:v>70.08333333333333</c:v>
                </c:pt>
                <c:pt idx="842">
                  <c:v>70.16666666666667</c:v>
                </c:pt>
                <c:pt idx="843">
                  <c:v>70.25</c:v>
                </c:pt>
                <c:pt idx="844">
                  <c:v>70.33333333333333</c:v>
                </c:pt>
                <c:pt idx="845">
                  <c:v>70.41666666666667</c:v>
                </c:pt>
                <c:pt idx="846">
                  <c:v>70.5</c:v>
                </c:pt>
                <c:pt idx="847">
                  <c:v>70.58333333333333</c:v>
                </c:pt>
                <c:pt idx="848">
                  <c:v>70.66666666666667</c:v>
                </c:pt>
                <c:pt idx="849">
                  <c:v>70.75</c:v>
                </c:pt>
                <c:pt idx="850">
                  <c:v>70.83333333333333</c:v>
                </c:pt>
                <c:pt idx="851">
                  <c:v>70.91666666666667</c:v>
                </c:pt>
                <c:pt idx="852">
                  <c:v>71.0</c:v>
                </c:pt>
                <c:pt idx="853">
                  <c:v>71.08333333333333</c:v>
                </c:pt>
                <c:pt idx="854">
                  <c:v>71.16666666666667</c:v>
                </c:pt>
                <c:pt idx="855">
                  <c:v>71.25</c:v>
                </c:pt>
                <c:pt idx="856">
                  <c:v>71.33333333333333</c:v>
                </c:pt>
                <c:pt idx="857">
                  <c:v>71.41666666666667</c:v>
                </c:pt>
                <c:pt idx="858">
                  <c:v>71.5</c:v>
                </c:pt>
                <c:pt idx="859">
                  <c:v>71.58333333333333</c:v>
                </c:pt>
                <c:pt idx="860">
                  <c:v>71.66666666666667</c:v>
                </c:pt>
                <c:pt idx="861">
                  <c:v>71.75</c:v>
                </c:pt>
                <c:pt idx="862">
                  <c:v>71.83333333333333</c:v>
                </c:pt>
                <c:pt idx="863">
                  <c:v>71.91666666666667</c:v>
                </c:pt>
                <c:pt idx="864">
                  <c:v>72.0</c:v>
                </c:pt>
                <c:pt idx="865">
                  <c:v>72.08333333333333</c:v>
                </c:pt>
                <c:pt idx="866">
                  <c:v>72.16666666666667</c:v>
                </c:pt>
                <c:pt idx="867">
                  <c:v>72.25</c:v>
                </c:pt>
                <c:pt idx="868">
                  <c:v>72.33333333333333</c:v>
                </c:pt>
                <c:pt idx="869">
                  <c:v>72.41666666666667</c:v>
                </c:pt>
                <c:pt idx="870">
                  <c:v>72.5</c:v>
                </c:pt>
                <c:pt idx="871">
                  <c:v>72.58333333333333</c:v>
                </c:pt>
                <c:pt idx="872">
                  <c:v>72.66666666666667</c:v>
                </c:pt>
                <c:pt idx="873">
                  <c:v>72.75</c:v>
                </c:pt>
                <c:pt idx="874">
                  <c:v>72.83333333333333</c:v>
                </c:pt>
                <c:pt idx="875">
                  <c:v>72.91666666666667</c:v>
                </c:pt>
                <c:pt idx="876">
                  <c:v>73.0</c:v>
                </c:pt>
                <c:pt idx="877">
                  <c:v>73.08333333333333</c:v>
                </c:pt>
                <c:pt idx="878">
                  <c:v>73.16666666666667</c:v>
                </c:pt>
                <c:pt idx="879">
                  <c:v>73.25</c:v>
                </c:pt>
                <c:pt idx="880">
                  <c:v>73.33333333333333</c:v>
                </c:pt>
                <c:pt idx="881">
                  <c:v>73.41666666666667</c:v>
                </c:pt>
                <c:pt idx="882">
                  <c:v>73.5</c:v>
                </c:pt>
                <c:pt idx="883">
                  <c:v>73.58333333333333</c:v>
                </c:pt>
                <c:pt idx="884">
                  <c:v>73.66666666666667</c:v>
                </c:pt>
                <c:pt idx="885">
                  <c:v>73.75</c:v>
                </c:pt>
                <c:pt idx="886">
                  <c:v>73.83333333333333</c:v>
                </c:pt>
                <c:pt idx="887">
                  <c:v>73.91666666666667</c:v>
                </c:pt>
                <c:pt idx="888">
                  <c:v>74.0</c:v>
                </c:pt>
                <c:pt idx="889">
                  <c:v>74.08333333333333</c:v>
                </c:pt>
                <c:pt idx="890">
                  <c:v>74.16666666666667</c:v>
                </c:pt>
                <c:pt idx="891">
                  <c:v>74.25</c:v>
                </c:pt>
                <c:pt idx="892">
                  <c:v>74.33333333333333</c:v>
                </c:pt>
                <c:pt idx="893">
                  <c:v>74.41666666666667</c:v>
                </c:pt>
                <c:pt idx="894">
                  <c:v>74.5</c:v>
                </c:pt>
                <c:pt idx="895">
                  <c:v>74.58333333333333</c:v>
                </c:pt>
                <c:pt idx="896">
                  <c:v>74.66666666666667</c:v>
                </c:pt>
                <c:pt idx="897">
                  <c:v>74.75</c:v>
                </c:pt>
                <c:pt idx="898">
                  <c:v>74.83333333333333</c:v>
                </c:pt>
                <c:pt idx="899">
                  <c:v>74.91666666666667</c:v>
                </c:pt>
                <c:pt idx="900">
                  <c:v>75.0</c:v>
                </c:pt>
                <c:pt idx="901">
                  <c:v>75.08333333333333</c:v>
                </c:pt>
                <c:pt idx="902">
                  <c:v>75.16666666666667</c:v>
                </c:pt>
                <c:pt idx="903">
                  <c:v>75.25</c:v>
                </c:pt>
                <c:pt idx="904">
                  <c:v>75.33333333333333</c:v>
                </c:pt>
                <c:pt idx="905">
                  <c:v>75.41666666666667</c:v>
                </c:pt>
                <c:pt idx="906">
                  <c:v>75.5</c:v>
                </c:pt>
                <c:pt idx="907">
                  <c:v>75.58333333333333</c:v>
                </c:pt>
                <c:pt idx="908">
                  <c:v>75.66666666666667</c:v>
                </c:pt>
                <c:pt idx="909">
                  <c:v>75.75</c:v>
                </c:pt>
                <c:pt idx="910">
                  <c:v>75.83333333333333</c:v>
                </c:pt>
                <c:pt idx="911">
                  <c:v>75.91666666666667</c:v>
                </c:pt>
                <c:pt idx="912">
                  <c:v>76.0</c:v>
                </c:pt>
                <c:pt idx="913">
                  <c:v>76.08333333333333</c:v>
                </c:pt>
                <c:pt idx="914">
                  <c:v>76.16666666666667</c:v>
                </c:pt>
                <c:pt idx="915">
                  <c:v>76.25</c:v>
                </c:pt>
                <c:pt idx="916">
                  <c:v>76.33333333333333</c:v>
                </c:pt>
                <c:pt idx="917">
                  <c:v>76.41666666666667</c:v>
                </c:pt>
                <c:pt idx="918">
                  <c:v>76.5</c:v>
                </c:pt>
                <c:pt idx="919">
                  <c:v>76.58333333333333</c:v>
                </c:pt>
                <c:pt idx="920">
                  <c:v>76.66666666666667</c:v>
                </c:pt>
                <c:pt idx="921">
                  <c:v>76.75</c:v>
                </c:pt>
                <c:pt idx="922">
                  <c:v>76.83333333333333</c:v>
                </c:pt>
                <c:pt idx="923">
                  <c:v>76.91666666666667</c:v>
                </c:pt>
                <c:pt idx="924">
                  <c:v>77.0</c:v>
                </c:pt>
                <c:pt idx="925">
                  <c:v>77.08333333333333</c:v>
                </c:pt>
                <c:pt idx="926">
                  <c:v>77.16666666666667</c:v>
                </c:pt>
                <c:pt idx="927">
                  <c:v>77.25</c:v>
                </c:pt>
                <c:pt idx="928">
                  <c:v>77.33333333333333</c:v>
                </c:pt>
                <c:pt idx="929">
                  <c:v>77.41666666666667</c:v>
                </c:pt>
                <c:pt idx="930">
                  <c:v>77.5</c:v>
                </c:pt>
                <c:pt idx="931">
                  <c:v>77.58333333333333</c:v>
                </c:pt>
                <c:pt idx="932">
                  <c:v>77.66666666666667</c:v>
                </c:pt>
                <c:pt idx="933">
                  <c:v>77.75</c:v>
                </c:pt>
                <c:pt idx="934">
                  <c:v>77.83333333333333</c:v>
                </c:pt>
                <c:pt idx="935">
                  <c:v>77.91666666666667</c:v>
                </c:pt>
                <c:pt idx="936">
                  <c:v>78.0</c:v>
                </c:pt>
                <c:pt idx="937">
                  <c:v>78.08333333333333</c:v>
                </c:pt>
                <c:pt idx="938">
                  <c:v>78.16666666666667</c:v>
                </c:pt>
                <c:pt idx="939">
                  <c:v>78.25</c:v>
                </c:pt>
                <c:pt idx="940">
                  <c:v>78.33333333333333</c:v>
                </c:pt>
                <c:pt idx="941">
                  <c:v>78.41666666666667</c:v>
                </c:pt>
                <c:pt idx="942">
                  <c:v>78.5</c:v>
                </c:pt>
                <c:pt idx="943">
                  <c:v>78.58333333333333</c:v>
                </c:pt>
                <c:pt idx="944">
                  <c:v>78.66666666666667</c:v>
                </c:pt>
                <c:pt idx="945">
                  <c:v>78.75</c:v>
                </c:pt>
                <c:pt idx="946">
                  <c:v>78.83333333333333</c:v>
                </c:pt>
                <c:pt idx="947">
                  <c:v>78.91666666666667</c:v>
                </c:pt>
                <c:pt idx="948">
                  <c:v>79.0</c:v>
                </c:pt>
                <c:pt idx="949">
                  <c:v>79.08333333333333</c:v>
                </c:pt>
                <c:pt idx="950">
                  <c:v>79.16666666666667</c:v>
                </c:pt>
                <c:pt idx="951">
                  <c:v>79.25</c:v>
                </c:pt>
                <c:pt idx="952">
                  <c:v>79.33333333333333</c:v>
                </c:pt>
                <c:pt idx="953">
                  <c:v>79.41666666666667</c:v>
                </c:pt>
                <c:pt idx="954">
                  <c:v>79.5</c:v>
                </c:pt>
                <c:pt idx="955">
                  <c:v>79.58333333333333</c:v>
                </c:pt>
                <c:pt idx="956">
                  <c:v>79.66666666666667</c:v>
                </c:pt>
                <c:pt idx="957">
                  <c:v>79.75</c:v>
                </c:pt>
                <c:pt idx="958">
                  <c:v>79.83333333333333</c:v>
                </c:pt>
                <c:pt idx="959">
                  <c:v>79.91666666666667</c:v>
                </c:pt>
                <c:pt idx="960">
                  <c:v>80.0</c:v>
                </c:pt>
                <c:pt idx="961">
                  <c:v>80.08333333333333</c:v>
                </c:pt>
                <c:pt idx="962">
                  <c:v>80.16666666666667</c:v>
                </c:pt>
                <c:pt idx="963">
                  <c:v>80.25</c:v>
                </c:pt>
                <c:pt idx="964">
                  <c:v>80.33333333333333</c:v>
                </c:pt>
                <c:pt idx="965">
                  <c:v>80.41666666666667</c:v>
                </c:pt>
                <c:pt idx="966">
                  <c:v>80.5</c:v>
                </c:pt>
                <c:pt idx="967">
                  <c:v>80.58333333333333</c:v>
                </c:pt>
                <c:pt idx="968">
                  <c:v>80.66666666666667</c:v>
                </c:pt>
                <c:pt idx="969">
                  <c:v>80.75</c:v>
                </c:pt>
                <c:pt idx="970">
                  <c:v>80.83333333333333</c:v>
                </c:pt>
                <c:pt idx="971">
                  <c:v>80.91666666666667</c:v>
                </c:pt>
                <c:pt idx="972">
                  <c:v>81.0</c:v>
                </c:pt>
                <c:pt idx="973">
                  <c:v>81.08333333333333</c:v>
                </c:pt>
                <c:pt idx="974">
                  <c:v>81.16666666666667</c:v>
                </c:pt>
                <c:pt idx="975">
                  <c:v>81.25</c:v>
                </c:pt>
                <c:pt idx="976">
                  <c:v>81.33333333333333</c:v>
                </c:pt>
                <c:pt idx="977">
                  <c:v>81.41666666666667</c:v>
                </c:pt>
                <c:pt idx="978">
                  <c:v>81.5</c:v>
                </c:pt>
                <c:pt idx="979">
                  <c:v>81.58333333333333</c:v>
                </c:pt>
                <c:pt idx="980">
                  <c:v>81.66666666666667</c:v>
                </c:pt>
                <c:pt idx="981">
                  <c:v>81.75</c:v>
                </c:pt>
                <c:pt idx="982">
                  <c:v>81.83333333333333</c:v>
                </c:pt>
                <c:pt idx="983">
                  <c:v>81.91666666666667</c:v>
                </c:pt>
                <c:pt idx="984">
                  <c:v>82.0</c:v>
                </c:pt>
                <c:pt idx="985">
                  <c:v>82.08333333333333</c:v>
                </c:pt>
                <c:pt idx="986">
                  <c:v>82.16666666666667</c:v>
                </c:pt>
                <c:pt idx="987">
                  <c:v>82.25</c:v>
                </c:pt>
                <c:pt idx="988">
                  <c:v>82.33333333333333</c:v>
                </c:pt>
                <c:pt idx="989">
                  <c:v>82.41666666666667</c:v>
                </c:pt>
                <c:pt idx="990">
                  <c:v>82.5</c:v>
                </c:pt>
                <c:pt idx="991">
                  <c:v>82.58333333333333</c:v>
                </c:pt>
                <c:pt idx="992">
                  <c:v>82.66666666666667</c:v>
                </c:pt>
                <c:pt idx="993">
                  <c:v>82.75</c:v>
                </c:pt>
                <c:pt idx="994">
                  <c:v>82.83333333333333</c:v>
                </c:pt>
                <c:pt idx="995">
                  <c:v>82.91666666666667</c:v>
                </c:pt>
                <c:pt idx="996">
                  <c:v>83.0</c:v>
                </c:pt>
                <c:pt idx="997">
                  <c:v>83.08333333333333</c:v>
                </c:pt>
                <c:pt idx="998">
                  <c:v>83.16666666666667</c:v>
                </c:pt>
                <c:pt idx="999">
                  <c:v>83.25</c:v>
                </c:pt>
                <c:pt idx="1000">
                  <c:v>83.33333333333333</c:v>
                </c:pt>
                <c:pt idx="1001">
                  <c:v>83.41666666666667</c:v>
                </c:pt>
                <c:pt idx="1002">
                  <c:v>83.5</c:v>
                </c:pt>
                <c:pt idx="1003">
                  <c:v>83.58333333333333</c:v>
                </c:pt>
                <c:pt idx="1004">
                  <c:v>83.66666666666667</c:v>
                </c:pt>
                <c:pt idx="1005">
                  <c:v>83.75</c:v>
                </c:pt>
                <c:pt idx="1006">
                  <c:v>83.83333333333333</c:v>
                </c:pt>
                <c:pt idx="1007">
                  <c:v>83.91666666666667</c:v>
                </c:pt>
                <c:pt idx="1008">
                  <c:v>84.0</c:v>
                </c:pt>
                <c:pt idx="1009">
                  <c:v>84.08333333333333</c:v>
                </c:pt>
                <c:pt idx="1010">
                  <c:v>84.16666666666667</c:v>
                </c:pt>
                <c:pt idx="1011">
                  <c:v>84.25</c:v>
                </c:pt>
                <c:pt idx="1012">
                  <c:v>84.33333333333333</c:v>
                </c:pt>
                <c:pt idx="1013">
                  <c:v>84.41666666666667</c:v>
                </c:pt>
                <c:pt idx="1014">
                  <c:v>84.5</c:v>
                </c:pt>
                <c:pt idx="1015">
                  <c:v>84.58333333333333</c:v>
                </c:pt>
                <c:pt idx="1016">
                  <c:v>84.66666666666667</c:v>
                </c:pt>
                <c:pt idx="1017">
                  <c:v>84.75</c:v>
                </c:pt>
                <c:pt idx="1018">
                  <c:v>84.83333333333333</c:v>
                </c:pt>
                <c:pt idx="1019">
                  <c:v>84.91666666666667</c:v>
                </c:pt>
                <c:pt idx="1020">
                  <c:v>85.0</c:v>
                </c:pt>
                <c:pt idx="1021">
                  <c:v>85.08333333333333</c:v>
                </c:pt>
                <c:pt idx="1022">
                  <c:v>85.16666666666667</c:v>
                </c:pt>
                <c:pt idx="1023">
                  <c:v>85.25</c:v>
                </c:pt>
                <c:pt idx="1024">
                  <c:v>85.33333333333333</c:v>
                </c:pt>
                <c:pt idx="1025">
                  <c:v>85.41666666666667</c:v>
                </c:pt>
                <c:pt idx="1026">
                  <c:v>85.5</c:v>
                </c:pt>
                <c:pt idx="1027">
                  <c:v>85.58333333333333</c:v>
                </c:pt>
                <c:pt idx="1028">
                  <c:v>85.66666666666667</c:v>
                </c:pt>
                <c:pt idx="1029">
                  <c:v>85.75</c:v>
                </c:pt>
                <c:pt idx="1030">
                  <c:v>85.83333333333333</c:v>
                </c:pt>
                <c:pt idx="1031">
                  <c:v>85.91666666666667</c:v>
                </c:pt>
                <c:pt idx="1032">
                  <c:v>86.0</c:v>
                </c:pt>
                <c:pt idx="1033">
                  <c:v>86.08333333333333</c:v>
                </c:pt>
                <c:pt idx="1034">
                  <c:v>86.16666666666667</c:v>
                </c:pt>
                <c:pt idx="1035">
                  <c:v>86.25</c:v>
                </c:pt>
                <c:pt idx="1036">
                  <c:v>86.33333333333333</c:v>
                </c:pt>
                <c:pt idx="1037">
                  <c:v>86.41666666666667</c:v>
                </c:pt>
                <c:pt idx="1038">
                  <c:v>86.5</c:v>
                </c:pt>
                <c:pt idx="1039">
                  <c:v>86.58333333333333</c:v>
                </c:pt>
                <c:pt idx="1040">
                  <c:v>86.66666666666667</c:v>
                </c:pt>
                <c:pt idx="1041">
                  <c:v>86.75</c:v>
                </c:pt>
                <c:pt idx="1042">
                  <c:v>86.83333333333333</c:v>
                </c:pt>
                <c:pt idx="1043">
                  <c:v>86.91666666666667</c:v>
                </c:pt>
                <c:pt idx="1044">
                  <c:v>87.0</c:v>
                </c:pt>
                <c:pt idx="1045">
                  <c:v>87.08333333333333</c:v>
                </c:pt>
                <c:pt idx="1046">
                  <c:v>87.16666666666667</c:v>
                </c:pt>
                <c:pt idx="1047">
                  <c:v>87.25</c:v>
                </c:pt>
                <c:pt idx="1048">
                  <c:v>87.33333333333333</c:v>
                </c:pt>
                <c:pt idx="1049">
                  <c:v>87.41666666666667</c:v>
                </c:pt>
                <c:pt idx="1050">
                  <c:v>87.5</c:v>
                </c:pt>
                <c:pt idx="1051">
                  <c:v>87.58333333333333</c:v>
                </c:pt>
                <c:pt idx="1052">
                  <c:v>87.66666666666667</c:v>
                </c:pt>
                <c:pt idx="1053">
                  <c:v>87.75</c:v>
                </c:pt>
                <c:pt idx="1054">
                  <c:v>87.83333333333333</c:v>
                </c:pt>
                <c:pt idx="1055">
                  <c:v>87.91666666666667</c:v>
                </c:pt>
                <c:pt idx="1056">
                  <c:v>88.0</c:v>
                </c:pt>
                <c:pt idx="1057">
                  <c:v>88.08333333333333</c:v>
                </c:pt>
                <c:pt idx="1058">
                  <c:v>88.16666666666667</c:v>
                </c:pt>
                <c:pt idx="1059">
                  <c:v>88.25</c:v>
                </c:pt>
                <c:pt idx="1060">
                  <c:v>88.33333333333333</c:v>
                </c:pt>
                <c:pt idx="1061">
                  <c:v>88.41666666666667</c:v>
                </c:pt>
                <c:pt idx="1062">
                  <c:v>88.5</c:v>
                </c:pt>
                <c:pt idx="1063">
                  <c:v>88.58333333333333</c:v>
                </c:pt>
                <c:pt idx="1064">
                  <c:v>88.66666666666667</c:v>
                </c:pt>
                <c:pt idx="1065">
                  <c:v>88.75</c:v>
                </c:pt>
                <c:pt idx="1066">
                  <c:v>88.83333333333333</c:v>
                </c:pt>
                <c:pt idx="1067">
                  <c:v>88.91666666666667</c:v>
                </c:pt>
                <c:pt idx="1068">
                  <c:v>89.0</c:v>
                </c:pt>
                <c:pt idx="1069">
                  <c:v>89.08333333333333</c:v>
                </c:pt>
                <c:pt idx="1070">
                  <c:v>89.16666666666667</c:v>
                </c:pt>
                <c:pt idx="1071">
                  <c:v>89.25</c:v>
                </c:pt>
                <c:pt idx="1072">
                  <c:v>89.33333333333333</c:v>
                </c:pt>
                <c:pt idx="1073">
                  <c:v>89.41666666666667</c:v>
                </c:pt>
                <c:pt idx="1074">
                  <c:v>89.5</c:v>
                </c:pt>
                <c:pt idx="1075">
                  <c:v>89.58333333333333</c:v>
                </c:pt>
                <c:pt idx="1076">
                  <c:v>89.66666666666667</c:v>
                </c:pt>
                <c:pt idx="1077">
                  <c:v>89.75</c:v>
                </c:pt>
                <c:pt idx="1078">
                  <c:v>89.83333333333333</c:v>
                </c:pt>
                <c:pt idx="1079">
                  <c:v>89.91666666666667</c:v>
                </c:pt>
                <c:pt idx="1080">
                  <c:v>90.0</c:v>
                </c:pt>
                <c:pt idx="1081">
                  <c:v>90.08333333333333</c:v>
                </c:pt>
                <c:pt idx="1082">
                  <c:v>90.16666666666667</c:v>
                </c:pt>
                <c:pt idx="1083">
                  <c:v>90.25</c:v>
                </c:pt>
                <c:pt idx="1084">
                  <c:v>90.33333333333333</c:v>
                </c:pt>
                <c:pt idx="1085">
                  <c:v>90.41666666666667</c:v>
                </c:pt>
                <c:pt idx="1086">
                  <c:v>90.5</c:v>
                </c:pt>
                <c:pt idx="1087">
                  <c:v>90.58333333333333</c:v>
                </c:pt>
                <c:pt idx="1088">
                  <c:v>90.66666666666667</c:v>
                </c:pt>
                <c:pt idx="1089">
                  <c:v>90.75</c:v>
                </c:pt>
                <c:pt idx="1090">
                  <c:v>90.83333333333333</c:v>
                </c:pt>
                <c:pt idx="1091">
                  <c:v>90.91666666666667</c:v>
                </c:pt>
                <c:pt idx="1092">
                  <c:v>91.0</c:v>
                </c:pt>
                <c:pt idx="1093">
                  <c:v>91.08333333333333</c:v>
                </c:pt>
                <c:pt idx="1094">
                  <c:v>91.16666666666667</c:v>
                </c:pt>
                <c:pt idx="1095">
                  <c:v>91.25</c:v>
                </c:pt>
                <c:pt idx="1096">
                  <c:v>91.33333333333333</c:v>
                </c:pt>
                <c:pt idx="1097">
                  <c:v>91.41666666666667</c:v>
                </c:pt>
                <c:pt idx="1098">
                  <c:v>91.5</c:v>
                </c:pt>
                <c:pt idx="1099">
                  <c:v>91.58333333333333</c:v>
                </c:pt>
                <c:pt idx="1100">
                  <c:v>91.66666666666667</c:v>
                </c:pt>
                <c:pt idx="1101">
                  <c:v>91.75</c:v>
                </c:pt>
                <c:pt idx="1102">
                  <c:v>91.83333333333333</c:v>
                </c:pt>
                <c:pt idx="1103">
                  <c:v>91.91666666666667</c:v>
                </c:pt>
                <c:pt idx="1104">
                  <c:v>92.0</c:v>
                </c:pt>
                <c:pt idx="1105">
                  <c:v>92.08333333333333</c:v>
                </c:pt>
                <c:pt idx="1106">
                  <c:v>92.16666666666667</c:v>
                </c:pt>
                <c:pt idx="1107">
                  <c:v>92.25</c:v>
                </c:pt>
                <c:pt idx="1108">
                  <c:v>92.33333333333333</c:v>
                </c:pt>
                <c:pt idx="1109">
                  <c:v>92.41666666666667</c:v>
                </c:pt>
                <c:pt idx="1110">
                  <c:v>92.5</c:v>
                </c:pt>
                <c:pt idx="1111">
                  <c:v>92.58333333333333</c:v>
                </c:pt>
                <c:pt idx="1112">
                  <c:v>92.66666666666667</c:v>
                </c:pt>
                <c:pt idx="1113">
                  <c:v>92.75</c:v>
                </c:pt>
                <c:pt idx="1114">
                  <c:v>92.83333333333333</c:v>
                </c:pt>
                <c:pt idx="1115">
                  <c:v>92.91666666666667</c:v>
                </c:pt>
                <c:pt idx="1116">
                  <c:v>93.0</c:v>
                </c:pt>
                <c:pt idx="1117">
                  <c:v>93.08333333333333</c:v>
                </c:pt>
                <c:pt idx="1118">
                  <c:v>93.16666666666667</c:v>
                </c:pt>
                <c:pt idx="1119">
                  <c:v>93.25</c:v>
                </c:pt>
                <c:pt idx="1120">
                  <c:v>93.33333333333333</c:v>
                </c:pt>
                <c:pt idx="1121">
                  <c:v>93.41666666666667</c:v>
                </c:pt>
                <c:pt idx="1122">
                  <c:v>93.5</c:v>
                </c:pt>
                <c:pt idx="1123">
                  <c:v>93.58333333333333</c:v>
                </c:pt>
                <c:pt idx="1124">
                  <c:v>93.66666666666667</c:v>
                </c:pt>
                <c:pt idx="1125">
                  <c:v>93.75</c:v>
                </c:pt>
                <c:pt idx="1126">
                  <c:v>93.83333333333333</c:v>
                </c:pt>
                <c:pt idx="1127">
                  <c:v>93.91666666666667</c:v>
                </c:pt>
                <c:pt idx="1128">
                  <c:v>94.0</c:v>
                </c:pt>
                <c:pt idx="1129">
                  <c:v>94.08333333333333</c:v>
                </c:pt>
                <c:pt idx="1130">
                  <c:v>94.16666666666667</c:v>
                </c:pt>
                <c:pt idx="1131">
                  <c:v>94.25</c:v>
                </c:pt>
                <c:pt idx="1132">
                  <c:v>94.33333333333333</c:v>
                </c:pt>
                <c:pt idx="1133">
                  <c:v>94.41666666666667</c:v>
                </c:pt>
                <c:pt idx="1134">
                  <c:v>94.5</c:v>
                </c:pt>
                <c:pt idx="1135">
                  <c:v>94.58333333333333</c:v>
                </c:pt>
                <c:pt idx="1136">
                  <c:v>94.66666666666667</c:v>
                </c:pt>
                <c:pt idx="1137">
                  <c:v>94.75</c:v>
                </c:pt>
                <c:pt idx="1138">
                  <c:v>94.83333333333333</c:v>
                </c:pt>
                <c:pt idx="1139">
                  <c:v>94.91666666666667</c:v>
                </c:pt>
                <c:pt idx="1140">
                  <c:v>95.0</c:v>
                </c:pt>
                <c:pt idx="1141">
                  <c:v>95.08333333333333</c:v>
                </c:pt>
                <c:pt idx="1142">
                  <c:v>95.16666666666667</c:v>
                </c:pt>
                <c:pt idx="1143">
                  <c:v>95.25</c:v>
                </c:pt>
                <c:pt idx="1144">
                  <c:v>95.33333333333333</c:v>
                </c:pt>
                <c:pt idx="1145">
                  <c:v>95.41666666666667</c:v>
                </c:pt>
                <c:pt idx="1146">
                  <c:v>95.5</c:v>
                </c:pt>
                <c:pt idx="1147">
                  <c:v>95.58333333333333</c:v>
                </c:pt>
                <c:pt idx="1148">
                  <c:v>95.66666666666667</c:v>
                </c:pt>
                <c:pt idx="1149">
                  <c:v>95.75</c:v>
                </c:pt>
                <c:pt idx="1150">
                  <c:v>95.83333333333333</c:v>
                </c:pt>
                <c:pt idx="1151">
                  <c:v>95.91666666666667</c:v>
                </c:pt>
                <c:pt idx="1152">
                  <c:v>96.0</c:v>
                </c:pt>
                <c:pt idx="1153">
                  <c:v>96.08333333333333</c:v>
                </c:pt>
                <c:pt idx="1154">
                  <c:v>96.16666666666667</c:v>
                </c:pt>
                <c:pt idx="1155">
                  <c:v>96.25</c:v>
                </c:pt>
                <c:pt idx="1156">
                  <c:v>96.33333333333333</c:v>
                </c:pt>
                <c:pt idx="1157">
                  <c:v>96.41666666666667</c:v>
                </c:pt>
                <c:pt idx="1158">
                  <c:v>96.5</c:v>
                </c:pt>
                <c:pt idx="1159">
                  <c:v>96.58333333333333</c:v>
                </c:pt>
                <c:pt idx="1160">
                  <c:v>96.66666666666667</c:v>
                </c:pt>
                <c:pt idx="1161">
                  <c:v>96.75</c:v>
                </c:pt>
                <c:pt idx="1162">
                  <c:v>96.83333333333333</c:v>
                </c:pt>
                <c:pt idx="1163">
                  <c:v>96.91666666666667</c:v>
                </c:pt>
                <c:pt idx="1164">
                  <c:v>97.0</c:v>
                </c:pt>
                <c:pt idx="1165">
                  <c:v>97.08333333333333</c:v>
                </c:pt>
                <c:pt idx="1166">
                  <c:v>97.16666666666667</c:v>
                </c:pt>
                <c:pt idx="1167">
                  <c:v>97.25</c:v>
                </c:pt>
                <c:pt idx="1168">
                  <c:v>97.33333333333333</c:v>
                </c:pt>
                <c:pt idx="1169">
                  <c:v>97.41666666666667</c:v>
                </c:pt>
                <c:pt idx="1170">
                  <c:v>97.5</c:v>
                </c:pt>
                <c:pt idx="1171">
                  <c:v>97.58333333333333</c:v>
                </c:pt>
                <c:pt idx="1172">
                  <c:v>97.66666666666667</c:v>
                </c:pt>
                <c:pt idx="1173">
                  <c:v>97.75</c:v>
                </c:pt>
                <c:pt idx="1174">
                  <c:v>97.83333333333333</c:v>
                </c:pt>
                <c:pt idx="1175">
                  <c:v>97.91666666666667</c:v>
                </c:pt>
                <c:pt idx="1176">
                  <c:v>98.0</c:v>
                </c:pt>
                <c:pt idx="1177">
                  <c:v>98.08333333333333</c:v>
                </c:pt>
                <c:pt idx="1178">
                  <c:v>98.16666666666667</c:v>
                </c:pt>
                <c:pt idx="1179">
                  <c:v>98.25</c:v>
                </c:pt>
                <c:pt idx="1180">
                  <c:v>98.33333333333333</c:v>
                </c:pt>
                <c:pt idx="1181">
                  <c:v>98.41666666666667</c:v>
                </c:pt>
                <c:pt idx="1182">
                  <c:v>98.5</c:v>
                </c:pt>
                <c:pt idx="1183">
                  <c:v>98.58333333333333</c:v>
                </c:pt>
                <c:pt idx="1184">
                  <c:v>98.66666666666667</c:v>
                </c:pt>
                <c:pt idx="1185">
                  <c:v>98.75</c:v>
                </c:pt>
                <c:pt idx="1186">
                  <c:v>98.83333333333333</c:v>
                </c:pt>
                <c:pt idx="1187">
                  <c:v>98.91666666666667</c:v>
                </c:pt>
                <c:pt idx="1188">
                  <c:v>99.0</c:v>
                </c:pt>
                <c:pt idx="1189">
                  <c:v>99.08333333333333</c:v>
                </c:pt>
                <c:pt idx="1190">
                  <c:v>99.16666666666667</c:v>
                </c:pt>
                <c:pt idx="1191">
                  <c:v>99.25</c:v>
                </c:pt>
                <c:pt idx="1192">
                  <c:v>99.33333333333333</c:v>
                </c:pt>
                <c:pt idx="1193">
                  <c:v>99.41666666666667</c:v>
                </c:pt>
                <c:pt idx="1194">
                  <c:v>99.5</c:v>
                </c:pt>
                <c:pt idx="1195">
                  <c:v>99.58333333333333</c:v>
                </c:pt>
                <c:pt idx="1196">
                  <c:v>99.66666666666667</c:v>
                </c:pt>
                <c:pt idx="1197">
                  <c:v>99.75</c:v>
                </c:pt>
                <c:pt idx="1198">
                  <c:v>99.83333333333333</c:v>
                </c:pt>
                <c:pt idx="1199">
                  <c:v>99.91666666666667</c:v>
                </c:pt>
                <c:pt idx="1200">
                  <c:v>100.0</c:v>
                </c:pt>
                <c:pt idx="1201">
                  <c:v>100.0833333333333</c:v>
                </c:pt>
                <c:pt idx="1202">
                  <c:v>100.1666666666667</c:v>
                </c:pt>
                <c:pt idx="1203">
                  <c:v>100.25</c:v>
                </c:pt>
                <c:pt idx="1204">
                  <c:v>100.3333333333333</c:v>
                </c:pt>
                <c:pt idx="1205">
                  <c:v>100.4166666666667</c:v>
                </c:pt>
                <c:pt idx="1206">
                  <c:v>100.5</c:v>
                </c:pt>
                <c:pt idx="1207">
                  <c:v>100.5833333333333</c:v>
                </c:pt>
                <c:pt idx="1208">
                  <c:v>100.6666666666667</c:v>
                </c:pt>
                <c:pt idx="1209">
                  <c:v>100.75</c:v>
                </c:pt>
                <c:pt idx="1210">
                  <c:v>100.8333333333333</c:v>
                </c:pt>
                <c:pt idx="1211">
                  <c:v>100.9166666666667</c:v>
                </c:pt>
                <c:pt idx="1212">
                  <c:v>101.0</c:v>
                </c:pt>
                <c:pt idx="1213">
                  <c:v>101.0833333333333</c:v>
                </c:pt>
                <c:pt idx="1214">
                  <c:v>101.1666666666667</c:v>
                </c:pt>
                <c:pt idx="1215">
                  <c:v>101.25</c:v>
                </c:pt>
                <c:pt idx="1216">
                  <c:v>101.3333333333333</c:v>
                </c:pt>
                <c:pt idx="1217">
                  <c:v>101.4166666666667</c:v>
                </c:pt>
                <c:pt idx="1218">
                  <c:v>101.5</c:v>
                </c:pt>
                <c:pt idx="1219">
                  <c:v>101.5833333333333</c:v>
                </c:pt>
                <c:pt idx="1220">
                  <c:v>101.6666666666667</c:v>
                </c:pt>
                <c:pt idx="1221">
                  <c:v>101.75</c:v>
                </c:pt>
                <c:pt idx="1222">
                  <c:v>101.8333333333333</c:v>
                </c:pt>
                <c:pt idx="1223">
                  <c:v>101.9166666666667</c:v>
                </c:pt>
                <c:pt idx="1224">
                  <c:v>102.0</c:v>
                </c:pt>
                <c:pt idx="1225">
                  <c:v>102.0833333333333</c:v>
                </c:pt>
                <c:pt idx="1226">
                  <c:v>102.1666666666667</c:v>
                </c:pt>
                <c:pt idx="1227">
                  <c:v>102.25</c:v>
                </c:pt>
                <c:pt idx="1228">
                  <c:v>102.3333333333333</c:v>
                </c:pt>
                <c:pt idx="1229">
                  <c:v>102.4166666666667</c:v>
                </c:pt>
                <c:pt idx="1230">
                  <c:v>102.5</c:v>
                </c:pt>
                <c:pt idx="1231">
                  <c:v>102.5833333333333</c:v>
                </c:pt>
                <c:pt idx="1232">
                  <c:v>102.6666666666667</c:v>
                </c:pt>
                <c:pt idx="1233">
                  <c:v>102.75</c:v>
                </c:pt>
                <c:pt idx="1234">
                  <c:v>102.8333333333333</c:v>
                </c:pt>
                <c:pt idx="1235">
                  <c:v>102.9166666666667</c:v>
                </c:pt>
                <c:pt idx="1236">
                  <c:v>103.0</c:v>
                </c:pt>
                <c:pt idx="1237">
                  <c:v>103.0833333333333</c:v>
                </c:pt>
                <c:pt idx="1238">
                  <c:v>103.1666666666667</c:v>
                </c:pt>
                <c:pt idx="1239">
                  <c:v>103.25</c:v>
                </c:pt>
                <c:pt idx="1240">
                  <c:v>103.3333333333333</c:v>
                </c:pt>
                <c:pt idx="1241">
                  <c:v>103.4166666666667</c:v>
                </c:pt>
                <c:pt idx="1242">
                  <c:v>103.5</c:v>
                </c:pt>
                <c:pt idx="1243">
                  <c:v>103.5833333333333</c:v>
                </c:pt>
                <c:pt idx="1244">
                  <c:v>103.6666666666667</c:v>
                </c:pt>
                <c:pt idx="1245">
                  <c:v>103.75</c:v>
                </c:pt>
                <c:pt idx="1246">
                  <c:v>103.8333333333333</c:v>
                </c:pt>
                <c:pt idx="1247">
                  <c:v>103.9166666666667</c:v>
                </c:pt>
                <c:pt idx="1248">
                  <c:v>104.0</c:v>
                </c:pt>
                <c:pt idx="1249">
                  <c:v>104.0833333333333</c:v>
                </c:pt>
                <c:pt idx="1250">
                  <c:v>104.1666666666667</c:v>
                </c:pt>
                <c:pt idx="1251">
                  <c:v>104.25</c:v>
                </c:pt>
                <c:pt idx="1252">
                  <c:v>104.3333333333333</c:v>
                </c:pt>
                <c:pt idx="1253">
                  <c:v>104.4166666666667</c:v>
                </c:pt>
                <c:pt idx="1254">
                  <c:v>104.5</c:v>
                </c:pt>
                <c:pt idx="1255">
                  <c:v>104.5833333333333</c:v>
                </c:pt>
                <c:pt idx="1256">
                  <c:v>104.6666666666667</c:v>
                </c:pt>
                <c:pt idx="1257">
                  <c:v>104.75</c:v>
                </c:pt>
                <c:pt idx="1258">
                  <c:v>104.8333333333333</c:v>
                </c:pt>
                <c:pt idx="1259">
                  <c:v>104.9166666666667</c:v>
                </c:pt>
                <c:pt idx="1260">
                  <c:v>105.0</c:v>
                </c:pt>
                <c:pt idx="1261">
                  <c:v>105.0833333333333</c:v>
                </c:pt>
                <c:pt idx="1262">
                  <c:v>105.1666666666667</c:v>
                </c:pt>
                <c:pt idx="1263">
                  <c:v>105.25</c:v>
                </c:pt>
                <c:pt idx="1264">
                  <c:v>105.3333333333333</c:v>
                </c:pt>
                <c:pt idx="1265">
                  <c:v>105.4166666666667</c:v>
                </c:pt>
                <c:pt idx="1266">
                  <c:v>105.5</c:v>
                </c:pt>
                <c:pt idx="1267">
                  <c:v>105.5833333333333</c:v>
                </c:pt>
                <c:pt idx="1268">
                  <c:v>105.6666666666667</c:v>
                </c:pt>
                <c:pt idx="1269">
                  <c:v>105.75</c:v>
                </c:pt>
                <c:pt idx="1270">
                  <c:v>105.8333333333333</c:v>
                </c:pt>
                <c:pt idx="1271">
                  <c:v>105.9166666666667</c:v>
                </c:pt>
                <c:pt idx="1272">
                  <c:v>106.0</c:v>
                </c:pt>
                <c:pt idx="1273">
                  <c:v>106.0833333333333</c:v>
                </c:pt>
                <c:pt idx="1274">
                  <c:v>106.1666666666667</c:v>
                </c:pt>
                <c:pt idx="1275">
                  <c:v>106.25</c:v>
                </c:pt>
                <c:pt idx="1276">
                  <c:v>106.3333333333333</c:v>
                </c:pt>
                <c:pt idx="1277">
                  <c:v>106.4166666666667</c:v>
                </c:pt>
                <c:pt idx="1278">
                  <c:v>106.5</c:v>
                </c:pt>
                <c:pt idx="1279">
                  <c:v>106.5833333333333</c:v>
                </c:pt>
                <c:pt idx="1280">
                  <c:v>106.6666666666667</c:v>
                </c:pt>
                <c:pt idx="1281">
                  <c:v>106.75</c:v>
                </c:pt>
                <c:pt idx="1282">
                  <c:v>106.8333333333333</c:v>
                </c:pt>
                <c:pt idx="1283">
                  <c:v>106.9166666666667</c:v>
                </c:pt>
                <c:pt idx="1284">
                  <c:v>107.0</c:v>
                </c:pt>
                <c:pt idx="1285">
                  <c:v>107.0833333333333</c:v>
                </c:pt>
                <c:pt idx="1286">
                  <c:v>107.1666666666667</c:v>
                </c:pt>
                <c:pt idx="1287">
                  <c:v>107.25</c:v>
                </c:pt>
                <c:pt idx="1288">
                  <c:v>107.3333333333333</c:v>
                </c:pt>
                <c:pt idx="1289">
                  <c:v>107.4166666666667</c:v>
                </c:pt>
                <c:pt idx="1290">
                  <c:v>107.5</c:v>
                </c:pt>
                <c:pt idx="1291">
                  <c:v>107.5833333333333</c:v>
                </c:pt>
                <c:pt idx="1292">
                  <c:v>107.6666666666667</c:v>
                </c:pt>
                <c:pt idx="1293">
                  <c:v>107.75</c:v>
                </c:pt>
                <c:pt idx="1294">
                  <c:v>107.8333333333333</c:v>
                </c:pt>
                <c:pt idx="1295">
                  <c:v>107.9166666666667</c:v>
                </c:pt>
                <c:pt idx="1296">
                  <c:v>108.0</c:v>
                </c:pt>
                <c:pt idx="1297">
                  <c:v>108.0833333333333</c:v>
                </c:pt>
                <c:pt idx="1298">
                  <c:v>108.1666666666667</c:v>
                </c:pt>
                <c:pt idx="1299">
                  <c:v>108.25</c:v>
                </c:pt>
                <c:pt idx="1300">
                  <c:v>108.3333333333333</c:v>
                </c:pt>
                <c:pt idx="1301">
                  <c:v>108.4166666666667</c:v>
                </c:pt>
                <c:pt idx="1302">
                  <c:v>108.5</c:v>
                </c:pt>
                <c:pt idx="1303">
                  <c:v>108.5833333333333</c:v>
                </c:pt>
                <c:pt idx="1304">
                  <c:v>108.6666666666667</c:v>
                </c:pt>
                <c:pt idx="1305">
                  <c:v>108.75</c:v>
                </c:pt>
                <c:pt idx="1306">
                  <c:v>108.8333333333333</c:v>
                </c:pt>
                <c:pt idx="1307">
                  <c:v>108.9166666666667</c:v>
                </c:pt>
                <c:pt idx="1308">
                  <c:v>109.0</c:v>
                </c:pt>
                <c:pt idx="1309">
                  <c:v>109.0833333333333</c:v>
                </c:pt>
                <c:pt idx="1310">
                  <c:v>109.1666666666667</c:v>
                </c:pt>
                <c:pt idx="1311">
                  <c:v>109.25</c:v>
                </c:pt>
                <c:pt idx="1312">
                  <c:v>109.3333333333333</c:v>
                </c:pt>
                <c:pt idx="1313">
                  <c:v>109.4166666666667</c:v>
                </c:pt>
                <c:pt idx="1314">
                  <c:v>109.5</c:v>
                </c:pt>
                <c:pt idx="1315">
                  <c:v>109.5833333333333</c:v>
                </c:pt>
                <c:pt idx="1316">
                  <c:v>109.6666666666667</c:v>
                </c:pt>
                <c:pt idx="1317">
                  <c:v>109.75</c:v>
                </c:pt>
                <c:pt idx="1318">
                  <c:v>109.8333333333333</c:v>
                </c:pt>
                <c:pt idx="1319">
                  <c:v>109.9166666666667</c:v>
                </c:pt>
                <c:pt idx="1320">
                  <c:v>110.0</c:v>
                </c:pt>
                <c:pt idx="1321">
                  <c:v>110.0833333333333</c:v>
                </c:pt>
                <c:pt idx="1322">
                  <c:v>110.1666666666667</c:v>
                </c:pt>
                <c:pt idx="1323">
                  <c:v>110.25</c:v>
                </c:pt>
                <c:pt idx="1324">
                  <c:v>110.3333333333333</c:v>
                </c:pt>
                <c:pt idx="1325">
                  <c:v>110.4166666666667</c:v>
                </c:pt>
                <c:pt idx="1326">
                  <c:v>110.5</c:v>
                </c:pt>
                <c:pt idx="1327">
                  <c:v>110.5833333333333</c:v>
                </c:pt>
                <c:pt idx="1328">
                  <c:v>110.6666666666667</c:v>
                </c:pt>
                <c:pt idx="1329">
                  <c:v>110.75</c:v>
                </c:pt>
                <c:pt idx="1330">
                  <c:v>110.8333333333333</c:v>
                </c:pt>
                <c:pt idx="1331">
                  <c:v>110.9166666666667</c:v>
                </c:pt>
                <c:pt idx="1332">
                  <c:v>111.0</c:v>
                </c:pt>
                <c:pt idx="1333">
                  <c:v>111.0833333333333</c:v>
                </c:pt>
                <c:pt idx="1334">
                  <c:v>111.1666666666667</c:v>
                </c:pt>
                <c:pt idx="1335">
                  <c:v>111.25</c:v>
                </c:pt>
                <c:pt idx="1336">
                  <c:v>111.3333333333333</c:v>
                </c:pt>
                <c:pt idx="1337">
                  <c:v>111.4166666666667</c:v>
                </c:pt>
                <c:pt idx="1338">
                  <c:v>111.5</c:v>
                </c:pt>
                <c:pt idx="1339">
                  <c:v>111.5833333333333</c:v>
                </c:pt>
                <c:pt idx="1340">
                  <c:v>111.6666666666667</c:v>
                </c:pt>
                <c:pt idx="1341">
                  <c:v>111.75</c:v>
                </c:pt>
                <c:pt idx="1342">
                  <c:v>111.8333333333333</c:v>
                </c:pt>
                <c:pt idx="1343">
                  <c:v>111.9166666666667</c:v>
                </c:pt>
                <c:pt idx="1344">
                  <c:v>112.0</c:v>
                </c:pt>
                <c:pt idx="1345">
                  <c:v>112.0833333333333</c:v>
                </c:pt>
                <c:pt idx="1346">
                  <c:v>112.1666666666667</c:v>
                </c:pt>
                <c:pt idx="1347">
                  <c:v>112.25</c:v>
                </c:pt>
                <c:pt idx="1348">
                  <c:v>112.3333333333333</c:v>
                </c:pt>
                <c:pt idx="1349">
                  <c:v>112.4166666666667</c:v>
                </c:pt>
                <c:pt idx="1350">
                  <c:v>112.5</c:v>
                </c:pt>
                <c:pt idx="1351">
                  <c:v>112.5833333333333</c:v>
                </c:pt>
                <c:pt idx="1352">
                  <c:v>112.6666666666667</c:v>
                </c:pt>
                <c:pt idx="1353">
                  <c:v>112.75</c:v>
                </c:pt>
                <c:pt idx="1354">
                  <c:v>112.8333333333333</c:v>
                </c:pt>
                <c:pt idx="1355">
                  <c:v>112.9166666666667</c:v>
                </c:pt>
                <c:pt idx="1356">
                  <c:v>113.0</c:v>
                </c:pt>
                <c:pt idx="1357">
                  <c:v>113.0833333333333</c:v>
                </c:pt>
                <c:pt idx="1358">
                  <c:v>113.1666666666667</c:v>
                </c:pt>
                <c:pt idx="1359">
                  <c:v>113.25</c:v>
                </c:pt>
                <c:pt idx="1360">
                  <c:v>113.3333333333333</c:v>
                </c:pt>
                <c:pt idx="1361">
                  <c:v>113.4166666666667</c:v>
                </c:pt>
                <c:pt idx="1362">
                  <c:v>113.5</c:v>
                </c:pt>
                <c:pt idx="1363">
                  <c:v>113.5833333333333</c:v>
                </c:pt>
                <c:pt idx="1364">
                  <c:v>113.6666666666667</c:v>
                </c:pt>
                <c:pt idx="1365">
                  <c:v>113.75</c:v>
                </c:pt>
                <c:pt idx="1366">
                  <c:v>113.8333333333333</c:v>
                </c:pt>
                <c:pt idx="1367">
                  <c:v>113.9166666666667</c:v>
                </c:pt>
                <c:pt idx="1368">
                  <c:v>114.0</c:v>
                </c:pt>
                <c:pt idx="1369">
                  <c:v>114.0833333333333</c:v>
                </c:pt>
                <c:pt idx="1370">
                  <c:v>114.1666666666667</c:v>
                </c:pt>
                <c:pt idx="1371">
                  <c:v>114.25</c:v>
                </c:pt>
                <c:pt idx="1372">
                  <c:v>114.3333333333333</c:v>
                </c:pt>
                <c:pt idx="1373">
                  <c:v>114.4166666666667</c:v>
                </c:pt>
                <c:pt idx="1374">
                  <c:v>114.5</c:v>
                </c:pt>
                <c:pt idx="1375">
                  <c:v>114.5833333333333</c:v>
                </c:pt>
                <c:pt idx="1376">
                  <c:v>114.6666666666667</c:v>
                </c:pt>
                <c:pt idx="1377">
                  <c:v>114.75</c:v>
                </c:pt>
                <c:pt idx="1378">
                  <c:v>114.8333333333333</c:v>
                </c:pt>
                <c:pt idx="1379">
                  <c:v>114.9166666666667</c:v>
                </c:pt>
                <c:pt idx="1380">
                  <c:v>115.0</c:v>
                </c:pt>
                <c:pt idx="1381">
                  <c:v>115.0833333333333</c:v>
                </c:pt>
                <c:pt idx="1382">
                  <c:v>115.1666666666667</c:v>
                </c:pt>
                <c:pt idx="1383">
                  <c:v>115.25</c:v>
                </c:pt>
                <c:pt idx="1384">
                  <c:v>115.3333333333333</c:v>
                </c:pt>
                <c:pt idx="1385">
                  <c:v>115.4166666666667</c:v>
                </c:pt>
                <c:pt idx="1386">
                  <c:v>115.5</c:v>
                </c:pt>
                <c:pt idx="1387">
                  <c:v>115.5833333333333</c:v>
                </c:pt>
                <c:pt idx="1388">
                  <c:v>115.6666666666667</c:v>
                </c:pt>
                <c:pt idx="1389">
                  <c:v>115.75</c:v>
                </c:pt>
                <c:pt idx="1390">
                  <c:v>115.8333333333333</c:v>
                </c:pt>
                <c:pt idx="1391">
                  <c:v>115.9166666666667</c:v>
                </c:pt>
                <c:pt idx="1392">
                  <c:v>116.0</c:v>
                </c:pt>
                <c:pt idx="1393">
                  <c:v>116.0833333333333</c:v>
                </c:pt>
                <c:pt idx="1394">
                  <c:v>116.1666666666667</c:v>
                </c:pt>
                <c:pt idx="1395">
                  <c:v>116.25</c:v>
                </c:pt>
                <c:pt idx="1396">
                  <c:v>116.3333333333333</c:v>
                </c:pt>
                <c:pt idx="1397">
                  <c:v>116.4166666666667</c:v>
                </c:pt>
                <c:pt idx="1398">
                  <c:v>116.5</c:v>
                </c:pt>
                <c:pt idx="1399">
                  <c:v>116.5833333333333</c:v>
                </c:pt>
                <c:pt idx="1400">
                  <c:v>116.6666666666667</c:v>
                </c:pt>
                <c:pt idx="1401">
                  <c:v>116.75</c:v>
                </c:pt>
                <c:pt idx="1402">
                  <c:v>116.8333333333333</c:v>
                </c:pt>
                <c:pt idx="1403">
                  <c:v>116.9166666666667</c:v>
                </c:pt>
                <c:pt idx="1404">
                  <c:v>117.0</c:v>
                </c:pt>
                <c:pt idx="1405">
                  <c:v>117.0833333333333</c:v>
                </c:pt>
                <c:pt idx="1406">
                  <c:v>117.1666666666667</c:v>
                </c:pt>
                <c:pt idx="1407">
                  <c:v>117.25</c:v>
                </c:pt>
                <c:pt idx="1408">
                  <c:v>117.3333333333333</c:v>
                </c:pt>
                <c:pt idx="1409">
                  <c:v>117.4166666666667</c:v>
                </c:pt>
                <c:pt idx="1410">
                  <c:v>117.5</c:v>
                </c:pt>
                <c:pt idx="1411">
                  <c:v>117.5833333333333</c:v>
                </c:pt>
                <c:pt idx="1412">
                  <c:v>117.6666666666667</c:v>
                </c:pt>
                <c:pt idx="1413">
                  <c:v>117.75</c:v>
                </c:pt>
                <c:pt idx="1414">
                  <c:v>117.8333333333333</c:v>
                </c:pt>
                <c:pt idx="1415">
                  <c:v>117.9166666666667</c:v>
                </c:pt>
                <c:pt idx="1416">
                  <c:v>118.0</c:v>
                </c:pt>
                <c:pt idx="1417">
                  <c:v>118.0833333333333</c:v>
                </c:pt>
                <c:pt idx="1418">
                  <c:v>118.1666666666667</c:v>
                </c:pt>
                <c:pt idx="1419">
                  <c:v>118.25</c:v>
                </c:pt>
                <c:pt idx="1420">
                  <c:v>118.3333333333333</c:v>
                </c:pt>
                <c:pt idx="1421">
                  <c:v>118.4166666666667</c:v>
                </c:pt>
                <c:pt idx="1422">
                  <c:v>118.5</c:v>
                </c:pt>
                <c:pt idx="1423">
                  <c:v>118.5833333333333</c:v>
                </c:pt>
                <c:pt idx="1424">
                  <c:v>118.6666666666667</c:v>
                </c:pt>
                <c:pt idx="1425">
                  <c:v>118.75</c:v>
                </c:pt>
                <c:pt idx="1426">
                  <c:v>118.8333333333333</c:v>
                </c:pt>
                <c:pt idx="1427">
                  <c:v>118.9166666666667</c:v>
                </c:pt>
                <c:pt idx="1428">
                  <c:v>119.0</c:v>
                </c:pt>
                <c:pt idx="1429">
                  <c:v>119.0833333333333</c:v>
                </c:pt>
                <c:pt idx="1430">
                  <c:v>119.1666666666667</c:v>
                </c:pt>
                <c:pt idx="1431">
                  <c:v>119.25</c:v>
                </c:pt>
                <c:pt idx="1432">
                  <c:v>119.3333333333333</c:v>
                </c:pt>
                <c:pt idx="1433">
                  <c:v>119.4166666666667</c:v>
                </c:pt>
                <c:pt idx="1434">
                  <c:v>119.5</c:v>
                </c:pt>
                <c:pt idx="1435">
                  <c:v>119.5833333333333</c:v>
                </c:pt>
                <c:pt idx="1436">
                  <c:v>119.6666666666667</c:v>
                </c:pt>
                <c:pt idx="1437">
                  <c:v>119.75</c:v>
                </c:pt>
                <c:pt idx="1438">
                  <c:v>119.8333333333333</c:v>
                </c:pt>
                <c:pt idx="1439">
                  <c:v>119.9166666666667</c:v>
                </c:pt>
                <c:pt idx="1440">
                  <c:v>120.0</c:v>
                </c:pt>
                <c:pt idx="1441">
                  <c:v>120.0833333333333</c:v>
                </c:pt>
                <c:pt idx="1442">
                  <c:v>120.1666666666667</c:v>
                </c:pt>
                <c:pt idx="1443">
                  <c:v>120.25</c:v>
                </c:pt>
                <c:pt idx="1444">
                  <c:v>120.3333333333333</c:v>
                </c:pt>
                <c:pt idx="1445">
                  <c:v>120.4166666666667</c:v>
                </c:pt>
                <c:pt idx="1446">
                  <c:v>120.5</c:v>
                </c:pt>
                <c:pt idx="1447">
                  <c:v>120.5833333333333</c:v>
                </c:pt>
                <c:pt idx="1448">
                  <c:v>120.6666666666667</c:v>
                </c:pt>
                <c:pt idx="1449">
                  <c:v>120.75</c:v>
                </c:pt>
                <c:pt idx="1450">
                  <c:v>120.8333333333333</c:v>
                </c:pt>
                <c:pt idx="1451">
                  <c:v>120.9166666666667</c:v>
                </c:pt>
                <c:pt idx="1452">
                  <c:v>121.0</c:v>
                </c:pt>
                <c:pt idx="1453">
                  <c:v>121.0833333333333</c:v>
                </c:pt>
                <c:pt idx="1454">
                  <c:v>121.1666666666667</c:v>
                </c:pt>
                <c:pt idx="1455">
                  <c:v>121.25</c:v>
                </c:pt>
                <c:pt idx="1456">
                  <c:v>121.3333333333333</c:v>
                </c:pt>
                <c:pt idx="1457">
                  <c:v>121.4166666666667</c:v>
                </c:pt>
                <c:pt idx="1458">
                  <c:v>121.5</c:v>
                </c:pt>
                <c:pt idx="1459">
                  <c:v>121.5833333333333</c:v>
                </c:pt>
                <c:pt idx="1460">
                  <c:v>121.6666666666667</c:v>
                </c:pt>
                <c:pt idx="1461">
                  <c:v>121.75</c:v>
                </c:pt>
                <c:pt idx="1462">
                  <c:v>121.8333333333333</c:v>
                </c:pt>
                <c:pt idx="1463">
                  <c:v>121.9166666666667</c:v>
                </c:pt>
                <c:pt idx="1464">
                  <c:v>122.0</c:v>
                </c:pt>
                <c:pt idx="1465">
                  <c:v>122.0833333333333</c:v>
                </c:pt>
                <c:pt idx="1466">
                  <c:v>122.1666666666667</c:v>
                </c:pt>
                <c:pt idx="1467">
                  <c:v>122.25</c:v>
                </c:pt>
                <c:pt idx="1468">
                  <c:v>122.3333333333333</c:v>
                </c:pt>
                <c:pt idx="1469">
                  <c:v>122.4166666666667</c:v>
                </c:pt>
                <c:pt idx="1470">
                  <c:v>122.5</c:v>
                </c:pt>
                <c:pt idx="1471">
                  <c:v>122.5833333333333</c:v>
                </c:pt>
                <c:pt idx="1472">
                  <c:v>122.6666666666667</c:v>
                </c:pt>
                <c:pt idx="1473">
                  <c:v>122.75</c:v>
                </c:pt>
                <c:pt idx="1474">
                  <c:v>122.8333333333333</c:v>
                </c:pt>
                <c:pt idx="1475">
                  <c:v>122.9166666666667</c:v>
                </c:pt>
                <c:pt idx="1476">
                  <c:v>123.0</c:v>
                </c:pt>
                <c:pt idx="1477">
                  <c:v>123.0833333333333</c:v>
                </c:pt>
                <c:pt idx="1478">
                  <c:v>123.1666666666667</c:v>
                </c:pt>
                <c:pt idx="1479">
                  <c:v>123.25</c:v>
                </c:pt>
                <c:pt idx="1480">
                  <c:v>123.3333333333333</c:v>
                </c:pt>
                <c:pt idx="1481">
                  <c:v>123.4166666666667</c:v>
                </c:pt>
                <c:pt idx="1482">
                  <c:v>123.5</c:v>
                </c:pt>
                <c:pt idx="1483">
                  <c:v>123.5833333333333</c:v>
                </c:pt>
                <c:pt idx="1484">
                  <c:v>123.6666666666667</c:v>
                </c:pt>
                <c:pt idx="1485">
                  <c:v>123.75</c:v>
                </c:pt>
                <c:pt idx="1486">
                  <c:v>123.8333333333333</c:v>
                </c:pt>
                <c:pt idx="1487">
                  <c:v>123.9166666666667</c:v>
                </c:pt>
                <c:pt idx="1488">
                  <c:v>124.0</c:v>
                </c:pt>
                <c:pt idx="1489">
                  <c:v>124.0833333333333</c:v>
                </c:pt>
                <c:pt idx="1490">
                  <c:v>124.1666666666667</c:v>
                </c:pt>
                <c:pt idx="1491">
                  <c:v>124.25</c:v>
                </c:pt>
                <c:pt idx="1492">
                  <c:v>124.3333333333333</c:v>
                </c:pt>
                <c:pt idx="1493">
                  <c:v>124.4166666666667</c:v>
                </c:pt>
                <c:pt idx="1494">
                  <c:v>124.5</c:v>
                </c:pt>
                <c:pt idx="1495">
                  <c:v>124.5833333333333</c:v>
                </c:pt>
                <c:pt idx="1496">
                  <c:v>124.6666666666667</c:v>
                </c:pt>
                <c:pt idx="1497">
                  <c:v>124.75</c:v>
                </c:pt>
                <c:pt idx="1498">
                  <c:v>124.8333333333333</c:v>
                </c:pt>
                <c:pt idx="1499">
                  <c:v>124.9166666666667</c:v>
                </c:pt>
                <c:pt idx="1500">
                  <c:v>125.0</c:v>
                </c:pt>
                <c:pt idx="1501">
                  <c:v>125.0833333333333</c:v>
                </c:pt>
                <c:pt idx="1502">
                  <c:v>125.1666666666667</c:v>
                </c:pt>
                <c:pt idx="1503">
                  <c:v>125.25</c:v>
                </c:pt>
                <c:pt idx="1504">
                  <c:v>125.3333333333333</c:v>
                </c:pt>
                <c:pt idx="1505">
                  <c:v>125.4166666666667</c:v>
                </c:pt>
                <c:pt idx="1506">
                  <c:v>125.5</c:v>
                </c:pt>
                <c:pt idx="1507">
                  <c:v>125.5833333333333</c:v>
                </c:pt>
                <c:pt idx="1508">
                  <c:v>125.6666666666667</c:v>
                </c:pt>
                <c:pt idx="1509">
                  <c:v>125.75</c:v>
                </c:pt>
                <c:pt idx="1510">
                  <c:v>125.8333333333333</c:v>
                </c:pt>
                <c:pt idx="1511">
                  <c:v>125.9166666666667</c:v>
                </c:pt>
                <c:pt idx="1512">
                  <c:v>126.0</c:v>
                </c:pt>
                <c:pt idx="1513">
                  <c:v>126.0833333333333</c:v>
                </c:pt>
                <c:pt idx="1514">
                  <c:v>126.1666666666667</c:v>
                </c:pt>
                <c:pt idx="1515">
                  <c:v>126.25</c:v>
                </c:pt>
                <c:pt idx="1516">
                  <c:v>126.3333333333333</c:v>
                </c:pt>
                <c:pt idx="1517">
                  <c:v>126.4166666666667</c:v>
                </c:pt>
                <c:pt idx="1518">
                  <c:v>126.5</c:v>
                </c:pt>
                <c:pt idx="1519">
                  <c:v>126.5833333333333</c:v>
                </c:pt>
                <c:pt idx="1520">
                  <c:v>126.6666666666667</c:v>
                </c:pt>
                <c:pt idx="1521">
                  <c:v>126.75</c:v>
                </c:pt>
                <c:pt idx="1522">
                  <c:v>126.8333333333333</c:v>
                </c:pt>
                <c:pt idx="1523">
                  <c:v>126.9166666666667</c:v>
                </c:pt>
                <c:pt idx="1524">
                  <c:v>127.0</c:v>
                </c:pt>
                <c:pt idx="1525">
                  <c:v>127.0833333333333</c:v>
                </c:pt>
                <c:pt idx="1526">
                  <c:v>127.1666666666667</c:v>
                </c:pt>
                <c:pt idx="1527">
                  <c:v>127.25</c:v>
                </c:pt>
                <c:pt idx="1528">
                  <c:v>127.3333333333333</c:v>
                </c:pt>
                <c:pt idx="1529">
                  <c:v>127.4166666666667</c:v>
                </c:pt>
                <c:pt idx="1530">
                  <c:v>127.5</c:v>
                </c:pt>
                <c:pt idx="1531">
                  <c:v>127.5833333333333</c:v>
                </c:pt>
                <c:pt idx="1532">
                  <c:v>127.6666666666667</c:v>
                </c:pt>
                <c:pt idx="1533">
                  <c:v>127.75</c:v>
                </c:pt>
                <c:pt idx="1534">
                  <c:v>127.8333333333333</c:v>
                </c:pt>
                <c:pt idx="1535">
                  <c:v>127.9166666666667</c:v>
                </c:pt>
                <c:pt idx="1536">
                  <c:v>128.0</c:v>
                </c:pt>
                <c:pt idx="1537">
                  <c:v>128.0833333333333</c:v>
                </c:pt>
                <c:pt idx="1538">
                  <c:v>128.1666666666667</c:v>
                </c:pt>
                <c:pt idx="1539">
                  <c:v>128.25</c:v>
                </c:pt>
                <c:pt idx="1540">
                  <c:v>128.3333333333333</c:v>
                </c:pt>
                <c:pt idx="1541">
                  <c:v>128.4166666666667</c:v>
                </c:pt>
                <c:pt idx="1542">
                  <c:v>128.5</c:v>
                </c:pt>
                <c:pt idx="1543">
                  <c:v>128.5833333333333</c:v>
                </c:pt>
                <c:pt idx="1544">
                  <c:v>128.6666666666667</c:v>
                </c:pt>
                <c:pt idx="1545">
                  <c:v>128.75</c:v>
                </c:pt>
                <c:pt idx="1546">
                  <c:v>128.8333333333333</c:v>
                </c:pt>
                <c:pt idx="1547">
                  <c:v>128.9166666666667</c:v>
                </c:pt>
                <c:pt idx="1548">
                  <c:v>129.0</c:v>
                </c:pt>
                <c:pt idx="1549">
                  <c:v>129.0833333333333</c:v>
                </c:pt>
                <c:pt idx="1550">
                  <c:v>129.1666666666667</c:v>
                </c:pt>
                <c:pt idx="1551">
                  <c:v>129.25</c:v>
                </c:pt>
                <c:pt idx="1552">
                  <c:v>129.3333333333333</c:v>
                </c:pt>
                <c:pt idx="1553">
                  <c:v>129.4166666666667</c:v>
                </c:pt>
                <c:pt idx="1554">
                  <c:v>129.5</c:v>
                </c:pt>
                <c:pt idx="1555">
                  <c:v>129.5833333333333</c:v>
                </c:pt>
                <c:pt idx="1556">
                  <c:v>129.6666666666667</c:v>
                </c:pt>
                <c:pt idx="1557">
                  <c:v>129.75</c:v>
                </c:pt>
                <c:pt idx="1558">
                  <c:v>129.8333333333333</c:v>
                </c:pt>
                <c:pt idx="1559">
                  <c:v>129.9166666666667</c:v>
                </c:pt>
                <c:pt idx="1560">
                  <c:v>130.0</c:v>
                </c:pt>
                <c:pt idx="1561">
                  <c:v>130.0833333333333</c:v>
                </c:pt>
                <c:pt idx="1562">
                  <c:v>130.1666666666667</c:v>
                </c:pt>
                <c:pt idx="1563">
                  <c:v>130.25</c:v>
                </c:pt>
                <c:pt idx="1564">
                  <c:v>130.3333333333333</c:v>
                </c:pt>
                <c:pt idx="1565">
                  <c:v>130.4166666666667</c:v>
                </c:pt>
                <c:pt idx="1566">
                  <c:v>130.5</c:v>
                </c:pt>
                <c:pt idx="1567">
                  <c:v>130.5833333333333</c:v>
                </c:pt>
                <c:pt idx="1568">
                  <c:v>130.6666666666667</c:v>
                </c:pt>
                <c:pt idx="1569">
                  <c:v>130.75</c:v>
                </c:pt>
                <c:pt idx="1570">
                  <c:v>130.8333333333333</c:v>
                </c:pt>
                <c:pt idx="1571">
                  <c:v>130.9166666666667</c:v>
                </c:pt>
                <c:pt idx="1572">
                  <c:v>131.0</c:v>
                </c:pt>
                <c:pt idx="1573">
                  <c:v>131.0833333333333</c:v>
                </c:pt>
                <c:pt idx="1574">
                  <c:v>131.1666666666667</c:v>
                </c:pt>
                <c:pt idx="1575">
                  <c:v>131.25</c:v>
                </c:pt>
                <c:pt idx="1576">
                  <c:v>131.3333333333333</c:v>
                </c:pt>
                <c:pt idx="1577">
                  <c:v>131.4166666666667</c:v>
                </c:pt>
                <c:pt idx="1578">
                  <c:v>131.5</c:v>
                </c:pt>
                <c:pt idx="1579">
                  <c:v>131.5833333333333</c:v>
                </c:pt>
                <c:pt idx="1580">
                  <c:v>131.6666666666667</c:v>
                </c:pt>
                <c:pt idx="1581">
                  <c:v>131.75</c:v>
                </c:pt>
                <c:pt idx="1582">
                  <c:v>131.8333333333333</c:v>
                </c:pt>
                <c:pt idx="1583">
                  <c:v>131.9166666666667</c:v>
                </c:pt>
                <c:pt idx="1584">
                  <c:v>132.0</c:v>
                </c:pt>
                <c:pt idx="1585">
                  <c:v>132.0833333333333</c:v>
                </c:pt>
                <c:pt idx="1586">
                  <c:v>132.1666666666667</c:v>
                </c:pt>
                <c:pt idx="1587">
                  <c:v>132.25</c:v>
                </c:pt>
                <c:pt idx="1588">
                  <c:v>132.3333333333333</c:v>
                </c:pt>
                <c:pt idx="1589">
                  <c:v>132.4166666666667</c:v>
                </c:pt>
                <c:pt idx="1590">
                  <c:v>132.5</c:v>
                </c:pt>
                <c:pt idx="1591">
                  <c:v>132.5833333333333</c:v>
                </c:pt>
                <c:pt idx="1592">
                  <c:v>132.6666666666667</c:v>
                </c:pt>
                <c:pt idx="1593">
                  <c:v>132.75</c:v>
                </c:pt>
                <c:pt idx="1594">
                  <c:v>132.8333333333333</c:v>
                </c:pt>
                <c:pt idx="1595">
                  <c:v>132.9166666666667</c:v>
                </c:pt>
                <c:pt idx="1596">
                  <c:v>133.0</c:v>
                </c:pt>
                <c:pt idx="1597">
                  <c:v>133.0833333333333</c:v>
                </c:pt>
                <c:pt idx="1598">
                  <c:v>133.1666666666667</c:v>
                </c:pt>
                <c:pt idx="1599">
                  <c:v>133.25</c:v>
                </c:pt>
                <c:pt idx="1600">
                  <c:v>133.3333333333333</c:v>
                </c:pt>
                <c:pt idx="1601">
                  <c:v>133.4166666666667</c:v>
                </c:pt>
                <c:pt idx="1602">
                  <c:v>133.5</c:v>
                </c:pt>
                <c:pt idx="1603">
                  <c:v>133.5833333333333</c:v>
                </c:pt>
                <c:pt idx="1604">
                  <c:v>133.6666666666667</c:v>
                </c:pt>
                <c:pt idx="1605">
                  <c:v>133.75</c:v>
                </c:pt>
                <c:pt idx="1606">
                  <c:v>133.8333333333333</c:v>
                </c:pt>
                <c:pt idx="1607">
                  <c:v>133.9166666666667</c:v>
                </c:pt>
                <c:pt idx="1608">
                  <c:v>134.0</c:v>
                </c:pt>
                <c:pt idx="1609">
                  <c:v>134.0833333333333</c:v>
                </c:pt>
                <c:pt idx="1610">
                  <c:v>134.1666666666667</c:v>
                </c:pt>
                <c:pt idx="1611">
                  <c:v>134.25</c:v>
                </c:pt>
                <c:pt idx="1612">
                  <c:v>134.3333333333333</c:v>
                </c:pt>
                <c:pt idx="1613">
                  <c:v>134.4166666666667</c:v>
                </c:pt>
                <c:pt idx="1614">
                  <c:v>134.5</c:v>
                </c:pt>
                <c:pt idx="1615">
                  <c:v>134.5833333333333</c:v>
                </c:pt>
                <c:pt idx="1616">
                  <c:v>134.6666666666667</c:v>
                </c:pt>
                <c:pt idx="1617">
                  <c:v>134.75</c:v>
                </c:pt>
                <c:pt idx="1618">
                  <c:v>134.8333333333333</c:v>
                </c:pt>
                <c:pt idx="1619">
                  <c:v>134.9166666666667</c:v>
                </c:pt>
                <c:pt idx="1620">
                  <c:v>135.0</c:v>
                </c:pt>
                <c:pt idx="1621">
                  <c:v>135.0833333333333</c:v>
                </c:pt>
                <c:pt idx="1622">
                  <c:v>135.1666666666667</c:v>
                </c:pt>
                <c:pt idx="1623">
                  <c:v>135.25</c:v>
                </c:pt>
                <c:pt idx="1624">
                  <c:v>135.3333333333333</c:v>
                </c:pt>
                <c:pt idx="1625">
                  <c:v>135.4166666666667</c:v>
                </c:pt>
                <c:pt idx="1626">
                  <c:v>135.5</c:v>
                </c:pt>
                <c:pt idx="1627">
                  <c:v>135.5833333333333</c:v>
                </c:pt>
                <c:pt idx="1628">
                  <c:v>135.6666666666667</c:v>
                </c:pt>
                <c:pt idx="1629">
                  <c:v>135.75</c:v>
                </c:pt>
                <c:pt idx="1630">
                  <c:v>135.8333333333333</c:v>
                </c:pt>
                <c:pt idx="1631">
                  <c:v>135.9166666666667</c:v>
                </c:pt>
                <c:pt idx="1632">
                  <c:v>136.0</c:v>
                </c:pt>
                <c:pt idx="1633">
                  <c:v>136.0833333333333</c:v>
                </c:pt>
                <c:pt idx="1634">
                  <c:v>136.1666666666667</c:v>
                </c:pt>
                <c:pt idx="1635">
                  <c:v>136.25</c:v>
                </c:pt>
                <c:pt idx="1636">
                  <c:v>136.3333333333333</c:v>
                </c:pt>
                <c:pt idx="1637">
                  <c:v>136.4166666666667</c:v>
                </c:pt>
                <c:pt idx="1638">
                  <c:v>136.5</c:v>
                </c:pt>
                <c:pt idx="1639">
                  <c:v>136.5833333333333</c:v>
                </c:pt>
                <c:pt idx="1640">
                  <c:v>136.6666666666667</c:v>
                </c:pt>
                <c:pt idx="1641">
                  <c:v>136.75</c:v>
                </c:pt>
                <c:pt idx="1642">
                  <c:v>136.8333333333333</c:v>
                </c:pt>
                <c:pt idx="1643">
                  <c:v>136.9166666666667</c:v>
                </c:pt>
                <c:pt idx="1644">
                  <c:v>137.0</c:v>
                </c:pt>
                <c:pt idx="1645">
                  <c:v>137.0833333333333</c:v>
                </c:pt>
                <c:pt idx="1646">
                  <c:v>137.1666666666667</c:v>
                </c:pt>
                <c:pt idx="1647">
                  <c:v>137.25</c:v>
                </c:pt>
                <c:pt idx="1648">
                  <c:v>137.3333333333333</c:v>
                </c:pt>
                <c:pt idx="1649">
                  <c:v>137.4166666666667</c:v>
                </c:pt>
                <c:pt idx="1650">
                  <c:v>137.5</c:v>
                </c:pt>
                <c:pt idx="1651">
                  <c:v>137.5833333333333</c:v>
                </c:pt>
                <c:pt idx="1652">
                  <c:v>137.6666666666667</c:v>
                </c:pt>
                <c:pt idx="1653">
                  <c:v>137.75</c:v>
                </c:pt>
                <c:pt idx="1654">
                  <c:v>137.8333333333333</c:v>
                </c:pt>
                <c:pt idx="1655">
                  <c:v>137.9166666666667</c:v>
                </c:pt>
                <c:pt idx="1656">
                  <c:v>138.0</c:v>
                </c:pt>
                <c:pt idx="1657">
                  <c:v>138.0833333333333</c:v>
                </c:pt>
                <c:pt idx="1658">
                  <c:v>138.1666666666667</c:v>
                </c:pt>
                <c:pt idx="1659">
                  <c:v>138.25</c:v>
                </c:pt>
                <c:pt idx="1660">
                  <c:v>138.3333333333333</c:v>
                </c:pt>
                <c:pt idx="1661">
                  <c:v>138.4166666666667</c:v>
                </c:pt>
                <c:pt idx="1662">
                  <c:v>138.5</c:v>
                </c:pt>
                <c:pt idx="1663">
                  <c:v>138.5833333333333</c:v>
                </c:pt>
                <c:pt idx="1664">
                  <c:v>138.6666666666667</c:v>
                </c:pt>
                <c:pt idx="1665">
                  <c:v>138.75</c:v>
                </c:pt>
                <c:pt idx="1666">
                  <c:v>138.8333333333333</c:v>
                </c:pt>
                <c:pt idx="1667">
                  <c:v>138.9166666666667</c:v>
                </c:pt>
                <c:pt idx="1668">
                  <c:v>139.0</c:v>
                </c:pt>
                <c:pt idx="1669">
                  <c:v>139.0833333333333</c:v>
                </c:pt>
                <c:pt idx="1670">
                  <c:v>139.1666666666667</c:v>
                </c:pt>
                <c:pt idx="1671">
                  <c:v>139.25</c:v>
                </c:pt>
                <c:pt idx="1672">
                  <c:v>139.3333333333333</c:v>
                </c:pt>
                <c:pt idx="1673">
                  <c:v>139.4166666666667</c:v>
                </c:pt>
                <c:pt idx="1674">
                  <c:v>139.5</c:v>
                </c:pt>
                <c:pt idx="1675">
                  <c:v>139.5833333333333</c:v>
                </c:pt>
                <c:pt idx="1676">
                  <c:v>139.6666666666667</c:v>
                </c:pt>
                <c:pt idx="1677">
                  <c:v>139.75</c:v>
                </c:pt>
                <c:pt idx="1678">
                  <c:v>139.8333333333333</c:v>
                </c:pt>
                <c:pt idx="1679">
                  <c:v>139.9166666666667</c:v>
                </c:pt>
                <c:pt idx="1680">
                  <c:v>140.0</c:v>
                </c:pt>
                <c:pt idx="1681">
                  <c:v>140.0833333333333</c:v>
                </c:pt>
                <c:pt idx="1682">
                  <c:v>140.1666666666667</c:v>
                </c:pt>
                <c:pt idx="1683">
                  <c:v>140.25</c:v>
                </c:pt>
                <c:pt idx="1684">
                  <c:v>140.3333333333333</c:v>
                </c:pt>
                <c:pt idx="1685">
                  <c:v>140.4166666666667</c:v>
                </c:pt>
                <c:pt idx="1686">
                  <c:v>140.5</c:v>
                </c:pt>
                <c:pt idx="1687">
                  <c:v>140.5833333333333</c:v>
                </c:pt>
                <c:pt idx="1688">
                  <c:v>140.6666666666667</c:v>
                </c:pt>
                <c:pt idx="1689">
                  <c:v>140.75</c:v>
                </c:pt>
                <c:pt idx="1690">
                  <c:v>140.8333333333333</c:v>
                </c:pt>
                <c:pt idx="1691">
                  <c:v>140.9166666666667</c:v>
                </c:pt>
                <c:pt idx="1692">
                  <c:v>141.0</c:v>
                </c:pt>
                <c:pt idx="1693">
                  <c:v>141.0833333333333</c:v>
                </c:pt>
                <c:pt idx="1694">
                  <c:v>141.1666666666667</c:v>
                </c:pt>
                <c:pt idx="1695">
                  <c:v>141.25</c:v>
                </c:pt>
                <c:pt idx="1696">
                  <c:v>141.3333333333333</c:v>
                </c:pt>
                <c:pt idx="1697">
                  <c:v>141.4166666666667</c:v>
                </c:pt>
                <c:pt idx="1698">
                  <c:v>141.5</c:v>
                </c:pt>
                <c:pt idx="1699">
                  <c:v>141.5833333333333</c:v>
                </c:pt>
                <c:pt idx="1700">
                  <c:v>141.6666666666667</c:v>
                </c:pt>
                <c:pt idx="1701">
                  <c:v>141.75</c:v>
                </c:pt>
                <c:pt idx="1702">
                  <c:v>141.8333333333333</c:v>
                </c:pt>
                <c:pt idx="1703">
                  <c:v>141.9166666666667</c:v>
                </c:pt>
                <c:pt idx="1704">
                  <c:v>142.0</c:v>
                </c:pt>
                <c:pt idx="1705">
                  <c:v>142.0833333333333</c:v>
                </c:pt>
                <c:pt idx="1706">
                  <c:v>142.1666666666667</c:v>
                </c:pt>
                <c:pt idx="1707">
                  <c:v>142.25</c:v>
                </c:pt>
                <c:pt idx="1708">
                  <c:v>142.3333333333333</c:v>
                </c:pt>
                <c:pt idx="1709">
                  <c:v>142.4166666666667</c:v>
                </c:pt>
                <c:pt idx="1710">
                  <c:v>142.5</c:v>
                </c:pt>
                <c:pt idx="1711">
                  <c:v>142.5833333333333</c:v>
                </c:pt>
                <c:pt idx="1712">
                  <c:v>142.6666666666667</c:v>
                </c:pt>
                <c:pt idx="1713">
                  <c:v>142.75</c:v>
                </c:pt>
                <c:pt idx="1714">
                  <c:v>142.8333333333333</c:v>
                </c:pt>
                <c:pt idx="1715">
                  <c:v>142.9166666666667</c:v>
                </c:pt>
                <c:pt idx="1716">
                  <c:v>143.0</c:v>
                </c:pt>
                <c:pt idx="1717">
                  <c:v>143.0833333333333</c:v>
                </c:pt>
                <c:pt idx="1718">
                  <c:v>143.1666666666667</c:v>
                </c:pt>
                <c:pt idx="1719">
                  <c:v>143.25</c:v>
                </c:pt>
                <c:pt idx="1720">
                  <c:v>143.3333333333333</c:v>
                </c:pt>
                <c:pt idx="1721">
                  <c:v>143.4166666666667</c:v>
                </c:pt>
                <c:pt idx="1722">
                  <c:v>143.5</c:v>
                </c:pt>
                <c:pt idx="1723">
                  <c:v>143.5833333333333</c:v>
                </c:pt>
                <c:pt idx="1724">
                  <c:v>143.6666666666667</c:v>
                </c:pt>
                <c:pt idx="1725">
                  <c:v>143.75</c:v>
                </c:pt>
                <c:pt idx="1726">
                  <c:v>143.8333333333333</c:v>
                </c:pt>
                <c:pt idx="1727">
                  <c:v>143.9166666666667</c:v>
                </c:pt>
                <c:pt idx="1728">
                  <c:v>144.0</c:v>
                </c:pt>
                <c:pt idx="1729">
                  <c:v>144.0833333333333</c:v>
                </c:pt>
                <c:pt idx="1730">
                  <c:v>144.1666666666667</c:v>
                </c:pt>
                <c:pt idx="1731">
                  <c:v>144.25</c:v>
                </c:pt>
                <c:pt idx="1732">
                  <c:v>144.3333333333333</c:v>
                </c:pt>
                <c:pt idx="1733">
                  <c:v>144.4166666666667</c:v>
                </c:pt>
                <c:pt idx="1734">
                  <c:v>144.5</c:v>
                </c:pt>
                <c:pt idx="1735">
                  <c:v>144.5833333333333</c:v>
                </c:pt>
                <c:pt idx="1736">
                  <c:v>144.6666666666667</c:v>
                </c:pt>
                <c:pt idx="1737">
                  <c:v>144.75</c:v>
                </c:pt>
                <c:pt idx="1738">
                  <c:v>144.8333333333333</c:v>
                </c:pt>
                <c:pt idx="1739">
                  <c:v>144.9166666666667</c:v>
                </c:pt>
                <c:pt idx="1740">
                  <c:v>145.0</c:v>
                </c:pt>
                <c:pt idx="1741">
                  <c:v>145.0833333333333</c:v>
                </c:pt>
                <c:pt idx="1742">
                  <c:v>145.1666666666667</c:v>
                </c:pt>
                <c:pt idx="1743">
                  <c:v>145.25</c:v>
                </c:pt>
                <c:pt idx="1744">
                  <c:v>145.3333333333333</c:v>
                </c:pt>
                <c:pt idx="1745">
                  <c:v>145.4166666666667</c:v>
                </c:pt>
                <c:pt idx="1746">
                  <c:v>145.5</c:v>
                </c:pt>
                <c:pt idx="1747">
                  <c:v>145.5833333333333</c:v>
                </c:pt>
                <c:pt idx="1748">
                  <c:v>145.6666666666667</c:v>
                </c:pt>
                <c:pt idx="1749">
                  <c:v>145.75</c:v>
                </c:pt>
                <c:pt idx="1750">
                  <c:v>145.8333333333333</c:v>
                </c:pt>
                <c:pt idx="1751">
                  <c:v>145.9166666666667</c:v>
                </c:pt>
                <c:pt idx="1752">
                  <c:v>146.0</c:v>
                </c:pt>
                <c:pt idx="1753">
                  <c:v>146.0833333333333</c:v>
                </c:pt>
                <c:pt idx="1754">
                  <c:v>146.1666666666667</c:v>
                </c:pt>
                <c:pt idx="1755">
                  <c:v>146.25</c:v>
                </c:pt>
                <c:pt idx="1756">
                  <c:v>146.3333333333333</c:v>
                </c:pt>
                <c:pt idx="1757">
                  <c:v>146.4166666666667</c:v>
                </c:pt>
                <c:pt idx="1758">
                  <c:v>146.5</c:v>
                </c:pt>
                <c:pt idx="1759">
                  <c:v>146.5833333333333</c:v>
                </c:pt>
                <c:pt idx="1760">
                  <c:v>146.6666666666667</c:v>
                </c:pt>
                <c:pt idx="1761">
                  <c:v>146.75</c:v>
                </c:pt>
                <c:pt idx="1762">
                  <c:v>146.8333333333333</c:v>
                </c:pt>
                <c:pt idx="1763">
                  <c:v>146.9166666666667</c:v>
                </c:pt>
                <c:pt idx="1764">
                  <c:v>147.0</c:v>
                </c:pt>
                <c:pt idx="1765">
                  <c:v>147.0833333333333</c:v>
                </c:pt>
                <c:pt idx="1766">
                  <c:v>147.1666666666667</c:v>
                </c:pt>
                <c:pt idx="1767">
                  <c:v>147.25</c:v>
                </c:pt>
                <c:pt idx="1768">
                  <c:v>147.3333333333333</c:v>
                </c:pt>
                <c:pt idx="1769">
                  <c:v>147.4166666666667</c:v>
                </c:pt>
                <c:pt idx="1770">
                  <c:v>147.5</c:v>
                </c:pt>
                <c:pt idx="1771">
                  <c:v>147.5833333333333</c:v>
                </c:pt>
                <c:pt idx="1772">
                  <c:v>147.6666666666667</c:v>
                </c:pt>
                <c:pt idx="1773">
                  <c:v>147.75</c:v>
                </c:pt>
                <c:pt idx="1774">
                  <c:v>147.8333333333333</c:v>
                </c:pt>
                <c:pt idx="1775">
                  <c:v>147.9166666666667</c:v>
                </c:pt>
                <c:pt idx="1776">
                  <c:v>148.0</c:v>
                </c:pt>
                <c:pt idx="1777">
                  <c:v>148.0833333333333</c:v>
                </c:pt>
                <c:pt idx="1778">
                  <c:v>148.1666666666667</c:v>
                </c:pt>
                <c:pt idx="1779">
                  <c:v>148.25</c:v>
                </c:pt>
                <c:pt idx="1780">
                  <c:v>148.3333333333333</c:v>
                </c:pt>
                <c:pt idx="1781">
                  <c:v>148.4166666666667</c:v>
                </c:pt>
                <c:pt idx="1782">
                  <c:v>148.5</c:v>
                </c:pt>
                <c:pt idx="1783">
                  <c:v>148.5833333333333</c:v>
                </c:pt>
                <c:pt idx="1784">
                  <c:v>148.6666666666667</c:v>
                </c:pt>
                <c:pt idx="1785">
                  <c:v>148.75</c:v>
                </c:pt>
                <c:pt idx="1786">
                  <c:v>148.8333333333333</c:v>
                </c:pt>
                <c:pt idx="1787">
                  <c:v>148.9166666666667</c:v>
                </c:pt>
                <c:pt idx="1788">
                  <c:v>149.0</c:v>
                </c:pt>
                <c:pt idx="1789">
                  <c:v>149.0833333333333</c:v>
                </c:pt>
                <c:pt idx="1790">
                  <c:v>149.1666666666667</c:v>
                </c:pt>
                <c:pt idx="1791">
                  <c:v>149.25</c:v>
                </c:pt>
                <c:pt idx="1792">
                  <c:v>149.3333333333333</c:v>
                </c:pt>
                <c:pt idx="1793">
                  <c:v>149.4166666666667</c:v>
                </c:pt>
                <c:pt idx="1794">
                  <c:v>149.5</c:v>
                </c:pt>
                <c:pt idx="1795">
                  <c:v>149.5833333333333</c:v>
                </c:pt>
                <c:pt idx="1796">
                  <c:v>149.6666666666667</c:v>
                </c:pt>
                <c:pt idx="1797">
                  <c:v>149.75</c:v>
                </c:pt>
                <c:pt idx="1798">
                  <c:v>149.8333333333333</c:v>
                </c:pt>
                <c:pt idx="1799">
                  <c:v>149.9166666666667</c:v>
                </c:pt>
                <c:pt idx="1800">
                  <c:v>150.0</c:v>
                </c:pt>
                <c:pt idx="1801">
                  <c:v>150.0833333333333</c:v>
                </c:pt>
                <c:pt idx="1802">
                  <c:v>150.1666666666667</c:v>
                </c:pt>
                <c:pt idx="1803">
                  <c:v>150.25</c:v>
                </c:pt>
                <c:pt idx="1804">
                  <c:v>150.3333333333333</c:v>
                </c:pt>
                <c:pt idx="1805">
                  <c:v>150.4166666666667</c:v>
                </c:pt>
                <c:pt idx="1806">
                  <c:v>150.5</c:v>
                </c:pt>
                <c:pt idx="1807">
                  <c:v>150.5833333333333</c:v>
                </c:pt>
                <c:pt idx="1808">
                  <c:v>150.6666666666667</c:v>
                </c:pt>
                <c:pt idx="1809">
                  <c:v>150.75</c:v>
                </c:pt>
                <c:pt idx="1810">
                  <c:v>150.8333333333333</c:v>
                </c:pt>
                <c:pt idx="1811">
                  <c:v>150.9166666666667</c:v>
                </c:pt>
                <c:pt idx="1812">
                  <c:v>151.0</c:v>
                </c:pt>
                <c:pt idx="1813">
                  <c:v>151.0833333333333</c:v>
                </c:pt>
                <c:pt idx="1814">
                  <c:v>151.1666666666667</c:v>
                </c:pt>
                <c:pt idx="1815">
                  <c:v>151.25</c:v>
                </c:pt>
                <c:pt idx="1816">
                  <c:v>151.3333333333333</c:v>
                </c:pt>
                <c:pt idx="1817">
                  <c:v>151.4166666666667</c:v>
                </c:pt>
                <c:pt idx="1818">
                  <c:v>151.5</c:v>
                </c:pt>
                <c:pt idx="1819">
                  <c:v>151.5833333333333</c:v>
                </c:pt>
                <c:pt idx="1820">
                  <c:v>151.6666666666667</c:v>
                </c:pt>
                <c:pt idx="1821">
                  <c:v>151.75</c:v>
                </c:pt>
                <c:pt idx="1822">
                  <c:v>151.8333333333333</c:v>
                </c:pt>
                <c:pt idx="1823">
                  <c:v>151.9166666666667</c:v>
                </c:pt>
                <c:pt idx="1824">
                  <c:v>152.0</c:v>
                </c:pt>
                <c:pt idx="1825">
                  <c:v>152.0833333333333</c:v>
                </c:pt>
                <c:pt idx="1826">
                  <c:v>152.1666666666667</c:v>
                </c:pt>
                <c:pt idx="1827">
                  <c:v>152.25</c:v>
                </c:pt>
                <c:pt idx="1828">
                  <c:v>152.3333333333333</c:v>
                </c:pt>
                <c:pt idx="1829">
                  <c:v>152.4166666666667</c:v>
                </c:pt>
                <c:pt idx="1830">
                  <c:v>152.5</c:v>
                </c:pt>
                <c:pt idx="1831">
                  <c:v>152.5833333333333</c:v>
                </c:pt>
                <c:pt idx="1832">
                  <c:v>152.6666666666667</c:v>
                </c:pt>
                <c:pt idx="1833">
                  <c:v>152.75</c:v>
                </c:pt>
                <c:pt idx="1834">
                  <c:v>152.8333333333333</c:v>
                </c:pt>
                <c:pt idx="1835">
                  <c:v>152.9166666666667</c:v>
                </c:pt>
                <c:pt idx="1836">
                  <c:v>153.0</c:v>
                </c:pt>
                <c:pt idx="1837">
                  <c:v>153.0833333333333</c:v>
                </c:pt>
                <c:pt idx="1838">
                  <c:v>153.1666666666667</c:v>
                </c:pt>
                <c:pt idx="1839">
                  <c:v>153.25</c:v>
                </c:pt>
                <c:pt idx="1840">
                  <c:v>153.3333333333333</c:v>
                </c:pt>
                <c:pt idx="1841">
                  <c:v>153.4166666666667</c:v>
                </c:pt>
                <c:pt idx="1842">
                  <c:v>153.5</c:v>
                </c:pt>
                <c:pt idx="1843">
                  <c:v>153.5833333333333</c:v>
                </c:pt>
                <c:pt idx="1844">
                  <c:v>153.6666666666667</c:v>
                </c:pt>
                <c:pt idx="1845">
                  <c:v>153.75</c:v>
                </c:pt>
                <c:pt idx="1846">
                  <c:v>153.8333333333333</c:v>
                </c:pt>
                <c:pt idx="1847">
                  <c:v>153.9166666666667</c:v>
                </c:pt>
                <c:pt idx="1848">
                  <c:v>154.0</c:v>
                </c:pt>
                <c:pt idx="1849">
                  <c:v>154.0833333333333</c:v>
                </c:pt>
                <c:pt idx="1850">
                  <c:v>154.1666666666667</c:v>
                </c:pt>
                <c:pt idx="1851">
                  <c:v>154.25</c:v>
                </c:pt>
                <c:pt idx="1852">
                  <c:v>154.3333333333333</c:v>
                </c:pt>
                <c:pt idx="1853">
                  <c:v>154.4166666666667</c:v>
                </c:pt>
                <c:pt idx="1854">
                  <c:v>154.5</c:v>
                </c:pt>
                <c:pt idx="1855">
                  <c:v>154.5833333333333</c:v>
                </c:pt>
                <c:pt idx="1856">
                  <c:v>154.6666666666667</c:v>
                </c:pt>
                <c:pt idx="1857">
                  <c:v>154.75</c:v>
                </c:pt>
                <c:pt idx="1858">
                  <c:v>154.8333333333333</c:v>
                </c:pt>
                <c:pt idx="1859">
                  <c:v>154.9166666666667</c:v>
                </c:pt>
                <c:pt idx="1860">
                  <c:v>155.0</c:v>
                </c:pt>
                <c:pt idx="1861">
                  <c:v>155.0833333333333</c:v>
                </c:pt>
                <c:pt idx="1862">
                  <c:v>155.1666666666667</c:v>
                </c:pt>
                <c:pt idx="1863">
                  <c:v>155.25</c:v>
                </c:pt>
                <c:pt idx="1864">
                  <c:v>155.3333333333333</c:v>
                </c:pt>
                <c:pt idx="1865">
                  <c:v>155.4166666666667</c:v>
                </c:pt>
                <c:pt idx="1866">
                  <c:v>155.5</c:v>
                </c:pt>
                <c:pt idx="1867">
                  <c:v>155.5833333333333</c:v>
                </c:pt>
                <c:pt idx="1868">
                  <c:v>155.6666666666667</c:v>
                </c:pt>
                <c:pt idx="1869">
                  <c:v>155.75</c:v>
                </c:pt>
                <c:pt idx="1870">
                  <c:v>155.8333333333333</c:v>
                </c:pt>
                <c:pt idx="1871">
                  <c:v>155.9166666666667</c:v>
                </c:pt>
                <c:pt idx="1872">
                  <c:v>156.0</c:v>
                </c:pt>
                <c:pt idx="1873">
                  <c:v>156.0833333333333</c:v>
                </c:pt>
                <c:pt idx="1874">
                  <c:v>156.1666666666667</c:v>
                </c:pt>
                <c:pt idx="1875">
                  <c:v>156.25</c:v>
                </c:pt>
                <c:pt idx="1876">
                  <c:v>156.3333333333333</c:v>
                </c:pt>
                <c:pt idx="1877">
                  <c:v>156.4166666666667</c:v>
                </c:pt>
                <c:pt idx="1878">
                  <c:v>156.5</c:v>
                </c:pt>
                <c:pt idx="1879">
                  <c:v>156.5833333333333</c:v>
                </c:pt>
                <c:pt idx="1880">
                  <c:v>156.6666666666667</c:v>
                </c:pt>
                <c:pt idx="1881">
                  <c:v>156.75</c:v>
                </c:pt>
                <c:pt idx="1882">
                  <c:v>156.8333333333333</c:v>
                </c:pt>
                <c:pt idx="1883">
                  <c:v>156.9166666666667</c:v>
                </c:pt>
                <c:pt idx="1884">
                  <c:v>157.0</c:v>
                </c:pt>
                <c:pt idx="1885">
                  <c:v>157.0833333333333</c:v>
                </c:pt>
                <c:pt idx="1886">
                  <c:v>157.1666666666667</c:v>
                </c:pt>
                <c:pt idx="1887">
                  <c:v>157.25</c:v>
                </c:pt>
                <c:pt idx="1888">
                  <c:v>157.3333333333333</c:v>
                </c:pt>
                <c:pt idx="1889">
                  <c:v>157.4166666666667</c:v>
                </c:pt>
                <c:pt idx="1890">
                  <c:v>157.5</c:v>
                </c:pt>
                <c:pt idx="1891">
                  <c:v>157.5833333333333</c:v>
                </c:pt>
                <c:pt idx="1892">
                  <c:v>157.6666666666667</c:v>
                </c:pt>
                <c:pt idx="1893">
                  <c:v>157.75</c:v>
                </c:pt>
                <c:pt idx="1894">
                  <c:v>157.8333333333333</c:v>
                </c:pt>
                <c:pt idx="1895">
                  <c:v>157.9166666666667</c:v>
                </c:pt>
                <c:pt idx="1896">
                  <c:v>158.0</c:v>
                </c:pt>
                <c:pt idx="1897">
                  <c:v>158.0833333333333</c:v>
                </c:pt>
                <c:pt idx="1898">
                  <c:v>158.1666666666667</c:v>
                </c:pt>
                <c:pt idx="1899">
                  <c:v>158.25</c:v>
                </c:pt>
                <c:pt idx="1900">
                  <c:v>158.3333333333333</c:v>
                </c:pt>
                <c:pt idx="1901">
                  <c:v>158.4166666666667</c:v>
                </c:pt>
                <c:pt idx="1902">
                  <c:v>158.5</c:v>
                </c:pt>
                <c:pt idx="1903">
                  <c:v>158.5833333333333</c:v>
                </c:pt>
                <c:pt idx="1904">
                  <c:v>158.6666666666667</c:v>
                </c:pt>
                <c:pt idx="1905">
                  <c:v>158.75</c:v>
                </c:pt>
                <c:pt idx="1906">
                  <c:v>158.8333333333333</c:v>
                </c:pt>
                <c:pt idx="1907">
                  <c:v>158.9166666666667</c:v>
                </c:pt>
                <c:pt idx="1908">
                  <c:v>159.0</c:v>
                </c:pt>
                <c:pt idx="1909">
                  <c:v>159.0833333333333</c:v>
                </c:pt>
                <c:pt idx="1910">
                  <c:v>159.1666666666667</c:v>
                </c:pt>
                <c:pt idx="1911">
                  <c:v>159.25</c:v>
                </c:pt>
                <c:pt idx="1912">
                  <c:v>159.3333333333333</c:v>
                </c:pt>
                <c:pt idx="1913">
                  <c:v>159.4166666666667</c:v>
                </c:pt>
                <c:pt idx="1914">
                  <c:v>159.5</c:v>
                </c:pt>
                <c:pt idx="1915">
                  <c:v>159.5833333333333</c:v>
                </c:pt>
                <c:pt idx="1916">
                  <c:v>159.6666666666667</c:v>
                </c:pt>
                <c:pt idx="1917">
                  <c:v>159.75</c:v>
                </c:pt>
                <c:pt idx="1918">
                  <c:v>159.8333333333333</c:v>
                </c:pt>
                <c:pt idx="1919">
                  <c:v>159.9166666666667</c:v>
                </c:pt>
                <c:pt idx="1920">
                  <c:v>160.0</c:v>
                </c:pt>
                <c:pt idx="1921">
                  <c:v>160.0833333333333</c:v>
                </c:pt>
                <c:pt idx="1922">
                  <c:v>160.1666666666667</c:v>
                </c:pt>
                <c:pt idx="1923">
                  <c:v>160.25</c:v>
                </c:pt>
                <c:pt idx="1924">
                  <c:v>160.3333333333333</c:v>
                </c:pt>
                <c:pt idx="1925">
                  <c:v>160.4166666666667</c:v>
                </c:pt>
                <c:pt idx="1926">
                  <c:v>160.5</c:v>
                </c:pt>
                <c:pt idx="1927">
                  <c:v>160.5833333333333</c:v>
                </c:pt>
                <c:pt idx="1928">
                  <c:v>160.6666666666667</c:v>
                </c:pt>
                <c:pt idx="1929">
                  <c:v>160.75</c:v>
                </c:pt>
                <c:pt idx="1930">
                  <c:v>160.8333333333333</c:v>
                </c:pt>
                <c:pt idx="1931">
                  <c:v>160.9166666666667</c:v>
                </c:pt>
                <c:pt idx="1932">
                  <c:v>161.0</c:v>
                </c:pt>
                <c:pt idx="1933">
                  <c:v>161.0833333333333</c:v>
                </c:pt>
                <c:pt idx="1934">
                  <c:v>161.1666666666667</c:v>
                </c:pt>
                <c:pt idx="1935">
                  <c:v>161.25</c:v>
                </c:pt>
                <c:pt idx="1936">
                  <c:v>161.3333333333333</c:v>
                </c:pt>
                <c:pt idx="1937">
                  <c:v>161.4166666666667</c:v>
                </c:pt>
                <c:pt idx="1938">
                  <c:v>161.5</c:v>
                </c:pt>
                <c:pt idx="1939">
                  <c:v>161.5833333333333</c:v>
                </c:pt>
                <c:pt idx="1940">
                  <c:v>161.6666666666667</c:v>
                </c:pt>
                <c:pt idx="1941">
                  <c:v>161.75</c:v>
                </c:pt>
                <c:pt idx="1942">
                  <c:v>161.8333333333333</c:v>
                </c:pt>
                <c:pt idx="1943">
                  <c:v>161.9166666666667</c:v>
                </c:pt>
                <c:pt idx="1944">
                  <c:v>162.0</c:v>
                </c:pt>
                <c:pt idx="1945">
                  <c:v>162.0833333333333</c:v>
                </c:pt>
                <c:pt idx="1946">
                  <c:v>162.1666666666667</c:v>
                </c:pt>
                <c:pt idx="1947">
                  <c:v>162.25</c:v>
                </c:pt>
                <c:pt idx="1948">
                  <c:v>162.3333333333333</c:v>
                </c:pt>
                <c:pt idx="1949">
                  <c:v>162.4166666666667</c:v>
                </c:pt>
                <c:pt idx="1950">
                  <c:v>162.5</c:v>
                </c:pt>
                <c:pt idx="1951">
                  <c:v>162.5833333333333</c:v>
                </c:pt>
                <c:pt idx="1952">
                  <c:v>162.6666666666667</c:v>
                </c:pt>
                <c:pt idx="1953">
                  <c:v>162.75</c:v>
                </c:pt>
                <c:pt idx="1954">
                  <c:v>162.8333333333333</c:v>
                </c:pt>
                <c:pt idx="1955">
                  <c:v>162.9166666666667</c:v>
                </c:pt>
                <c:pt idx="1956">
                  <c:v>163.0</c:v>
                </c:pt>
                <c:pt idx="1957">
                  <c:v>163.0833333333333</c:v>
                </c:pt>
                <c:pt idx="1958">
                  <c:v>163.1666666666667</c:v>
                </c:pt>
                <c:pt idx="1959">
                  <c:v>163.25</c:v>
                </c:pt>
                <c:pt idx="1960">
                  <c:v>163.3333333333333</c:v>
                </c:pt>
                <c:pt idx="1961">
                  <c:v>163.4166666666667</c:v>
                </c:pt>
                <c:pt idx="1962">
                  <c:v>163.5</c:v>
                </c:pt>
                <c:pt idx="1963">
                  <c:v>163.5833333333333</c:v>
                </c:pt>
                <c:pt idx="1964">
                  <c:v>163.6666666666667</c:v>
                </c:pt>
                <c:pt idx="1965">
                  <c:v>163.75</c:v>
                </c:pt>
                <c:pt idx="1966">
                  <c:v>163.8333333333333</c:v>
                </c:pt>
                <c:pt idx="1967">
                  <c:v>163.9166666666667</c:v>
                </c:pt>
                <c:pt idx="1968">
                  <c:v>164.0</c:v>
                </c:pt>
                <c:pt idx="1969">
                  <c:v>164.0833333333333</c:v>
                </c:pt>
                <c:pt idx="1970">
                  <c:v>164.1666666666667</c:v>
                </c:pt>
                <c:pt idx="1971">
                  <c:v>164.25</c:v>
                </c:pt>
                <c:pt idx="1972">
                  <c:v>164.3333333333333</c:v>
                </c:pt>
                <c:pt idx="1973">
                  <c:v>164.4166666666667</c:v>
                </c:pt>
                <c:pt idx="1974">
                  <c:v>164.5</c:v>
                </c:pt>
                <c:pt idx="1975">
                  <c:v>164.5833333333333</c:v>
                </c:pt>
                <c:pt idx="1976">
                  <c:v>164.6666666666667</c:v>
                </c:pt>
                <c:pt idx="1977">
                  <c:v>164.75</c:v>
                </c:pt>
                <c:pt idx="1978">
                  <c:v>164.8333333333333</c:v>
                </c:pt>
                <c:pt idx="1979">
                  <c:v>164.9166666666667</c:v>
                </c:pt>
                <c:pt idx="1980">
                  <c:v>165.0</c:v>
                </c:pt>
                <c:pt idx="1981">
                  <c:v>165.0833333333333</c:v>
                </c:pt>
                <c:pt idx="1982">
                  <c:v>165.1666666666667</c:v>
                </c:pt>
                <c:pt idx="1983">
                  <c:v>165.25</c:v>
                </c:pt>
                <c:pt idx="1984">
                  <c:v>165.3333333333333</c:v>
                </c:pt>
                <c:pt idx="1985">
                  <c:v>165.4166666666667</c:v>
                </c:pt>
                <c:pt idx="1986">
                  <c:v>165.5</c:v>
                </c:pt>
                <c:pt idx="1987">
                  <c:v>165.5833333333333</c:v>
                </c:pt>
                <c:pt idx="1988">
                  <c:v>165.6666666666667</c:v>
                </c:pt>
                <c:pt idx="1989">
                  <c:v>165.75</c:v>
                </c:pt>
                <c:pt idx="1990">
                  <c:v>165.8333333333333</c:v>
                </c:pt>
                <c:pt idx="1991">
                  <c:v>165.9166666666667</c:v>
                </c:pt>
                <c:pt idx="1992">
                  <c:v>166.0</c:v>
                </c:pt>
                <c:pt idx="1993">
                  <c:v>166.0833333333333</c:v>
                </c:pt>
                <c:pt idx="1994">
                  <c:v>166.1666666666667</c:v>
                </c:pt>
                <c:pt idx="1995">
                  <c:v>166.25</c:v>
                </c:pt>
                <c:pt idx="1996">
                  <c:v>166.3333333333333</c:v>
                </c:pt>
                <c:pt idx="1997">
                  <c:v>166.4166666666667</c:v>
                </c:pt>
                <c:pt idx="1998">
                  <c:v>166.5</c:v>
                </c:pt>
                <c:pt idx="1999">
                  <c:v>166.5833333333333</c:v>
                </c:pt>
                <c:pt idx="2000">
                  <c:v>166.6666666666667</c:v>
                </c:pt>
                <c:pt idx="2001">
                  <c:v>166.75</c:v>
                </c:pt>
                <c:pt idx="2002">
                  <c:v>166.8333333333333</c:v>
                </c:pt>
                <c:pt idx="2003">
                  <c:v>166.9166666666667</c:v>
                </c:pt>
                <c:pt idx="2004">
                  <c:v>167.0</c:v>
                </c:pt>
                <c:pt idx="2005">
                  <c:v>167.0833333333333</c:v>
                </c:pt>
                <c:pt idx="2006">
                  <c:v>167.1666666666667</c:v>
                </c:pt>
                <c:pt idx="2007">
                  <c:v>167.25</c:v>
                </c:pt>
                <c:pt idx="2008">
                  <c:v>167.3333333333333</c:v>
                </c:pt>
                <c:pt idx="2009">
                  <c:v>167.4166666666667</c:v>
                </c:pt>
                <c:pt idx="2010">
                  <c:v>167.5</c:v>
                </c:pt>
                <c:pt idx="2011">
                  <c:v>167.5833333333333</c:v>
                </c:pt>
                <c:pt idx="2012">
                  <c:v>167.6666666666667</c:v>
                </c:pt>
                <c:pt idx="2013">
                  <c:v>167.75</c:v>
                </c:pt>
                <c:pt idx="2014">
                  <c:v>167.8333333333333</c:v>
                </c:pt>
                <c:pt idx="2015">
                  <c:v>167.9166666666667</c:v>
                </c:pt>
                <c:pt idx="2016">
                  <c:v>168.0</c:v>
                </c:pt>
                <c:pt idx="2017">
                  <c:v>168.0833333333333</c:v>
                </c:pt>
                <c:pt idx="2018">
                  <c:v>168.1666666666667</c:v>
                </c:pt>
                <c:pt idx="2019">
                  <c:v>168.25</c:v>
                </c:pt>
                <c:pt idx="2020">
                  <c:v>168.3333333333333</c:v>
                </c:pt>
                <c:pt idx="2021">
                  <c:v>168.4166666666667</c:v>
                </c:pt>
                <c:pt idx="2022">
                  <c:v>168.5</c:v>
                </c:pt>
                <c:pt idx="2023">
                  <c:v>168.5833333333333</c:v>
                </c:pt>
                <c:pt idx="2024">
                  <c:v>168.6666666666667</c:v>
                </c:pt>
                <c:pt idx="2025">
                  <c:v>168.75</c:v>
                </c:pt>
                <c:pt idx="2026">
                  <c:v>168.8333333333333</c:v>
                </c:pt>
                <c:pt idx="2027">
                  <c:v>168.9166666666667</c:v>
                </c:pt>
                <c:pt idx="2028">
                  <c:v>169.0</c:v>
                </c:pt>
                <c:pt idx="2029">
                  <c:v>169.0833333333333</c:v>
                </c:pt>
                <c:pt idx="2030">
                  <c:v>169.1666666666667</c:v>
                </c:pt>
                <c:pt idx="2031">
                  <c:v>169.25</c:v>
                </c:pt>
                <c:pt idx="2032">
                  <c:v>169.3333333333333</c:v>
                </c:pt>
                <c:pt idx="2033">
                  <c:v>169.4166666666667</c:v>
                </c:pt>
                <c:pt idx="2034">
                  <c:v>169.5</c:v>
                </c:pt>
                <c:pt idx="2035">
                  <c:v>169.5833333333333</c:v>
                </c:pt>
                <c:pt idx="2036">
                  <c:v>169.6666666666667</c:v>
                </c:pt>
                <c:pt idx="2037">
                  <c:v>169.75</c:v>
                </c:pt>
                <c:pt idx="2038">
                  <c:v>169.8333333333333</c:v>
                </c:pt>
                <c:pt idx="2039">
                  <c:v>169.9166666666667</c:v>
                </c:pt>
                <c:pt idx="2040">
                  <c:v>170.0</c:v>
                </c:pt>
                <c:pt idx="2041">
                  <c:v>170.0833333333333</c:v>
                </c:pt>
                <c:pt idx="2042">
                  <c:v>170.1666666666667</c:v>
                </c:pt>
                <c:pt idx="2043">
                  <c:v>170.25</c:v>
                </c:pt>
                <c:pt idx="2044">
                  <c:v>170.3333333333333</c:v>
                </c:pt>
                <c:pt idx="2045">
                  <c:v>170.4166666666667</c:v>
                </c:pt>
                <c:pt idx="2046">
                  <c:v>170.5</c:v>
                </c:pt>
                <c:pt idx="2047">
                  <c:v>170.5833333333333</c:v>
                </c:pt>
                <c:pt idx="2048">
                  <c:v>170.6666666666667</c:v>
                </c:pt>
                <c:pt idx="2049">
                  <c:v>170.75</c:v>
                </c:pt>
                <c:pt idx="2050">
                  <c:v>170.8333333333333</c:v>
                </c:pt>
                <c:pt idx="2051">
                  <c:v>170.9166666666667</c:v>
                </c:pt>
                <c:pt idx="2052">
                  <c:v>171.0</c:v>
                </c:pt>
                <c:pt idx="2053">
                  <c:v>171.0833333333333</c:v>
                </c:pt>
                <c:pt idx="2054">
                  <c:v>171.1666666666667</c:v>
                </c:pt>
                <c:pt idx="2055">
                  <c:v>171.25</c:v>
                </c:pt>
                <c:pt idx="2056">
                  <c:v>171.3333333333333</c:v>
                </c:pt>
                <c:pt idx="2057">
                  <c:v>171.4166666666667</c:v>
                </c:pt>
                <c:pt idx="2058">
                  <c:v>171.5</c:v>
                </c:pt>
                <c:pt idx="2059">
                  <c:v>171.5833333333333</c:v>
                </c:pt>
                <c:pt idx="2060">
                  <c:v>171.6666666666667</c:v>
                </c:pt>
                <c:pt idx="2061">
                  <c:v>171.75</c:v>
                </c:pt>
                <c:pt idx="2062">
                  <c:v>171.8333333333333</c:v>
                </c:pt>
                <c:pt idx="2063">
                  <c:v>171.9166666666667</c:v>
                </c:pt>
                <c:pt idx="2064">
                  <c:v>172.0</c:v>
                </c:pt>
                <c:pt idx="2065">
                  <c:v>172.0833333333333</c:v>
                </c:pt>
                <c:pt idx="2066">
                  <c:v>172.1666666666667</c:v>
                </c:pt>
                <c:pt idx="2067">
                  <c:v>172.25</c:v>
                </c:pt>
                <c:pt idx="2068">
                  <c:v>172.3333333333333</c:v>
                </c:pt>
                <c:pt idx="2069">
                  <c:v>172.4166666666667</c:v>
                </c:pt>
                <c:pt idx="2070">
                  <c:v>172.5</c:v>
                </c:pt>
                <c:pt idx="2071">
                  <c:v>172.5833333333333</c:v>
                </c:pt>
                <c:pt idx="2072">
                  <c:v>172.6666666666667</c:v>
                </c:pt>
                <c:pt idx="2073">
                  <c:v>172.75</c:v>
                </c:pt>
                <c:pt idx="2074">
                  <c:v>172.8333333333333</c:v>
                </c:pt>
                <c:pt idx="2075">
                  <c:v>172.9166666666667</c:v>
                </c:pt>
                <c:pt idx="2076">
                  <c:v>173.0</c:v>
                </c:pt>
                <c:pt idx="2077">
                  <c:v>173.0833333333333</c:v>
                </c:pt>
                <c:pt idx="2078">
                  <c:v>173.1666666666667</c:v>
                </c:pt>
                <c:pt idx="2079">
                  <c:v>173.25</c:v>
                </c:pt>
                <c:pt idx="2080">
                  <c:v>173.3333333333333</c:v>
                </c:pt>
                <c:pt idx="2081">
                  <c:v>173.4166666666667</c:v>
                </c:pt>
                <c:pt idx="2082">
                  <c:v>173.5</c:v>
                </c:pt>
                <c:pt idx="2083">
                  <c:v>173.5833333333333</c:v>
                </c:pt>
                <c:pt idx="2084">
                  <c:v>173.6666666666667</c:v>
                </c:pt>
                <c:pt idx="2085">
                  <c:v>173.75</c:v>
                </c:pt>
                <c:pt idx="2086">
                  <c:v>173.8333333333333</c:v>
                </c:pt>
                <c:pt idx="2087">
                  <c:v>173.9166666666667</c:v>
                </c:pt>
                <c:pt idx="2088">
                  <c:v>174.0</c:v>
                </c:pt>
                <c:pt idx="2089">
                  <c:v>174.0833333333333</c:v>
                </c:pt>
                <c:pt idx="2090">
                  <c:v>174.1666666666667</c:v>
                </c:pt>
                <c:pt idx="2091">
                  <c:v>174.25</c:v>
                </c:pt>
                <c:pt idx="2092">
                  <c:v>174.3333333333333</c:v>
                </c:pt>
                <c:pt idx="2093">
                  <c:v>174.4166666666667</c:v>
                </c:pt>
                <c:pt idx="2094">
                  <c:v>174.5</c:v>
                </c:pt>
                <c:pt idx="2095">
                  <c:v>174.5833333333333</c:v>
                </c:pt>
                <c:pt idx="2096">
                  <c:v>174.6666666666667</c:v>
                </c:pt>
                <c:pt idx="2097">
                  <c:v>174.75</c:v>
                </c:pt>
                <c:pt idx="2098">
                  <c:v>174.8333333333333</c:v>
                </c:pt>
                <c:pt idx="2099">
                  <c:v>174.9166666666667</c:v>
                </c:pt>
                <c:pt idx="2100">
                  <c:v>175.0</c:v>
                </c:pt>
                <c:pt idx="2101">
                  <c:v>175.0833333333333</c:v>
                </c:pt>
                <c:pt idx="2102">
                  <c:v>175.1666666666667</c:v>
                </c:pt>
                <c:pt idx="2103">
                  <c:v>175.25</c:v>
                </c:pt>
                <c:pt idx="2104">
                  <c:v>175.3333333333333</c:v>
                </c:pt>
                <c:pt idx="2105">
                  <c:v>175.4166666666667</c:v>
                </c:pt>
                <c:pt idx="2106">
                  <c:v>175.5</c:v>
                </c:pt>
                <c:pt idx="2107">
                  <c:v>175.5833333333333</c:v>
                </c:pt>
                <c:pt idx="2108">
                  <c:v>175.6666666666667</c:v>
                </c:pt>
                <c:pt idx="2109">
                  <c:v>175.75</c:v>
                </c:pt>
                <c:pt idx="2110">
                  <c:v>175.8333333333333</c:v>
                </c:pt>
                <c:pt idx="2111">
                  <c:v>175.9166666666667</c:v>
                </c:pt>
                <c:pt idx="2112">
                  <c:v>176.0</c:v>
                </c:pt>
                <c:pt idx="2113">
                  <c:v>176.0833333333333</c:v>
                </c:pt>
                <c:pt idx="2114">
                  <c:v>176.1666666666667</c:v>
                </c:pt>
                <c:pt idx="2115">
                  <c:v>176.25</c:v>
                </c:pt>
                <c:pt idx="2116">
                  <c:v>176.3333333333333</c:v>
                </c:pt>
                <c:pt idx="2117">
                  <c:v>176.4166666666667</c:v>
                </c:pt>
                <c:pt idx="2118">
                  <c:v>176.5</c:v>
                </c:pt>
                <c:pt idx="2119">
                  <c:v>176.5833333333333</c:v>
                </c:pt>
                <c:pt idx="2120">
                  <c:v>176.6666666666667</c:v>
                </c:pt>
                <c:pt idx="2121">
                  <c:v>176.75</c:v>
                </c:pt>
                <c:pt idx="2122">
                  <c:v>176.8333333333333</c:v>
                </c:pt>
                <c:pt idx="2123">
                  <c:v>176.9166666666667</c:v>
                </c:pt>
                <c:pt idx="2124">
                  <c:v>177.0</c:v>
                </c:pt>
                <c:pt idx="2125">
                  <c:v>177.0833333333333</c:v>
                </c:pt>
                <c:pt idx="2126">
                  <c:v>177.1666666666667</c:v>
                </c:pt>
                <c:pt idx="2127">
                  <c:v>177.25</c:v>
                </c:pt>
                <c:pt idx="2128">
                  <c:v>177.3333333333333</c:v>
                </c:pt>
                <c:pt idx="2129">
                  <c:v>177.4166666666667</c:v>
                </c:pt>
                <c:pt idx="2130">
                  <c:v>177.5</c:v>
                </c:pt>
                <c:pt idx="2131">
                  <c:v>177.5833333333333</c:v>
                </c:pt>
                <c:pt idx="2132">
                  <c:v>177.6666666666667</c:v>
                </c:pt>
                <c:pt idx="2133">
                  <c:v>177.75</c:v>
                </c:pt>
                <c:pt idx="2134">
                  <c:v>177.8333333333333</c:v>
                </c:pt>
                <c:pt idx="2135">
                  <c:v>177.9166666666667</c:v>
                </c:pt>
                <c:pt idx="2136">
                  <c:v>178.0</c:v>
                </c:pt>
                <c:pt idx="2137">
                  <c:v>178.0833333333333</c:v>
                </c:pt>
                <c:pt idx="2138">
                  <c:v>178.1666666666667</c:v>
                </c:pt>
                <c:pt idx="2139">
                  <c:v>178.25</c:v>
                </c:pt>
                <c:pt idx="2140">
                  <c:v>178.3333333333333</c:v>
                </c:pt>
                <c:pt idx="2141">
                  <c:v>178.4166666666667</c:v>
                </c:pt>
                <c:pt idx="2142">
                  <c:v>178.5</c:v>
                </c:pt>
                <c:pt idx="2143">
                  <c:v>178.5833333333333</c:v>
                </c:pt>
                <c:pt idx="2144">
                  <c:v>178.6666666666667</c:v>
                </c:pt>
                <c:pt idx="2145">
                  <c:v>178.75</c:v>
                </c:pt>
                <c:pt idx="2146">
                  <c:v>178.8333333333333</c:v>
                </c:pt>
                <c:pt idx="2147">
                  <c:v>178.9166666666667</c:v>
                </c:pt>
                <c:pt idx="2148">
                  <c:v>179.0</c:v>
                </c:pt>
                <c:pt idx="2149">
                  <c:v>179.0833333333333</c:v>
                </c:pt>
                <c:pt idx="2150">
                  <c:v>179.1666666666667</c:v>
                </c:pt>
                <c:pt idx="2151">
                  <c:v>179.25</c:v>
                </c:pt>
                <c:pt idx="2152">
                  <c:v>179.3333333333333</c:v>
                </c:pt>
                <c:pt idx="2153">
                  <c:v>179.4166666666667</c:v>
                </c:pt>
                <c:pt idx="2154">
                  <c:v>179.5</c:v>
                </c:pt>
                <c:pt idx="2155">
                  <c:v>179.5833333333333</c:v>
                </c:pt>
                <c:pt idx="2156">
                  <c:v>179.6666666666667</c:v>
                </c:pt>
                <c:pt idx="2157">
                  <c:v>179.75</c:v>
                </c:pt>
                <c:pt idx="2158">
                  <c:v>179.8333333333333</c:v>
                </c:pt>
                <c:pt idx="2159">
                  <c:v>179.9166666666667</c:v>
                </c:pt>
                <c:pt idx="2160">
                  <c:v>180.0</c:v>
                </c:pt>
                <c:pt idx="2161">
                  <c:v>180.0833333333333</c:v>
                </c:pt>
                <c:pt idx="2162">
                  <c:v>180.1666666666667</c:v>
                </c:pt>
                <c:pt idx="2163">
                  <c:v>180.25</c:v>
                </c:pt>
                <c:pt idx="2164">
                  <c:v>180.3333333333333</c:v>
                </c:pt>
                <c:pt idx="2165">
                  <c:v>180.4166666666667</c:v>
                </c:pt>
                <c:pt idx="2166">
                  <c:v>180.5</c:v>
                </c:pt>
                <c:pt idx="2167">
                  <c:v>180.5833333333333</c:v>
                </c:pt>
                <c:pt idx="2168">
                  <c:v>180.6666666666667</c:v>
                </c:pt>
                <c:pt idx="2169">
                  <c:v>180.75</c:v>
                </c:pt>
                <c:pt idx="2170">
                  <c:v>180.8333333333333</c:v>
                </c:pt>
                <c:pt idx="2171">
                  <c:v>180.9166666666667</c:v>
                </c:pt>
                <c:pt idx="2172">
                  <c:v>181.0</c:v>
                </c:pt>
                <c:pt idx="2173">
                  <c:v>181.0833333333333</c:v>
                </c:pt>
                <c:pt idx="2174">
                  <c:v>181.1666666666667</c:v>
                </c:pt>
                <c:pt idx="2175">
                  <c:v>181.25</c:v>
                </c:pt>
                <c:pt idx="2176">
                  <c:v>181.3333333333333</c:v>
                </c:pt>
                <c:pt idx="2177">
                  <c:v>181.4166666666667</c:v>
                </c:pt>
                <c:pt idx="2178">
                  <c:v>181.5</c:v>
                </c:pt>
                <c:pt idx="2179">
                  <c:v>181.5833333333333</c:v>
                </c:pt>
                <c:pt idx="2180">
                  <c:v>181.6666666666667</c:v>
                </c:pt>
                <c:pt idx="2181">
                  <c:v>181.75</c:v>
                </c:pt>
                <c:pt idx="2182">
                  <c:v>181.8333333333333</c:v>
                </c:pt>
                <c:pt idx="2183">
                  <c:v>181.9166666666667</c:v>
                </c:pt>
                <c:pt idx="2184">
                  <c:v>182.0</c:v>
                </c:pt>
                <c:pt idx="2185">
                  <c:v>182.0833333333333</c:v>
                </c:pt>
                <c:pt idx="2186">
                  <c:v>182.1666666666667</c:v>
                </c:pt>
                <c:pt idx="2187">
                  <c:v>182.25</c:v>
                </c:pt>
                <c:pt idx="2188">
                  <c:v>182.3333333333333</c:v>
                </c:pt>
                <c:pt idx="2189">
                  <c:v>182.4166666666667</c:v>
                </c:pt>
                <c:pt idx="2190">
                  <c:v>182.5</c:v>
                </c:pt>
                <c:pt idx="2191">
                  <c:v>182.5833333333333</c:v>
                </c:pt>
                <c:pt idx="2192">
                  <c:v>182.6666666666667</c:v>
                </c:pt>
                <c:pt idx="2193">
                  <c:v>182.75</c:v>
                </c:pt>
                <c:pt idx="2194">
                  <c:v>182.8333333333333</c:v>
                </c:pt>
                <c:pt idx="2195">
                  <c:v>182.9166666666667</c:v>
                </c:pt>
                <c:pt idx="2196">
                  <c:v>183.0</c:v>
                </c:pt>
                <c:pt idx="2197">
                  <c:v>183.0833333333333</c:v>
                </c:pt>
                <c:pt idx="2198">
                  <c:v>183.1666666666667</c:v>
                </c:pt>
                <c:pt idx="2199">
                  <c:v>183.25</c:v>
                </c:pt>
                <c:pt idx="2200">
                  <c:v>183.3333333333333</c:v>
                </c:pt>
                <c:pt idx="2201">
                  <c:v>183.4166666666667</c:v>
                </c:pt>
                <c:pt idx="2202">
                  <c:v>183.5</c:v>
                </c:pt>
                <c:pt idx="2203">
                  <c:v>183.5833333333333</c:v>
                </c:pt>
                <c:pt idx="2204">
                  <c:v>183.6666666666667</c:v>
                </c:pt>
                <c:pt idx="2205">
                  <c:v>183.75</c:v>
                </c:pt>
                <c:pt idx="2206">
                  <c:v>183.8333333333333</c:v>
                </c:pt>
                <c:pt idx="2207">
                  <c:v>183.9166666666667</c:v>
                </c:pt>
                <c:pt idx="2208">
                  <c:v>184.0</c:v>
                </c:pt>
                <c:pt idx="2209">
                  <c:v>184.0833333333333</c:v>
                </c:pt>
                <c:pt idx="2210">
                  <c:v>184.1666666666667</c:v>
                </c:pt>
                <c:pt idx="2211">
                  <c:v>184.25</c:v>
                </c:pt>
                <c:pt idx="2212">
                  <c:v>184.3333333333333</c:v>
                </c:pt>
                <c:pt idx="2213">
                  <c:v>184.4166666666667</c:v>
                </c:pt>
                <c:pt idx="2214">
                  <c:v>184.5</c:v>
                </c:pt>
                <c:pt idx="2215">
                  <c:v>184.5833333333333</c:v>
                </c:pt>
                <c:pt idx="2216">
                  <c:v>184.6666666666667</c:v>
                </c:pt>
                <c:pt idx="2217">
                  <c:v>184.75</c:v>
                </c:pt>
                <c:pt idx="2218">
                  <c:v>184.8333333333333</c:v>
                </c:pt>
                <c:pt idx="2219">
                  <c:v>184.9166666666667</c:v>
                </c:pt>
                <c:pt idx="2220">
                  <c:v>185.0</c:v>
                </c:pt>
                <c:pt idx="2221">
                  <c:v>185.0833333333333</c:v>
                </c:pt>
                <c:pt idx="2222">
                  <c:v>185.1666666666667</c:v>
                </c:pt>
                <c:pt idx="2223">
                  <c:v>185.25</c:v>
                </c:pt>
                <c:pt idx="2224">
                  <c:v>185.3333333333333</c:v>
                </c:pt>
                <c:pt idx="2225">
                  <c:v>185.4166666666667</c:v>
                </c:pt>
                <c:pt idx="2226">
                  <c:v>185.5</c:v>
                </c:pt>
                <c:pt idx="2227">
                  <c:v>185.5833333333333</c:v>
                </c:pt>
                <c:pt idx="2228">
                  <c:v>185.6666666666667</c:v>
                </c:pt>
                <c:pt idx="2229">
                  <c:v>185.75</c:v>
                </c:pt>
                <c:pt idx="2230">
                  <c:v>185.8333333333333</c:v>
                </c:pt>
                <c:pt idx="2231">
                  <c:v>185.9166666666667</c:v>
                </c:pt>
                <c:pt idx="2232">
                  <c:v>186.0</c:v>
                </c:pt>
                <c:pt idx="2233">
                  <c:v>186.0833333333333</c:v>
                </c:pt>
                <c:pt idx="2234">
                  <c:v>186.1666666666667</c:v>
                </c:pt>
                <c:pt idx="2235">
                  <c:v>186.25</c:v>
                </c:pt>
                <c:pt idx="2236">
                  <c:v>186.3333333333333</c:v>
                </c:pt>
                <c:pt idx="2237">
                  <c:v>186.4166666666667</c:v>
                </c:pt>
                <c:pt idx="2238">
                  <c:v>186.5</c:v>
                </c:pt>
                <c:pt idx="2239">
                  <c:v>186.5833333333333</c:v>
                </c:pt>
                <c:pt idx="2240">
                  <c:v>186.6666666666667</c:v>
                </c:pt>
                <c:pt idx="2241">
                  <c:v>186.75</c:v>
                </c:pt>
                <c:pt idx="2242">
                  <c:v>186.8333333333333</c:v>
                </c:pt>
                <c:pt idx="2243">
                  <c:v>186.9166666666667</c:v>
                </c:pt>
                <c:pt idx="2244">
                  <c:v>187.0</c:v>
                </c:pt>
                <c:pt idx="2245">
                  <c:v>187.0833333333333</c:v>
                </c:pt>
                <c:pt idx="2246">
                  <c:v>187.1666666666667</c:v>
                </c:pt>
                <c:pt idx="2247">
                  <c:v>187.25</c:v>
                </c:pt>
                <c:pt idx="2248">
                  <c:v>187.3333333333333</c:v>
                </c:pt>
                <c:pt idx="2249">
                  <c:v>187.4166666666667</c:v>
                </c:pt>
                <c:pt idx="2250">
                  <c:v>187.5</c:v>
                </c:pt>
                <c:pt idx="2251">
                  <c:v>187.5833333333333</c:v>
                </c:pt>
                <c:pt idx="2252">
                  <c:v>187.6666666666667</c:v>
                </c:pt>
                <c:pt idx="2253">
                  <c:v>187.75</c:v>
                </c:pt>
                <c:pt idx="2254">
                  <c:v>187.8333333333333</c:v>
                </c:pt>
                <c:pt idx="2255">
                  <c:v>187.9166666666667</c:v>
                </c:pt>
                <c:pt idx="2256">
                  <c:v>188.0</c:v>
                </c:pt>
                <c:pt idx="2257">
                  <c:v>188.0833333333333</c:v>
                </c:pt>
                <c:pt idx="2258">
                  <c:v>188.1666666666667</c:v>
                </c:pt>
                <c:pt idx="2259">
                  <c:v>188.25</c:v>
                </c:pt>
                <c:pt idx="2260">
                  <c:v>188.3333333333333</c:v>
                </c:pt>
                <c:pt idx="2261">
                  <c:v>188.4166666666667</c:v>
                </c:pt>
                <c:pt idx="2262">
                  <c:v>188.5</c:v>
                </c:pt>
                <c:pt idx="2263">
                  <c:v>188.5833333333333</c:v>
                </c:pt>
                <c:pt idx="2264">
                  <c:v>188.6666666666667</c:v>
                </c:pt>
                <c:pt idx="2265">
                  <c:v>188.75</c:v>
                </c:pt>
                <c:pt idx="2266">
                  <c:v>188.8333333333333</c:v>
                </c:pt>
                <c:pt idx="2267">
                  <c:v>188.9166666666667</c:v>
                </c:pt>
                <c:pt idx="2268">
                  <c:v>189.0</c:v>
                </c:pt>
                <c:pt idx="2269">
                  <c:v>189.0833333333333</c:v>
                </c:pt>
                <c:pt idx="2270">
                  <c:v>189.1666666666667</c:v>
                </c:pt>
                <c:pt idx="2271">
                  <c:v>189.25</c:v>
                </c:pt>
                <c:pt idx="2272">
                  <c:v>189.3333333333333</c:v>
                </c:pt>
                <c:pt idx="2273">
                  <c:v>189.4166666666667</c:v>
                </c:pt>
                <c:pt idx="2274">
                  <c:v>189.5</c:v>
                </c:pt>
                <c:pt idx="2275">
                  <c:v>189.5833333333333</c:v>
                </c:pt>
                <c:pt idx="2276">
                  <c:v>189.6666666666667</c:v>
                </c:pt>
                <c:pt idx="2277">
                  <c:v>189.75</c:v>
                </c:pt>
                <c:pt idx="2278">
                  <c:v>189.8333333333333</c:v>
                </c:pt>
                <c:pt idx="2279">
                  <c:v>189.9166666666667</c:v>
                </c:pt>
                <c:pt idx="2280">
                  <c:v>190.0</c:v>
                </c:pt>
                <c:pt idx="2281">
                  <c:v>190.0833333333333</c:v>
                </c:pt>
                <c:pt idx="2282">
                  <c:v>190.1666666666667</c:v>
                </c:pt>
                <c:pt idx="2283">
                  <c:v>190.25</c:v>
                </c:pt>
                <c:pt idx="2284">
                  <c:v>190.3333333333333</c:v>
                </c:pt>
                <c:pt idx="2285">
                  <c:v>190.4166666666667</c:v>
                </c:pt>
                <c:pt idx="2286">
                  <c:v>190.5</c:v>
                </c:pt>
                <c:pt idx="2287">
                  <c:v>190.5833333333333</c:v>
                </c:pt>
                <c:pt idx="2288">
                  <c:v>190.6666666666667</c:v>
                </c:pt>
                <c:pt idx="2289">
                  <c:v>190.75</c:v>
                </c:pt>
                <c:pt idx="2290">
                  <c:v>190.8333333333333</c:v>
                </c:pt>
                <c:pt idx="2291">
                  <c:v>190.9166666666667</c:v>
                </c:pt>
                <c:pt idx="2292">
                  <c:v>191.0</c:v>
                </c:pt>
                <c:pt idx="2293">
                  <c:v>191.0833333333333</c:v>
                </c:pt>
                <c:pt idx="2294">
                  <c:v>191.1666666666667</c:v>
                </c:pt>
                <c:pt idx="2295">
                  <c:v>191.25</c:v>
                </c:pt>
                <c:pt idx="2296">
                  <c:v>191.3333333333333</c:v>
                </c:pt>
                <c:pt idx="2297">
                  <c:v>191.4166666666667</c:v>
                </c:pt>
                <c:pt idx="2298">
                  <c:v>191.5</c:v>
                </c:pt>
                <c:pt idx="2299">
                  <c:v>191.5833333333333</c:v>
                </c:pt>
                <c:pt idx="2300">
                  <c:v>191.6666666666667</c:v>
                </c:pt>
                <c:pt idx="2301">
                  <c:v>191.75</c:v>
                </c:pt>
                <c:pt idx="2302">
                  <c:v>191.8333333333333</c:v>
                </c:pt>
                <c:pt idx="2303">
                  <c:v>191.9166666666667</c:v>
                </c:pt>
                <c:pt idx="2304">
                  <c:v>192.0</c:v>
                </c:pt>
                <c:pt idx="2305">
                  <c:v>192.0833333333333</c:v>
                </c:pt>
                <c:pt idx="2306">
                  <c:v>192.1666666666667</c:v>
                </c:pt>
                <c:pt idx="2307">
                  <c:v>192.25</c:v>
                </c:pt>
                <c:pt idx="2308">
                  <c:v>192.3333333333333</c:v>
                </c:pt>
                <c:pt idx="2309">
                  <c:v>192.4166666666667</c:v>
                </c:pt>
                <c:pt idx="2310">
                  <c:v>192.5</c:v>
                </c:pt>
                <c:pt idx="2311">
                  <c:v>192.5833333333333</c:v>
                </c:pt>
                <c:pt idx="2312">
                  <c:v>192.6666666666667</c:v>
                </c:pt>
                <c:pt idx="2313">
                  <c:v>192.75</c:v>
                </c:pt>
                <c:pt idx="2314">
                  <c:v>192.8333333333333</c:v>
                </c:pt>
                <c:pt idx="2315">
                  <c:v>192.9166666666667</c:v>
                </c:pt>
                <c:pt idx="2316">
                  <c:v>193.0</c:v>
                </c:pt>
                <c:pt idx="2317">
                  <c:v>193.0833333333333</c:v>
                </c:pt>
                <c:pt idx="2318">
                  <c:v>193.1666666666667</c:v>
                </c:pt>
                <c:pt idx="2319">
                  <c:v>193.25</c:v>
                </c:pt>
                <c:pt idx="2320">
                  <c:v>193.3333333333333</c:v>
                </c:pt>
                <c:pt idx="2321">
                  <c:v>193.4166666666667</c:v>
                </c:pt>
                <c:pt idx="2322">
                  <c:v>193.5</c:v>
                </c:pt>
                <c:pt idx="2323">
                  <c:v>193.5833333333333</c:v>
                </c:pt>
                <c:pt idx="2324">
                  <c:v>193.6666666666667</c:v>
                </c:pt>
                <c:pt idx="2325">
                  <c:v>193.75</c:v>
                </c:pt>
                <c:pt idx="2326">
                  <c:v>193.8333333333333</c:v>
                </c:pt>
                <c:pt idx="2327">
                  <c:v>193.9166666666667</c:v>
                </c:pt>
                <c:pt idx="2328">
                  <c:v>194.0</c:v>
                </c:pt>
                <c:pt idx="2329">
                  <c:v>194.0833333333333</c:v>
                </c:pt>
                <c:pt idx="2330">
                  <c:v>194.1666666666667</c:v>
                </c:pt>
                <c:pt idx="2331">
                  <c:v>194.25</c:v>
                </c:pt>
                <c:pt idx="2332">
                  <c:v>194.3333333333333</c:v>
                </c:pt>
                <c:pt idx="2333">
                  <c:v>194.4166666666667</c:v>
                </c:pt>
                <c:pt idx="2334">
                  <c:v>194.5</c:v>
                </c:pt>
                <c:pt idx="2335">
                  <c:v>194.5833333333333</c:v>
                </c:pt>
                <c:pt idx="2336">
                  <c:v>194.6666666666667</c:v>
                </c:pt>
                <c:pt idx="2337">
                  <c:v>194.75</c:v>
                </c:pt>
                <c:pt idx="2338">
                  <c:v>194.8333333333333</c:v>
                </c:pt>
                <c:pt idx="2339">
                  <c:v>194.9166666666667</c:v>
                </c:pt>
                <c:pt idx="2340">
                  <c:v>195.0</c:v>
                </c:pt>
                <c:pt idx="2341">
                  <c:v>195.0833333333333</c:v>
                </c:pt>
                <c:pt idx="2342">
                  <c:v>195.1666666666667</c:v>
                </c:pt>
                <c:pt idx="2343">
                  <c:v>195.25</c:v>
                </c:pt>
                <c:pt idx="2344">
                  <c:v>195.3333333333333</c:v>
                </c:pt>
                <c:pt idx="2345">
                  <c:v>195.4166666666667</c:v>
                </c:pt>
                <c:pt idx="2346">
                  <c:v>195.5</c:v>
                </c:pt>
                <c:pt idx="2347">
                  <c:v>195.5833333333333</c:v>
                </c:pt>
                <c:pt idx="2348">
                  <c:v>195.6666666666667</c:v>
                </c:pt>
                <c:pt idx="2349">
                  <c:v>195.75</c:v>
                </c:pt>
                <c:pt idx="2350">
                  <c:v>195.8333333333333</c:v>
                </c:pt>
                <c:pt idx="2351">
                  <c:v>195.9166666666667</c:v>
                </c:pt>
                <c:pt idx="2352">
                  <c:v>196.0</c:v>
                </c:pt>
                <c:pt idx="2353">
                  <c:v>196.0833333333333</c:v>
                </c:pt>
                <c:pt idx="2354">
                  <c:v>196.1666666666667</c:v>
                </c:pt>
                <c:pt idx="2355">
                  <c:v>196.25</c:v>
                </c:pt>
                <c:pt idx="2356">
                  <c:v>196.3333333333333</c:v>
                </c:pt>
                <c:pt idx="2357">
                  <c:v>196.4166666666667</c:v>
                </c:pt>
                <c:pt idx="2358">
                  <c:v>196.5</c:v>
                </c:pt>
                <c:pt idx="2359">
                  <c:v>196.5833333333333</c:v>
                </c:pt>
                <c:pt idx="2360">
                  <c:v>196.6666666666667</c:v>
                </c:pt>
                <c:pt idx="2361">
                  <c:v>196.75</c:v>
                </c:pt>
                <c:pt idx="2362">
                  <c:v>196.8333333333333</c:v>
                </c:pt>
                <c:pt idx="2363">
                  <c:v>196.9166666666667</c:v>
                </c:pt>
                <c:pt idx="2364">
                  <c:v>197.0</c:v>
                </c:pt>
                <c:pt idx="2365">
                  <c:v>197.0833333333333</c:v>
                </c:pt>
                <c:pt idx="2366">
                  <c:v>197.1666666666667</c:v>
                </c:pt>
                <c:pt idx="2367">
                  <c:v>197.25</c:v>
                </c:pt>
                <c:pt idx="2368">
                  <c:v>197.3333333333333</c:v>
                </c:pt>
                <c:pt idx="2369">
                  <c:v>197.4166666666667</c:v>
                </c:pt>
                <c:pt idx="2370">
                  <c:v>197.5</c:v>
                </c:pt>
                <c:pt idx="2371">
                  <c:v>197.5833333333333</c:v>
                </c:pt>
                <c:pt idx="2372">
                  <c:v>197.6666666666667</c:v>
                </c:pt>
                <c:pt idx="2373">
                  <c:v>197.75</c:v>
                </c:pt>
                <c:pt idx="2374">
                  <c:v>197.8333333333333</c:v>
                </c:pt>
                <c:pt idx="2375">
                  <c:v>197.9166666666667</c:v>
                </c:pt>
                <c:pt idx="2376">
                  <c:v>198.0</c:v>
                </c:pt>
                <c:pt idx="2377">
                  <c:v>198.0833333333333</c:v>
                </c:pt>
                <c:pt idx="2378">
                  <c:v>198.1666666666667</c:v>
                </c:pt>
                <c:pt idx="2379">
                  <c:v>198.25</c:v>
                </c:pt>
                <c:pt idx="2380">
                  <c:v>198.3333333333333</c:v>
                </c:pt>
                <c:pt idx="2381">
                  <c:v>198.4166666666667</c:v>
                </c:pt>
                <c:pt idx="2382">
                  <c:v>198.5</c:v>
                </c:pt>
                <c:pt idx="2383">
                  <c:v>198.5833333333333</c:v>
                </c:pt>
                <c:pt idx="2384">
                  <c:v>198.6666666666667</c:v>
                </c:pt>
                <c:pt idx="2385">
                  <c:v>198.75</c:v>
                </c:pt>
                <c:pt idx="2386">
                  <c:v>198.8333333333333</c:v>
                </c:pt>
                <c:pt idx="2387">
                  <c:v>198.9166666666667</c:v>
                </c:pt>
                <c:pt idx="2388">
                  <c:v>199.0</c:v>
                </c:pt>
                <c:pt idx="2389">
                  <c:v>199.0833333333333</c:v>
                </c:pt>
                <c:pt idx="2390">
                  <c:v>199.1666666666667</c:v>
                </c:pt>
                <c:pt idx="2391">
                  <c:v>199.25</c:v>
                </c:pt>
                <c:pt idx="2392">
                  <c:v>199.3333333333333</c:v>
                </c:pt>
                <c:pt idx="2393">
                  <c:v>199.4166666666667</c:v>
                </c:pt>
                <c:pt idx="2394">
                  <c:v>199.5</c:v>
                </c:pt>
                <c:pt idx="2395">
                  <c:v>199.5833333333333</c:v>
                </c:pt>
                <c:pt idx="2396">
                  <c:v>199.6666666666667</c:v>
                </c:pt>
                <c:pt idx="2397">
                  <c:v>199.75</c:v>
                </c:pt>
                <c:pt idx="2398">
                  <c:v>199.8333333333333</c:v>
                </c:pt>
                <c:pt idx="2399">
                  <c:v>199.9166666666667</c:v>
                </c:pt>
                <c:pt idx="2400">
                  <c:v>200.0</c:v>
                </c:pt>
                <c:pt idx="2401">
                  <c:v>200.0833333333333</c:v>
                </c:pt>
                <c:pt idx="2402">
                  <c:v>200.1666666666667</c:v>
                </c:pt>
                <c:pt idx="2403">
                  <c:v>200.25</c:v>
                </c:pt>
                <c:pt idx="2404">
                  <c:v>200.3333333333333</c:v>
                </c:pt>
                <c:pt idx="2405">
                  <c:v>200.4166666666667</c:v>
                </c:pt>
                <c:pt idx="2406">
                  <c:v>200.5</c:v>
                </c:pt>
                <c:pt idx="2407">
                  <c:v>200.5833333333333</c:v>
                </c:pt>
                <c:pt idx="2408">
                  <c:v>200.6666666666667</c:v>
                </c:pt>
                <c:pt idx="2409">
                  <c:v>200.75</c:v>
                </c:pt>
                <c:pt idx="2410">
                  <c:v>200.8333333333333</c:v>
                </c:pt>
                <c:pt idx="2411">
                  <c:v>200.9166666666667</c:v>
                </c:pt>
                <c:pt idx="2412">
                  <c:v>201.0</c:v>
                </c:pt>
                <c:pt idx="2413">
                  <c:v>201.0833333333333</c:v>
                </c:pt>
                <c:pt idx="2414">
                  <c:v>201.1666666666667</c:v>
                </c:pt>
                <c:pt idx="2415">
                  <c:v>201.25</c:v>
                </c:pt>
                <c:pt idx="2416">
                  <c:v>201.3333333333333</c:v>
                </c:pt>
                <c:pt idx="2417">
                  <c:v>201.4166666666667</c:v>
                </c:pt>
                <c:pt idx="2418">
                  <c:v>201.5</c:v>
                </c:pt>
                <c:pt idx="2419">
                  <c:v>201.5833333333333</c:v>
                </c:pt>
                <c:pt idx="2420">
                  <c:v>201.6666666666667</c:v>
                </c:pt>
                <c:pt idx="2421">
                  <c:v>201.75</c:v>
                </c:pt>
                <c:pt idx="2422">
                  <c:v>201.8333333333333</c:v>
                </c:pt>
                <c:pt idx="2423">
                  <c:v>201.9166666666667</c:v>
                </c:pt>
                <c:pt idx="2424">
                  <c:v>202.0</c:v>
                </c:pt>
                <c:pt idx="2425">
                  <c:v>202.0833333333333</c:v>
                </c:pt>
                <c:pt idx="2426">
                  <c:v>202.1666666666667</c:v>
                </c:pt>
                <c:pt idx="2427">
                  <c:v>202.25</c:v>
                </c:pt>
                <c:pt idx="2428">
                  <c:v>202.3333333333333</c:v>
                </c:pt>
                <c:pt idx="2429">
                  <c:v>202.4166666666667</c:v>
                </c:pt>
                <c:pt idx="2430">
                  <c:v>202.5</c:v>
                </c:pt>
                <c:pt idx="2431">
                  <c:v>202.5833333333333</c:v>
                </c:pt>
                <c:pt idx="2432">
                  <c:v>202.6666666666667</c:v>
                </c:pt>
                <c:pt idx="2433">
                  <c:v>202.75</c:v>
                </c:pt>
                <c:pt idx="2434">
                  <c:v>202.8333333333333</c:v>
                </c:pt>
                <c:pt idx="2435">
                  <c:v>202.9166666666667</c:v>
                </c:pt>
                <c:pt idx="2436">
                  <c:v>203.0</c:v>
                </c:pt>
                <c:pt idx="2437">
                  <c:v>203.0833333333333</c:v>
                </c:pt>
                <c:pt idx="2438">
                  <c:v>203.1666666666667</c:v>
                </c:pt>
                <c:pt idx="2439">
                  <c:v>203.25</c:v>
                </c:pt>
                <c:pt idx="2440">
                  <c:v>203.3333333333333</c:v>
                </c:pt>
                <c:pt idx="2441">
                  <c:v>203.4166666666667</c:v>
                </c:pt>
                <c:pt idx="2442">
                  <c:v>203.5</c:v>
                </c:pt>
                <c:pt idx="2443">
                  <c:v>203.5833333333333</c:v>
                </c:pt>
                <c:pt idx="2444">
                  <c:v>203.6666666666667</c:v>
                </c:pt>
                <c:pt idx="2445">
                  <c:v>203.75</c:v>
                </c:pt>
                <c:pt idx="2446">
                  <c:v>203.8333333333333</c:v>
                </c:pt>
                <c:pt idx="2447">
                  <c:v>203.9166666666667</c:v>
                </c:pt>
                <c:pt idx="2448">
                  <c:v>204.0</c:v>
                </c:pt>
                <c:pt idx="2449">
                  <c:v>204.0833333333333</c:v>
                </c:pt>
                <c:pt idx="2450">
                  <c:v>204.1666666666667</c:v>
                </c:pt>
                <c:pt idx="2451">
                  <c:v>204.25</c:v>
                </c:pt>
                <c:pt idx="2452">
                  <c:v>204.3333333333333</c:v>
                </c:pt>
                <c:pt idx="2453">
                  <c:v>204.4166666666667</c:v>
                </c:pt>
                <c:pt idx="2454">
                  <c:v>204.5</c:v>
                </c:pt>
                <c:pt idx="2455">
                  <c:v>204.5833333333333</c:v>
                </c:pt>
                <c:pt idx="2456">
                  <c:v>204.6666666666667</c:v>
                </c:pt>
                <c:pt idx="2457">
                  <c:v>204.75</c:v>
                </c:pt>
                <c:pt idx="2458">
                  <c:v>204.8333333333333</c:v>
                </c:pt>
                <c:pt idx="2459">
                  <c:v>204.9166666666667</c:v>
                </c:pt>
                <c:pt idx="2460">
                  <c:v>205.0</c:v>
                </c:pt>
                <c:pt idx="2461">
                  <c:v>205.0833333333333</c:v>
                </c:pt>
                <c:pt idx="2462">
                  <c:v>205.1666666666667</c:v>
                </c:pt>
                <c:pt idx="2463">
                  <c:v>205.25</c:v>
                </c:pt>
                <c:pt idx="2464">
                  <c:v>205.3333333333333</c:v>
                </c:pt>
                <c:pt idx="2465">
                  <c:v>205.4166666666667</c:v>
                </c:pt>
                <c:pt idx="2466">
                  <c:v>205.5</c:v>
                </c:pt>
                <c:pt idx="2467">
                  <c:v>205.5833333333333</c:v>
                </c:pt>
                <c:pt idx="2468">
                  <c:v>205.6666666666667</c:v>
                </c:pt>
                <c:pt idx="2469">
                  <c:v>205.75</c:v>
                </c:pt>
                <c:pt idx="2470">
                  <c:v>205.8333333333333</c:v>
                </c:pt>
                <c:pt idx="2471">
                  <c:v>205.9166666666667</c:v>
                </c:pt>
                <c:pt idx="2472">
                  <c:v>206.0</c:v>
                </c:pt>
                <c:pt idx="2473">
                  <c:v>206.0833333333333</c:v>
                </c:pt>
                <c:pt idx="2474">
                  <c:v>206.1666666666667</c:v>
                </c:pt>
                <c:pt idx="2475">
                  <c:v>206.25</c:v>
                </c:pt>
                <c:pt idx="2476">
                  <c:v>206.3333333333333</c:v>
                </c:pt>
                <c:pt idx="2477">
                  <c:v>206.4166666666667</c:v>
                </c:pt>
                <c:pt idx="2478">
                  <c:v>206.5</c:v>
                </c:pt>
                <c:pt idx="2479">
                  <c:v>206.5833333333333</c:v>
                </c:pt>
                <c:pt idx="2480">
                  <c:v>206.6666666666667</c:v>
                </c:pt>
                <c:pt idx="2481">
                  <c:v>206.75</c:v>
                </c:pt>
                <c:pt idx="2482">
                  <c:v>206.8333333333333</c:v>
                </c:pt>
                <c:pt idx="2483">
                  <c:v>206.9166666666667</c:v>
                </c:pt>
                <c:pt idx="2484">
                  <c:v>207.0</c:v>
                </c:pt>
                <c:pt idx="2485">
                  <c:v>207.0833333333333</c:v>
                </c:pt>
                <c:pt idx="2486">
                  <c:v>207.1666666666667</c:v>
                </c:pt>
                <c:pt idx="2487">
                  <c:v>207.25</c:v>
                </c:pt>
                <c:pt idx="2488">
                  <c:v>207.3333333333333</c:v>
                </c:pt>
                <c:pt idx="2489">
                  <c:v>207.4166666666667</c:v>
                </c:pt>
                <c:pt idx="2490">
                  <c:v>207.5</c:v>
                </c:pt>
                <c:pt idx="2491">
                  <c:v>207.5833333333333</c:v>
                </c:pt>
                <c:pt idx="2492">
                  <c:v>207.6666666666667</c:v>
                </c:pt>
                <c:pt idx="2493">
                  <c:v>207.75</c:v>
                </c:pt>
                <c:pt idx="2494">
                  <c:v>207.8333333333333</c:v>
                </c:pt>
                <c:pt idx="2495">
                  <c:v>207.9166666666667</c:v>
                </c:pt>
                <c:pt idx="2496">
                  <c:v>208.0</c:v>
                </c:pt>
                <c:pt idx="2497">
                  <c:v>208.0833333333333</c:v>
                </c:pt>
                <c:pt idx="2498">
                  <c:v>208.1666666666667</c:v>
                </c:pt>
                <c:pt idx="2499">
                  <c:v>208.25</c:v>
                </c:pt>
                <c:pt idx="2500">
                  <c:v>208.3333333333333</c:v>
                </c:pt>
                <c:pt idx="2501">
                  <c:v>208.4166666666667</c:v>
                </c:pt>
                <c:pt idx="2502">
                  <c:v>208.5</c:v>
                </c:pt>
                <c:pt idx="2503">
                  <c:v>208.5833333333333</c:v>
                </c:pt>
                <c:pt idx="2504">
                  <c:v>208.6666666666667</c:v>
                </c:pt>
                <c:pt idx="2505">
                  <c:v>208.75</c:v>
                </c:pt>
                <c:pt idx="2506">
                  <c:v>208.8333333333333</c:v>
                </c:pt>
                <c:pt idx="2507">
                  <c:v>208.9166666666667</c:v>
                </c:pt>
                <c:pt idx="2508">
                  <c:v>209.0</c:v>
                </c:pt>
                <c:pt idx="2509">
                  <c:v>209.0833333333333</c:v>
                </c:pt>
                <c:pt idx="2510">
                  <c:v>209.1666666666667</c:v>
                </c:pt>
                <c:pt idx="2511">
                  <c:v>209.25</c:v>
                </c:pt>
                <c:pt idx="2512">
                  <c:v>209.3333333333333</c:v>
                </c:pt>
                <c:pt idx="2513">
                  <c:v>209.4166666666667</c:v>
                </c:pt>
                <c:pt idx="2514">
                  <c:v>209.5</c:v>
                </c:pt>
                <c:pt idx="2515">
                  <c:v>209.5833333333333</c:v>
                </c:pt>
                <c:pt idx="2516">
                  <c:v>209.6666666666667</c:v>
                </c:pt>
                <c:pt idx="2517">
                  <c:v>209.75</c:v>
                </c:pt>
                <c:pt idx="2518">
                  <c:v>209.8333333333333</c:v>
                </c:pt>
                <c:pt idx="2519">
                  <c:v>209.9166666666667</c:v>
                </c:pt>
                <c:pt idx="2520">
                  <c:v>210.0</c:v>
                </c:pt>
                <c:pt idx="2521">
                  <c:v>210.0833333333333</c:v>
                </c:pt>
                <c:pt idx="2522">
                  <c:v>210.1666666666667</c:v>
                </c:pt>
                <c:pt idx="2523">
                  <c:v>210.25</c:v>
                </c:pt>
                <c:pt idx="2524">
                  <c:v>210.3333333333333</c:v>
                </c:pt>
                <c:pt idx="2525">
                  <c:v>210.4166666666667</c:v>
                </c:pt>
                <c:pt idx="2526">
                  <c:v>210.5</c:v>
                </c:pt>
                <c:pt idx="2527">
                  <c:v>210.5833333333333</c:v>
                </c:pt>
                <c:pt idx="2528">
                  <c:v>210.6666666666667</c:v>
                </c:pt>
                <c:pt idx="2529">
                  <c:v>210.75</c:v>
                </c:pt>
                <c:pt idx="2530">
                  <c:v>210.8333333333333</c:v>
                </c:pt>
                <c:pt idx="2531">
                  <c:v>210.9166666666667</c:v>
                </c:pt>
                <c:pt idx="2532">
                  <c:v>211.0</c:v>
                </c:pt>
                <c:pt idx="2533">
                  <c:v>211.0833333333333</c:v>
                </c:pt>
                <c:pt idx="2534">
                  <c:v>211.1666666666667</c:v>
                </c:pt>
                <c:pt idx="2535">
                  <c:v>211.25</c:v>
                </c:pt>
                <c:pt idx="2536">
                  <c:v>211.3333333333333</c:v>
                </c:pt>
                <c:pt idx="2537">
                  <c:v>211.4166666666667</c:v>
                </c:pt>
                <c:pt idx="2538">
                  <c:v>211.5</c:v>
                </c:pt>
                <c:pt idx="2539">
                  <c:v>211.5833333333333</c:v>
                </c:pt>
                <c:pt idx="2540">
                  <c:v>211.6666666666667</c:v>
                </c:pt>
                <c:pt idx="2541">
                  <c:v>211.75</c:v>
                </c:pt>
                <c:pt idx="2542">
                  <c:v>211.8333333333333</c:v>
                </c:pt>
                <c:pt idx="2543">
                  <c:v>211.9166666666667</c:v>
                </c:pt>
                <c:pt idx="2544">
                  <c:v>212.0</c:v>
                </c:pt>
                <c:pt idx="2545">
                  <c:v>212.0833333333333</c:v>
                </c:pt>
                <c:pt idx="2546">
                  <c:v>212.1666666666667</c:v>
                </c:pt>
                <c:pt idx="2547">
                  <c:v>212.25</c:v>
                </c:pt>
                <c:pt idx="2548">
                  <c:v>212.3333333333333</c:v>
                </c:pt>
                <c:pt idx="2549">
                  <c:v>212.4166666666667</c:v>
                </c:pt>
                <c:pt idx="2550">
                  <c:v>212.5</c:v>
                </c:pt>
                <c:pt idx="2551">
                  <c:v>212.5833333333333</c:v>
                </c:pt>
                <c:pt idx="2552">
                  <c:v>212.6666666666667</c:v>
                </c:pt>
                <c:pt idx="2553">
                  <c:v>212.75</c:v>
                </c:pt>
                <c:pt idx="2554">
                  <c:v>212.8333333333333</c:v>
                </c:pt>
                <c:pt idx="2555">
                  <c:v>212.9166666666667</c:v>
                </c:pt>
                <c:pt idx="2556">
                  <c:v>213.0</c:v>
                </c:pt>
                <c:pt idx="2557">
                  <c:v>213.0833333333333</c:v>
                </c:pt>
                <c:pt idx="2558">
                  <c:v>213.1666666666667</c:v>
                </c:pt>
                <c:pt idx="2559">
                  <c:v>213.25</c:v>
                </c:pt>
                <c:pt idx="2560">
                  <c:v>213.3333333333333</c:v>
                </c:pt>
                <c:pt idx="2561">
                  <c:v>213.4166666666667</c:v>
                </c:pt>
                <c:pt idx="2562">
                  <c:v>213.5</c:v>
                </c:pt>
                <c:pt idx="2563">
                  <c:v>213.5833333333333</c:v>
                </c:pt>
                <c:pt idx="2564">
                  <c:v>213.6666666666667</c:v>
                </c:pt>
                <c:pt idx="2565">
                  <c:v>213.75</c:v>
                </c:pt>
                <c:pt idx="2566">
                  <c:v>213.8333333333333</c:v>
                </c:pt>
                <c:pt idx="2567">
                  <c:v>213.9166666666667</c:v>
                </c:pt>
                <c:pt idx="2568">
                  <c:v>214.0</c:v>
                </c:pt>
                <c:pt idx="2569">
                  <c:v>214.0833333333333</c:v>
                </c:pt>
                <c:pt idx="2570">
                  <c:v>214.1666666666667</c:v>
                </c:pt>
                <c:pt idx="2571">
                  <c:v>214.25</c:v>
                </c:pt>
                <c:pt idx="2572">
                  <c:v>214.3333333333333</c:v>
                </c:pt>
                <c:pt idx="2573">
                  <c:v>214.4166666666667</c:v>
                </c:pt>
                <c:pt idx="2574">
                  <c:v>214.5</c:v>
                </c:pt>
                <c:pt idx="2575">
                  <c:v>214.5833333333333</c:v>
                </c:pt>
                <c:pt idx="2576">
                  <c:v>214.6666666666667</c:v>
                </c:pt>
                <c:pt idx="2577">
                  <c:v>214.75</c:v>
                </c:pt>
                <c:pt idx="2578">
                  <c:v>214.8333333333333</c:v>
                </c:pt>
                <c:pt idx="2579">
                  <c:v>214.9166666666667</c:v>
                </c:pt>
                <c:pt idx="2580">
                  <c:v>215.0</c:v>
                </c:pt>
                <c:pt idx="2581">
                  <c:v>215.0833333333333</c:v>
                </c:pt>
                <c:pt idx="2582">
                  <c:v>215.1666666666667</c:v>
                </c:pt>
                <c:pt idx="2583">
                  <c:v>215.25</c:v>
                </c:pt>
                <c:pt idx="2584">
                  <c:v>215.3333333333333</c:v>
                </c:pt>
                <c:pt idx="2585">
                  <c:v>215.4166666666667</c:v>
                </c:pt>
                <c:pt idx="2586">
                  <c:v>215.5</c:v>
                </c:pt>
                <c:pt idx="2587">
                  <c:v>215.5833333333333</c:v>
                </c:pt>
                <c:pt idx="2588">
                  <c:v>215.6666666666667</c:v>
                </c:pt>
                <c:pt idx="2589">
                  <c:v>215.75</c:v>
                </c:pt>
                <c:pt idx="2590">
                  <c:v>215.8333333333333</c:v>
                </c:pt>
                <c:pt idx="2591">
                  <c:v>215.9166666666667</c:v>
                </c:pt>
                <c:pt idx="2592">
                  <c:v>216.0</c:v>
                </c:pt>
                <c:pt idx="2593">
                  <c:v>216.0833333333333</c:v>
                </c:pt>
                <c:pt idx="2594">
                  <c:v>216.1666666666667</c:v>
                </c:pt>
                <c:pt idx="2595">
                  <c:v>216.25</c:v>
                </c:pt>
                <c:pt idx="2596">
                  <c:v>216.3333333333333</c:v>
                </c:pt>
                <c:pt idx="2597">
                  <c:v>216.4166666666667</c:v>
                </c:pt>
                <c:pt idx="2598">
                  <c:v>216.5</c:v>
                </c:pt>
                <c:pt idx="2599">
                  <c:v>216.5833333333333</c:v>
                </c:pt>
                <c:pt idx="2600">
                  <c:v>216.6666666666667</c:v>
                </c:pt>
                <c:pt idx="2601">
                  <c:v>216.75</c:v>
                </c:pt>
                <c:pt idx="2602">
                  <c:v>216.8333333333333</c:v>
                </c:pt>
                <c:pt idx="2603">
                  <c:v>216.9166666666667</c:v>
                </c:pt>
                <c:pt idx="2604">
                  <c:v>217.0</c:v>
                </c:pt>
                <c:pt idx="2605">
                  <c:v>217.0833333333333</c:v>
                </c:pt>
                <c:pt idx="2606">
                  <c:v>217.1666666666667</c:v>
                </c:pt>
                <c:pt idx="2607">
                  <c:v>217.25</c:v>
                </c:pt>
                <c:pt idx="2608">
                  <c:v>217.3333333333333</c:v>
                </c:pt>
                <c:pt idx="2609">
                  <c:v>217.4166666666667</c:v>
                </c:pt>
                <c:pt idx="2610">
                  <c:v>217.5</c:v>
                </c:pt>
                <c:pt idx="2611">
                  <c:v>217.5833333333333</c:v>
                </c:pt>
                <c:pt idx="2612">
                  <c:v>217.6666666666667</c:v>
                </c:pt>
                <c:pt idx="2613">
                  <c:v>217.75</c:v>
                </c:pt>
                <c:pt idx="2614">
                  <c:v>217.8333333333333</c:v>
                </c:pt>
                <c:pt idx="2615">
                  <c:v>217.9166666666667</c:v>
                </c:pt>
                <c:pt idx="2616">
                  <c:v>218.0</c:v>
                </c:pt>
                <c:pt idx="2617">
                  <c:v>218.0833333333333</c:v>
                </c:pt>
                <c:pt idx="2618">
                  <c:v>218.1666666666667</c:v>
                </c:pt>
                <c:pt idx="2619">
                  <c:v>218.25</c:v>
                </c:pt>
                <c:pt idx="2620">
                  <c:v>218.3333333333333</c:v>
                </c:pt>
                <c:pt idx="2621">
                  <c:v>218.4166666666667</c:v>
                </c:pt>
                <c:pt idx="2622">
                  <c:v>218.5</c:v>
                </c:pt>
                <c:pt idx="2623">
                  <c:v>218.5833333333333</c:v>
                </c:pt>
                <c:pt idx="2624">
                  <c:v>218.6666666666667</c:v>
                </c:pt>
                <c:pt idx="2625">
                  <c:v>218.75</c:v>
                </c:pt>
                <c:pt idx="2626">
                  <c:v>218.8333333333333</c:v>
                </c:pt>
                <c:pt idx="2627">
                  <c:v>218.9166666666667</c:v>
                </c:pt>
                <c:pt idx="2628">
                  <c:v>219.0</c:v>
                </c:pt>
                <c:pt idx="2629">
                  <c:v>219.0833333333333</c:v>
                </c:pt>
                <c:pt idx="2630">
                  <c:v>219.1666666666667</c:v>
                </c:pt>
                <c:pt idx="2631">
                  <c:v>219.25</c:v>
                </c:pt>
                <c:pt idx="2632">
                  <c:v>219.3333333333333</c:v>
                </c:pt>
                <c:pt idx="2633">
                  <c:v>219.4166666666667</c:v>
                </c:pt>
                <c:pt idx="2634">
                  <c:v>219.5</c:v>
                </c:pt>
                <c:pt idx="2635">
                  <c:v>219.5833333333333</c:v>
                </c:pt>
                <c:pt idx="2636">
                  <c:v>219.6666666666667</c:v>
                </c:pt>
                <c:pt idx="2637">
                  <c:v>219.75</c:v>
                </c:pt>
                <c:pt idx="2638">
                  <c:v>219.8333333333333</c:v>
                </c:pt>
                <c:pt idx="2639">
                  <c:v>219.9166666666667</c:v>
                </c:pt>
                <c:pt idx="2640">
                  <c:v>220.0</c:v>
                </c:pt>
                <c:pt idx="2641">
                  <c:v>220.0833333333333</c:v>
                </c:pt>
                <c:pt idx="2642">
                  <c:v>220.1666666666667</c:v>
                </c:pt>
                <c:pt idx="2643">
                  <c:v>220.25</c:v>
                </c:pt>
                <c:pt idx="2644">
                  <c:v>220.3333333333333</c:v>
                </c:pt>
                <c:pt idx="2645">
                  <c:v>220.4166666666667</c:v>
                </c:pt>
                <c:pt idx="2646">
                  <c:v>220.5</c:v>
                </c:pt>
                <c:pt idx="2647">
                  <c:v>220.5833333333333</c:v>
                </c:pt>
                <c:pt idx="2648">
                  <c:v>220.6666666666667</c:v>
                </c:pt>
                <c:pt idx="2649">
                  <c:v>220.75</c:v>
                </c:pt>
                <c:pt idx="2650">
                  <c:v>220.8333333333333</c:v>
                </c:pt>
                <c:pt idx="2651">
                  <c:v>220.9166666666667</c:v>
                </c:pt>
                <c:pt idx="2652">
                  <c:v>221.0</c:v>
                </c:pt>
                <c:pt idx="2653">
                  <c:v>221.0833333333333</c:v>
                </c:pt>
                <c:pt idx="2654">
                  <c:v>221.1666666666667</c:v>
                </c:pt>
                <c:pt idx="2655">
                  <c:v>221.25</c:v>
                </c:pt>
                <c:pt idx="2656">
                  <c:v>221.3333333333333</c:v>
                </c:pt>
                <c:pt idx="2657">
                  <c:v>221.4166666666667</c:v>
                </c:pt>
                <c:pt idx="2658">
                  <c:v>221.5</c:v>
                </c:pt>
                <c:pt idx="2659">
                  <c:v>221.5833333333333</c:v>
                </c:pt>
                <c:pt idx="2660">
                  <c:v>221.6666666666667</c:v>
                </c:pt>
                <c:pt idx="2661">
                  <c:v>221.75</c:v>
                </c:pt>
                <c:pt idx="2662">
                  <c:v>221.8333333333333</c:v>
                </c:pt>
                <c:pt idx="2663">
                  <c:v>221.9166666666667</c:v>
                </c:pt>
                <c:pt idx="2664">
                  <c:v>222.0</c:v>
                </c:pt>
                <c:pt idx="2665">
                  <c:v>222.0833333333333</c:v>
                </c:pt>
                <c:pt idx="2666">
                  <c:v>222.1666666666667</c:v>
                </c:pt>
                <c:pt idx="2667">
                  <c:v>222.25</c:v>
                </c:pt>
                <c:pt idx="2668">
                  <c:v>222.3333333333333</c:v>
                </c:pt>
                <c:pt idx="2669">
                  <c:v>222.4166666666667</c:v>
                </c:pt>
                <c:pt idx="2670">
                  <c:v>222.5</c:v>
                </c:pt>
                <c:pt idx="2671">
                  <c:v>222.5833333333333</c:v>
                </c:pt>
                <c:pt idx="2672">
                  <c:v>222.6666666666667</c:v>
                </c:pt>
                <c:pt idx="2673">
                  <c:v>222.75</c:v>
                </c:pt>
                <c:pt idx="2674">
                  <c:v>222.8333333333333</c:v>
                </c:pt>
                <c:pt idx="2675">
                  <c:v>222.9166666666667</c:v>
                </c:pt>
                <c:pt idx="2676">
                  <c:v>223.0</c:v>
                </c:pt>
                <c:pt idx="2677">
                  <c:v>223.0833333333333</c:v>
                </c:pt>
                <c:pt idx="2678">
                  <c:v>223.1666666666667</c:v>
                </c:pt>
                <c:pt idx="2679">
                  <c:v>223.25</c:v>
                </c:pt>
                <c:pt idx="2680">
                  <c:v>223.3333333333333</c:v>
                </c:pt>
                <c:pt idx="2681">
                  <c:v>223.4166666666667</c:v>
                </c:pt>
                <c:pt idx="2682">
                  <c:v>223.5</c:v>
                </c:pt>
                <c:pt idx="2683">
                  <c:v>223.5833333333333</c:v>
                </c:pt>
                <c:pt idx="2684">
                  <c:v>223.6666666666667</c:v>
                </c:pt>
                <c:pt idx="2685">
                  <c:v>223.75</c:v>
                </c:pt>
                <c:pt idx="2686">
                  <c:v>223.8333333333333</c:v>
                </c:pt>
                <c:pt idx="2687">
                  <c:v>223.9166666666667</c:v>
                </c:pt>
                <c:pt idx="2688">
                  <c:v>224.0</c:v>
                </c:pt>
                <c:pt idx="2689">
                  <c:v>224.0833333333333</c:v>
                </c:pt>
                <c:pt idx="2690">
                  <c:v>224.1666666666667</c:v>
                </c:pt>
                <c:pt idx="2691">
                  <c:v>224.25</c:v>
                </c:pt>
                <c:pt idx="2692">
                  <c:v>224.3333333333333</c:v>
                </c:pt>
                <c:pt idx="2693">
                  <c:v>224.4166666666667</c:v>
                </c:pt>
                <c:pt idx="2694">
                  <c:v>224.5</c:v>
                </c:pt>
                <c:pt idx="2695">
                  <c:v>224.5833333333333</c:v>
                </c:pt>
                <c:pt idx="2696">
                  <c:v>224.6666666666667</c:v>
                </c:pt>
                <c:pt idx="2697">
                  <c:v>224.75</c:v>
                </c:pt>
                <c:pt idx="2698">
                  <c:v>224.8333333333333</c:v>
                </c:pt>
                <c:pt idx="2699">
                  <c:v>224.9166666666667</c:v>
                </c:pt>
                <c:pt idx="2700">
                  <c:v>225.0</c:v>
                </c:pt>
                <c:pt idx="2701">
                  <c:v>225.0833333333333</c:v>
                </c:pt>
                <c:pt idx="2702">
                  <c:v>225.1666666666667</c:v>
                </c:pt>
                <c:pt idx="2703">
                  <c:v>225.25</c:v>
                </c:pt>
                <c:pt idx="2704">
                  <c:v>225.3333333333333</c:v>
                </c:pt>
                <c:pt idx="2705">
                  <c:v>225.4166666666667</c:v>
                </c:pt>
                <c:pt idx="2706">
                  <c:v>225.5</c:v>
                </c:pt>
                <c:pt idx="2707">
                  <c:v>225.5833333333333</c:v>
                </c:pt>
                <c:pt idx="2708">
                  <c:v>225.6666666666667</c:v>
                </c:pt>
                <c:pt idx="2709">
                  <c:v>225.75</c:v>
                </c:pt>
                <c:pt idx="2710">
                  <c:v>225.8333333333333</c:v>
                </c:pt>
                <c:pt idx="2711">
                  <c:v>225.9166666666667</c:v>
                </c:pt>
                <c:pt idx="2712">
                  <c:v>226.0</c:v>
                </c:pt>
                <c:pt idx="2713">
                  <c:v>226.0833333333333</c:v>
                </c:pt>
                <c:pt idx="2714">
                  <c:v>226.1666666666667</c:v>
                </c:pt>
                <c:pt idx="2715">
                  <c:v>226.25</c:v>
                </c:pt>
                <c:pt idx="2716">
                  <c:v>226.3333333333333</c:v>
                </c:pt>
                <c:pt idx="2717">
                  <c:v>226.4166666666667</c:v>
                </c:pt>
                <c:pt idx="2718">
                  <c:v>226.5</c:v>
                </c:pt>
                <c:pt idx="2719">
                  <c:v>226.5833333333333</c:v>
                </c:pt>
                <c:pt idx="2720">
                  <c:v>226.6666666666667</c:v>
                </c:pt>
                <c:pt idx="2721">
                  <c:v>226.75</c:v>
                </c:pt>
                <c:pt idx="2722">
                  <c:v>226.8333333333333</c:v>
                </c:pt>
                <c:pt idx="2723">
                  <c:v>226.9166666666667</c:v>
                </c:pt>
                <c:pt idx="2724">
                  <c:v>227.0</c:v>
                </c:pt>
                <c:pt idx="2725">
                  <c:v>227.0833333333333</c:v>
                </c:pt>
                <c:pt idx="2726">
                  <c:v>227.1666666666667</c:v>
                </c:pt>
                <c:pt idx="2727">
                  <c:v>227.25</c:v>
                </c:pt>
                <c:pt idx="2728">
                  <c:v>227.3333333333333</c:v>
                </c:pt>
                <c:pt idx="2729">
                  <c:v>227.4166666666667</c:v>
                </c:pt>
                <c:pt idx="2730">
                  <c:v>227.5</c:v>
                </c:pt>
                <c:pt idx="2731">
                  <c:v>227.5833333333333</c:v>
                </c:pt>
                <c:pt idx="2732">
                  <c:v>227.6666666666667</c:v>
                </c:pt>
                <c:pt idx="2733">
                  <c:v>227.75</c:v>
                </c:pt>
                <c:pt idx="2734">
                  <c:v>227.8333333333333</c:v>
                </c:pt>
                <c:pt idx="2735">
                  <c:v>227.9166666666667</c:v>
                </c:pt>
                <c:pt idx="2736">
                  <c:v>228.0</c:v>
                </c:pt>
                <c:pt idx="2737">
                  <c:v>228.0833333333333</c:v>
                </c:pt>
                <c:pt idx="2738">
                  <c:v>228.1666666666667</c:v>
                </c:pt>
                <c:pt idx="2739">
                  <c:v>228.25</c:v>
                </c:pt>
                <c:pt idx="2740">
                  <c:v>228.3333333333333</c:v>
                </c:pt>
                <c:pt idx="2741">
                  <c:v>228.4166666666667</c:v>
                </c:pt>
                <c:pt idx="2742">
                  <c:v>228.5</c:v>
                </c:pt>
                <c:pt idx="2743">
                  <c:v>228.5833333333333</c:v>
                </c:pt>
                <c:pt idx="2744">
                  <c:v>228.6666666666667</c:v>
                </c:pt>
                <c:pt idx="2745">
                  <c:v>228.75</c:v>
                </c:pt>
                <c:pt idx="2746">
                  <c:v>228.8333333333333</c:v>
                </c:pt>
                <c:pt idx="2747">
                  <c:v>228.9166666666667</c:v>
                </c:pt>
                <c:pt idx="2748">
                  <c:v>229.0</c:v>
                </c:pt>
                <c:pt idx="2749">
                  <c:v>229.0833333333333</c:v>
                </c:pt>
                <c:pt idx="2750">
                  <c:v>229.1666666666667</c:v>
                </c:pt>
                <c:pt idx="2751">
                  <c:v>229.25</c:v>
                </c:pt>
                <c:pt idx="2752">
                  <c:v>229.3333333333333</c:v>
                </c:pt>
                <c:pt idx="2753">
                  <c:v>229.4166666666667</c:v>
                </c:pt>
                <c:pt idx="2754">
                  <c:v>229.5</c:v>
                </c:pt>
                <c:pt idx="2755">
                  <c:v>229.5833333333333</c:v>
                </c:pt>
                <c:pt idx="2756">
                  <c:v>229.6666666666667</c:v>
                </c:pt>
                <c:pt idx="2757">
                  <c:v>229.75</c:v>
                </c:pt>
                <c:pt idx="2758">
                  <c:v>229.8333333333333</c:v>
                </c:pt>
                <c:pt idx="2759">
                  <c:v>229.9166666666667</c:v>
                </c:pt>
                <c:pt idx="2760">
                  <c:v>230.0</c:v>
                </c:pt>
                <c:pt idx="2761">
                  <c:v>230.0833333333333</c:v>
                </c:pt>
                <c:pt idx="2762">
                  <c:v>230.1666666666667</c:v>
                </c:pt>
                <c:pt idx="2763">
                  <c:v>230.25</c:v>
                </c:pt>
                <c:pt idx="2764">
                  <c:v>230.3333333333333</c:v>
                </c:pt>
                <c:pt idx="2765">
                  <c:v>230.4166666666667</c:v>
                </c:pt>
                <c:pt idx="2766">
                  <c:v>230.5</c:v>
                </c:pt>
                <c:pt idx="2767">
                  <c:v>230.5833333333333</c:v>
                </c:pt>
                <c:pt idx="2768">
                  <c:v>230.6666666666667</c:v>
                </c:pt>
                <c:pt idx="2769">
                  <c:v>230.75</c:v>
                </c:pt>
                <c:pt idx="2770">
                  <c:v>230.8333333333333</c:v>
                </c:pt>
                <c:pt idx="2771">
                  <c:v>230.9166666666667</c:v>
                </c:pt>
                <c:pt idx="2772">
                  <c:v>231.0</c:v>
                </c:pt>
                <c:pt idx="2773">
                  <c:v>231.0833333333333</c:v>
                </c:pt>
                <c:pt idx="2774">
                  <c:v>231.1666666666667</c:v>
                </c:pt>
                <c:pt idx="2775">
                  <c:v>231.25</c:v>
                </c:pt>
                <c:pt idx="2776">
                  <c:v>231.3333333333333</c:v>
                </c:pt>
                <c:pt idx="2777">
                  <c:v>231.4166666666667</c:v>
                </c:pt>
                <c:pt idx="2778">
                  <c:v>231.5</c:v>
                </c:pt>
                <c:pt idx="2779">
                  <c:v>231.5833333333333</c:v>
                </c:pt>
                <c:pt idx="2780">
                  <c:v>231.6666666666667</c:v>
                </c:pt>
                <c:pt idx="2781">
                  <c:v>231.75</c:v>
                </c:pt>
                <c:pt idx="2782">
                  <c:v>231.8333333333333</c:v>
                </c:pt>
                <c:pt idx="2783">
                  <c:v>231.9166666666667</c:v>
                </c:pt>
                <c:pt idx="2784">
                  <c:v>232.0</c:v>
                </c:pt>
                <c:pt idx="2785">
                  <c:v>232.0833333333333</c:v>
                </c:pt>
                <c:pt idx="2786">
                  <c:v>232.1666666666667</c:v>
                </c:pt>
                <c:pt idx="2787">
                  <c:v>232.25</c:v>
                </c:pt>
                <c:pt idx="2788">
                  <c:v>232.3333333333333</c:v>
                </c:pt>
                <c:pt idx="2789">
                  <c:v>232.4166666666667</c:v>
                </c:pt>
                <c:pt idx="2790">
                  <c:v>232.5</c:v>
                </c:pt>
                <c:pt idx="2791">
                  <c:v>232.5833333333333</c:v>
                </c:pt>
                <c:pt idx="2792">
                  <c:v>232.6666666666667</c:v>
                </c:pt>
                <c:pt idx="2793">
                  <c:v>232.75</c:v>
                </c:pt>
                <c:pt idx="2794">
                  <c:v>232.8333333333333</c:v>
                </c:pt>
                <c:pt idx="2795">
                  <c:v>232.9166666666667</c:v>
                </c:pt>
                <c:pt idx="2796">
                  <c:v>233.0</c:v>
                </c:pt>
                <c:pt idx="2797">
                  <c:v>233.0833333333333</c:v>
                </c:pt>
                <c:pt idx="2798">
                  <c:v>233.1666666666667</c:v>
                </c:pt>
                <c:pt idx="2799">
                  <c:v>233.25</c:v>
                </c:pt>
                <c:pt idx="2800">
                  <c:v>233.3333333333333</c:v>
                </c:pt>
                <c:pt idx="2801">
                  <c:v>233.4166666666667</c:v>
                </c:pt>
                <c:pt idx="2802">
                  <c:v>233.5</c:v>
                </c:pt>
                <c:pt idx="2803">
                  <c:v>233.5833333333333</c:v>
                </c:pt>
                <c:pt idx="2804">
                  <c:v>233.6666666666667</c:v>
                </c:pt>
                <c:pt idx="2805">
                  <c:v>233.75</c:v>
                </c:pt>
                <c:pt idx="2806">
                  <c:v>233.8333333333333</c:v>
                </c:pt>
                <c:pt idx="2807">
                  <c:v>233.9166666666667</c:v>
                </c:pt>
                <c:pt idx="2808">
                  <c:v>234.0</c:v>
                </c:pt>
                <c:pt idx="2809">
                  <c:v>234.0833333333333</c:v>
                </c:pt>
                <c:pt idx="2810">
                  <c:v>234.1666666666667</c:v>
                </c:pt>
                <c:pt idx="2811">
                  <c:v>234.25</c:v>
                </c:pt>
                <c:pt idx="2812">
                  <c:v>234.3333333333333</c:v>
                </c:pt>
                <c:pt idx="2813">
                  <c:v>234.4166666666667</c:v>
                </c:pt>
                <c:pt idx="2814">
                  <c:v>234.5</c:v>
                </c:pt>
                <c:pt idx="2815">
                  <c:v>234.5833333333333</c:v>
                </c:pt>
                <c:pt idx="2816">
                  <c:v>234.6666666666667</c:v>
                </c:pt>
                <c:pt idx="2817">
                  <c:v>234.75</c:v>
                </c:pt>
                <c:pt idx="2818">
                  <c:v>234.8333333333333</c:v>
                </c:pt>
                <c:pt idx="2819">
                  <c:v>234.9166666666667</c:v>
                </c:pt>
                <c:pt idx="2820">
                  <c:v>235.0</c:v>
                </c:pt>
                <c:pt idx="2821">
                  <c:v>235.0833333333333</c:v>
                </c:pt>
                <c:pt idx="2822">
                  <c:v>235.1666666666667</c:v>
                </c:pt>
                <c:pt idx="2823">
                  <c:v>235.25</c:v>
                </c:pt>
                <c:pt idx="2824">
                  <c:v>235.3333333333333</c:v>
                </c:pt>
                <c:pt idx="2825">
                  <c:v>235.4166666666667</c:v>
                </c:pt>
                <c:pt idx="2826">
                  <c:v>235.5</c:v>
                </c:pt>
                <c:pt idx="2827">
                  <c:v>235.5833333333333</c:v>
                </c:pt>
                <c:pt idx="2828">
                  <c:v>235.6666666666667</c:v>
                </c:pt>
                <c:pt idx="2829">
                  <c:v>235.75</c:v>
                </c:pt>
                <c:pt idx="2830">
                  <c:v>235.8333333333333</c:v>
                </c:pt>
                <c:pt idx="2831">
                  <c:v>235.9166666666667</c:v>
                </c:pt>
                <c:pt idx="2832">
                  <c:v>236.0</c:v>
                </c:pt>
                <c:pt idx="2833">
                  <c:v>236.0833333333333</c:v>
                </c:pt>
                <c:pt idx="2834">
                  <c:v>236.1666666666667</c:v>
                </c:pt>
                <c:pt idx="2835">
                  <c:v>236.25</c:v>
                </c:pt>
                <c:pt idx="2836">
                  <c:v>236.3333333333333</c:v>
                </c:pt>
                <c:pt idx="2837">
                  <c:v>236.4166666666667</c:v>
                </c:pt>
                <c:pt idx="2838">
                  <c:v>236.5</c:v>
                </c:pt>
                <c:pt idx="2839">
                  <c:v>236.5833333333333</c:v>
                </c:pt>
                <c:pt idx="2840">
                  <c:v>236.6666666666667</c:v>
                </c:pt>
                <c:pt idx="2841">
                  <c:v>236.75</c:v>
                </c:pt>
                <c:pt idx="2842">
                  <c:v>236.8333333333333</c:v>
                </c:pt>
                <c:pt idx="2843">
                  <c:v>236.9166666666667</c:v>
                </c:pt>
                <c:pt idx="2844">
                  <c:v>237.0</c:v>
                </c:pt>
                <c:pt idx="2845">
                  <c:v>237.0833333333333</c:v>
                </c:pt>
                <c:pt idx="2846">
                  <c:v>237.1666666666667</c:v>
                </c:pt>
                <c:pt idx="2847">
                  <c:v>237.25</c:v>
                </c:pt>
                <c:pt idx="2848">
                  <c:v>237.3333333333333</c:v>
                </c:pt>
                <c:pt idx="2849">
                  <c:v>237.4166666666667</c:v>
                </c:pt>
                <c:pt idx="2850">
                  <c:v>237.5</c:v>
                </c:pt>
                <c:pt idx="2851">
                  <c:v>237.5833333333333</c:v>
                </c:pt>
                <c:pt idx="2852">
                  <c:v>237.6666666666667</c:v>
                </c:pt>
                <c:pt idx="2853">
                  <c:v>237.75</c:v>
                </c:pt>
                <c:pt idx="2854">
                  <c:v>237.8333333333333</c:v>
                </c:pt>
                <c:pt idx="2855">
                  <c:v>237.9166666666667</c:v>
                </c:pt>
                <c:pt idx="2856">
                  <c:v>238.0</c:v>
                </c:pt>
                <c:pt idx="2857">
                  <c:v>238.0833333333333</c:v>
                </c:pt>
                <c:pt idx="2858">
                  <c:v>238.1666666666667</c:v>
                </c:pt>
                <c:pt idx="2859">
                  <c:v>238.25</c:v>
                </c:pt>
                <c:pt idx="2860">
                  <c:v>238.3333333333333</c:v>
                </c:pt>
                <c:pt idx="2861">
                  <c:v>238.4166666666667</c:v>
                </c:pt>
                <c:pt idx="2862">
                  <c:v>238.5</c:v>
                </c:pt>
                <c:pt idx="2863">
                  <c:v>238.5833333333333</c:v>
                </c:pt>
                <c:pt idx="2864">
                  <c:v>238.6666666666667</c:v>
                </c:pt>
                <c:pt idx="2865">
                  <c:v>238.75</c:v>
                </c:pt>
                <c:pt idx="2866">
                  <c:v>238.8333333333333</c:v>
                </c:pt>
                <c:pt idx="2867">
                  <c:v>238.9166666666667</c:v>
                </c:pt>
                <c:pt idx="2868">
                  <c:v>239.0</c:v>
                </c:pt>
                <c:pt idx="2869">
                  <c:v>239.0833333333333</c:v>
                </c:pt>
                <c:pt idx="2870">
                  <c:v>239.1666666666667</c:v>
                </c:pt>
                <c:pt idx="2871">
                  <c:v>239.25</c:v>
                </c:pt>
                <c:pt idx="2872">
                  <c:v>239.3333333333333</c:v>
                </c:pt>
                <c:pt idx="2873">
                  <c:v>239.4166666666667</c:v>
                </c:pt>
                <c:pt idx="2874">
                  <c:v>239.5</c:v>
                </c:pt>
                <c:pt idx="2875">
                  <c:v>239.5833333333333</c:v>
                </c:pt>
                <c:pt idx="2876">
                  <c:v>239.6666666666667</c:v>
                </c:pt>
                <c:pt idx="2877">
                  <c:v>239.75</c:v>
                </c:pt>
                <c:pt idx="2878">
                  <c:v>239.8333333333333</c:v>
                </c:pt>
                <c:pt idx="2879">
                  <c:v>239.9166666666667</c:v>
                </c:pt>
                <c:pt idx="2880">
                  <c:v>240.0</c:v>
                </c:pt>
                <c:pt idx="2881">
                  <c:v>240.0833333333333</c:v>
                </c:pt>
                <c:pt idx="2882">
                  <c:v>240.1666666666667</c:v>
                </c:pt>
                <c:pt idx="2883">
                  <c:v>240.25</c:v>
                </c:pt>
                <c:pt idx="2884">
                  <c:v>240.3333333333333</c:v>
                </c:pt>
                <c:pt idx="2885">
                  <c:v>240.4166666666667</c:v>
                </c:pt>
                <c:pt idx="2886">
                  <c:v>240.5</c:v>
                </c:pt>
                <c:pt idx="2887">
                  <c:v>240.5833333333333</c:v>
                </c:pt>
                <c:pt idx="2888">
                  <c:v>240.6666666666667</c:v>
                </c:pt>
                <c:pt idx="2889">
                  <c:v>240.75</c:v>
                </c:pt>
                <c:pt idx="2890">
                  <c:v>240.8333333333333</c:v>
                </c:pt>
                <c:pt idx="2891">
                  <c:v>240.9166666666667</c:v>
                </c:pt>
                <c:pt idx="2892">
                  <c:v>241.0</c:v>
                </c:pt>
                <c:pt idx="2893">
                  <c:v>241.0833333333333</c:v>
                </c:pt>
                <c:pt idx="2894">
                  <c:v>241.1666666666667</c:v>
                </c:pt>
                <c:pt idx="2895">
                  <c:v>241.25</c:v>
                </c:pt>
                <c:pt idx="2896">
                  <c:v>241.3333333333333</c:v>
                </c:pt>
                <c:pt idx="2897">
                  <c:v>241.4166666666667</c:v>
                </c:pt>
                <c:pt idx="2898">
                  <c:v>241.5</c:v>
                </c:pt>
                <c:pt idx="2899">
                  <c:v>241.5833333333333</c:v>
                </c:pt>
                <c:pt idx="2900">
                  <c:v>241.6666666666667</c:v>
                </c:pt>
                <c:pt idx="2901">
                  <c:v>241.75</c:v>
                </c:pt>
                <c:pt idx="2902">
                  <c:v>241.8333333333333</c:v>
                </c:pt>
                <c:pt idx="2903">
                  <c:v>241.9166666666667</c:v>
                </c:pt>
                <c:pt idx="2904">
                  <c:v>242.0</c:v>
                </c:pt>
                <c:pt idx="2905">
                  <c:v>242.0833333333333</c:v>
                </c:pt>
                <c:pt idx="2906">
                  <c:v>242.1666666666667</c:v>
                </c:pt>
                <c:pt idx="2907">
                  <c:v>242.25</c:v>
                </c:pt>
                <c:pt idx="2908">
                  <c:v>242.3333333333333</c:v>
                </c:pt>
                <c:pt idx="2909">
                  <c:v>242.4166666666667</c:v>
                </c:pt>
                <c:pt idx="2910">
                  <c:v>242.5</c:v>
                </c:pt>
                <c:pt idx="2911">
                  <c:v>242.5833333333333</c:v>
                </c:pt>
                <c:pt idx="2912">
                  <c:v>242.6666666666667</c:v>
                </c:pt>
                <c:pt idx="2913">
                  <c:v>242.75</c:v>
                </c:pt>
                <c:pt idx="2914">
                  <c:v>242.8333333333333</c:v>
                </c:pt>
                <c:pt idx="2915">
                  <c:v>242.9166666666667</c:v>
                </c:pt>
                <c:pt idx="2916">
                  <c:v>243.0</c:v>
                </c:pt>
                <c:pt idx="2917">
                  <c:v>243.0833333333333</c:v>
                </c:pt>
                <c:pt idx="2918">
                  <c:v>243.1666666666667</c:v>
                </c:pt>
                <c:pt idx="2919">
                  <c:v>243.25</c:v>
                </c:pt>
                <c:pt idx="2920">
                  <c:v>243.3333333333333</c:v>
                </c:pt>
                <c:pt idx="2921">
                  <c:v>243.4166666666667</c:v>
                </c:pt>
                <c:pt idx="2922">
                  <c:v>243.5</c:v>
                </c:pt>
                <c:pt idx="2923">
                  <c:v>243.5833333333333</c:v>
                </c:pt>
                <c:pt idx="2924">
                  <c:v>243.6666666666667</c:v>
                </c:pt>
                <c:pt idx="2925">
                  <c:v>243.75</c:v>
                </c:pt>
                <c:pt idx="2926">
                  <c:v>243.8333333333333</c:v>
                </c:pt>
                <c:pt idx="2927">
                  <c:v>243.9166666666667</c:v>
                </c:pt>
                <c:pt idx="2928">
                  <c:v>244.0</c:v>
                </c:pt>
                <c:pt idx="2929">
                  <c:v>244.0833333333333</c:v>
                </c:pt>
                <c:pt idx="2930">
                  <c:v>244.1666666666667</c:v>
                </c:pt>
                <c:pt idx="2931">
                  <c:v>244.25</c:v>
                </c:pt>
                <c:pt idx="2932">
                  <c:v>244.3333333333333</c:v>
                </c:pt>
                <c:pt idx="2933">
                  <c:v>244.4166666666667</c:v>
                </c:pt>
                <c:pt idx="2934">
                  <c:v>244.5</c:v>
                </c:pt>
                <c:pt idx="2935">
                  <c:v>244.5833333333333</c:v>
                </c:pt>
                <c:pt idx="2936">
                  <c:v>244.6666666666667</c:v>
                </c:pt>
                <c:pt idx="2937">
                  <c:v>244.75</c:v>
                </c:pt>
                <c:pt idx="2938">
                  <c:v>244.8333333333333</c:v>
                </c:pt>
                <c:pt idx="2939">
                  <c:v>244.9166666666667</c:v>
                </c:pt>
                <c:pt idx="2940">
                  <c:v>245.0</c:v>
                </c:pt>
                <c:pt idx="2941">
                  <c:v>245.0833333333333</c:v>
                </c:pt>
                <c:pt idx="2942">
                  <c:v>245.1666666666667</c:v>
                </c:pt>
                <c:pt idx="2943">
                  <c:v>245.25</c:v>
                </c:pt>
                <c:pt idx="2944">
                  <c:v>245.3333333333333</c:v>
                </c:pt>
                <c:pt idx="2945">
                  <c:v>245.4166666666667</c:v>
                </c:pt>
                <c:pt idx="2946">
                  <c:v>245.5</c:v>
                </c:pt>
                <c:pt idx="2947">
                  <c:v>245.5833333333333</c:v>
                </c:pt>
                <c:pt idx="2948">
                  <c:v>245.6666666666667</c:v>
                </c:pt>
                <c:pt idx="2949">
                  <c:v>245.75</c:v>
                </c:pt>
                <c:pt idx="2950">
                  <c:v>245.8333333333333</c:v>
                </c:pt>
                <c:pt idx="2951">
                  <c:v>245.9166666666667</c:v>
                </c:pt>
                <c:pt idx="2952">
                  <c:v>246.0</c:v>
                </c:pt>
                <c:pt idx="2953">
                  <c:v>246.0833333333333</c:v>
                </c:pt>
                <c:pt idx="2954">
                  <c:v>246.1666666666667</c:v>
                </c:pt>
                <c:pt idx="2955">
                  <c:v>246.25</c:v>
                </c:pt>
                <c:pt idx="2956">
                  <c:v>246.3333333333333</c:v>
                </c:pt>
                <c:pt idx="2957">
                  <c:v>246.4166666666667</c:v>
                </c:pt>
                <c:pt idx="2958">
                  <c:v>246.5</c:v>
                </c:pt>
                <c:pt idx="2959">
                  <c:v>246.5833333333333</c:v>
                </c:pt>
                <c:pt idx="2960">
                  <c:v>246.6666666666667</c:v>
                </c:pt>
                <c:pt idx="2961">
                  <c:v>246.75</c:v>
                </c:pt>
                <c:pt idx="2962">
                  <c:v>246.8333333333333</c:v>
                </c:pt>
                <c:pt idx="2963">
                  <c:v>246.9166666666667</c:v>
                </c:pt>
                <c:pt idx="2964">
                  <c:v>247.0</c:v>
                </c:pt>
                <c:pt idx="2965">
                  <c:v>247.0833333333333</c:v>
                </c:pt>
                <c:pt idx="2966">
                  <c:v>247.1666666666667</c:v>
                </c:pt>
                <c:pt idx="2967">
                  <c:v>247.25</c:v>
                </c:pt>
                <c:pt idx="2968">
                  <c:v>247.3333333333333</c:v>
                </c:pt>
                <c:pt idx="2969">
                  <c:v>247.4166666666667</c:v>
                </c:pt>
                <c:pt idx="2970">
                  <c:v>247.5</c:v>
                </c:pt>
                <c:pt idx="2971">
                  <c:v>247.5833333333333</c:v>
                </c:pt>
                <c:pt idx="2972">
                  <c:v>247.6666666666667</c:v>
                </c:pt>
                <c:pt idx="2973">
                  <c:v>247.75</c:v>
                </c:pt>
                <c:pt idx="2974">
                  <c:v>247.8333333333333</c:v>
                </c:pt>
                <c:pt idx="2975">
                  <c:v>247.9166666666667</c:v>
                </c:pt>
                <c:pt idx="2976">
                  <c:v>248.0</c:v>
                </c:pt>
                <c:pt idx="2977">
                  <c:v>248.0833333333333</c:v>
                </c:pt>
                <c:pt idx="2978">
                  <c:v>248.1666666666667</c:v>
                </c:pt>
                <c:pt idx="2979">
                  <c:v>248.25</c:v>
                </c:pt>
                <c:pt idx="2980">
                  <c:v>248.3333333333333</c:v>
                </c:pt>
                <c:pt idx="2981">
                  <c:v>248.4166666666667</c:v>
                </c:pt>
                <c:pt idx="2982">
                  <c:v>248.5</c:v>
                </c:pt>
                <c:pt idx="2983">
                  <c:v>248.5833333333333</c:v>
                </c:pt>
                <c:pt idx="2984">
                  <c:v>248.6666666666667</c:v>
                </c:pt>
                <c:pt idx="2985">
                  <c:v>248.75</c:v>
                </c:pt>
                <c:pt idx="2986">
                  <c:v>248.8333333333333</c:v>
                </c:pt>
                <c:pt idx="2987">
                  <c:v>248.9166666666667</c:v>
                </c:pt>
                <c:pt idx="2988">
                  <c:v>249.0</c:v>
                </c:pt>
                <c:pt idx="2989">
                  <c:v>249.0833333333333</c:v>
                </c:pt>
                <c:pt idx="2990">
                  <c:v>249.1666666666667</c:v>
                </c:pt>
                <c:pt idx="2991">
                  <c:v>249.25</c:v>
                </c:pt>
                <c:pt idx="2992">
                  <c:v>249.3333333333333</c:v>
                </c:pt>
                <c:pt idx="2993">
                  <c:v>249.4166666666667</c:v>
                </c:pt>
                <c:pt idx="2994">
                  <c:v>249.5</c:v>
                </c:pt>
                <c:pt idx="2995">
                  <c:v>249.5833333333333</c:v>
                </c:pt>
                <c:pt idx="2996">
                  <c:v>249.6666666666667</c:v>
                </c:pt>
                <c:pt idx="2997">
                  <c:v>249.75</c:v>
                </c:pt>
                <c:pt idx="2998">
                  <c:v>249.8333333333333</c:v>
                </c:pt>
                <c:pt idx="2999">
                  <c:v>249.9166666666667</c:v>
                </c:pt>
                <c:pt idx="3000">
                  <c:v>250.0</c:v>
                </c:pt>
                <c:pt idx="3001">
                  <c:v>250.0833333333333</c:v>
                </c:pt>
                <c:pt idx="3002">
                  <c:v>250.1666666666667</c:v>
                </c:pt>
                <c:pt idx="3003">
                  <c:v>250.25</c:v>
                </c:pt>
                <c:pt idx="3004">
                  <c:v>250.3333333333333</c:v>
                </c:pt>
                <c:pt idx="3005">
                  <c:v>250.4166666666667</c:v>
                </c:pt>
                <c:pt idx="3006">
                  <c:v>250.5</c:v>
                </c:pt>
                <c:pt idx="3007">
                  <c:v>250.5833333333333</c:v>
                </c:pt>
                <c:pt idx="3008">
                  <c:v>250.6666666666667</c:v>
                </c:pt>
                <c:pt idx="3009">
                  <c:v>250.75</c:v>
                </c:pt>
                <c:pt idx="3010">
                  <c:v>250.8333333333333</c:v>
                </c:pt>
                <c:pt idx="3011">
                  <c:v>250.9166666666667</c:v>
                </c:pt>
                <c:pt idx="3012">
                  <c:v>251.0</c:v>
                </c:pt>
                <c:pt idx="3013">
                  <c:v>251.0833333333333</c:v>
                </c:pt>
                <c:pt idx="3014">
                  <c:v>251.1666666666667</c:v>
                </c:pt>
                <c:pt idx="3015">
                  <c:v>251.25</c:v>
                </c:pt>
                <c:pt idx="3016">
                  <c:v>251.3333333333333</c:v>
                </c:pt>
                <c:pt idx="3017">
                  <c:v>251.4166666666667</c:v>
                </c:pt>
                <c:pt idx="3018">
                  <c:v>251.5</c:v>
                </c:pt>
                <c:pt idx="3019">
                  <c:v>251.5833333333333</c:v>
                </c:pt>
                <c:pt idx="3020">
                  <c:v>251.6666666666667</c:v>
                </c:pt>
                <c:pt idx="3021">
                  <c:v>251.75</c:v>
                </c:pt>
                <c:pt idx="3022">
                  <c:v>251.8333333333333</c:v>
                </c:pt>
                <c:pt idx="3023">
                  <c:v>251.9166666666667</c:v>
                </c:pt>
                <c:pt idx="3024">
                  <c:v>252.0</c:v>
                </c:pt>
                <c:pt idx="3025">
                  <c:v>252.0833333333333</c:v>
                </c:pt>
                <c:pt idx="3026">
                  <c:v>252.1666666666667</c:v>
                </c:pt>
                <c:pt idx="3027">
                  <c:v>252.25</c:v>
                </c:pt>
                <c:pt idx="3028">
                  <c:v>252.3333333333333</c:v>
                </c:pt>
                <c:pt idx="3029">
                  <c:v>252.4166666666667</c:v>
                </c:pt>
                <c:pt idx="3030">
                  <c:v>252.5</c:v>
                </c:pt>
                <c:pt idx="3031">
                  <c:v>252.5833333333333</c:v>
                </c:pt>
                <c:pt idx="3032">
                  <c:v>252.6666666666667</c:v>
                </c:pt>
                <c:pt idx="3033">
                  <c:v>252.75</c:v>
                </c:pt>
                <c:pt idx="3034">
                  <c:v>252.8333333333333</c:v>
                </c:pt>
                <c:pt idx="3035">
                  <c:v>252.9166666666667</c:v>
                </c:pt>
                <c:pt idx="3036">
                  <c:v>253.0</c:v>
                </c:pt>
                <c:pt idx="3037">
                  <c:v>253.0833333333333</c:v>
                </c:pt>
                <c:pt idx="3038">
                  <c:v>253.1666666666667</c:v>
                </c:pt>
                <c:pt idx="3039">
                  <c:v>253.25</c:v>
                </c:pt>
                <c:pt idx="3040">
                  <c:v>253.3333333333333</c:v>
                </c:pt>
                <c:pt idx="3041">
                  <c:v>253.4166666666667</c:v>
                </c:pt>
                <c:pt idx="3042">
                  <c:v>253.5</c:v>
                </c:pt>
                <c:pt idx="3043">
                  <c:v>253.5833333333333</c:v>
                </c:pt>
                <c:pt idx="3044">
                  <c:v>253.6666666666667</c:v>
                </c:pt>
                <c:pt idx="3045">
                  <c:v>253.75</c:v>
                </c:pt>
                <c:pt idx="3046">
                  <c:v>253.8333333333333</c:v>
                </c:pt>
                <c:pt idx="3047">
                  <c:v>253.9166666666667</c:v>
                </c:pt>
                <c:pt idx="3048">
                  <c:v>254.0</c:v>
                </c:pt>
                <c:pt idx="3049">
                  <c:v>254.0833333333333</c:v>
                </c:pt>
                <c:pt idx="3050">
                  <c:v>254.1666666666667</c:v>
                </c:pt>
                <c:pt idx="3051">
                  <c:v>254.25</c:v>
                </c:pt>
                <c:pt idx="3052">
                  <c:v>254.3333333333333</c:v>
                </c:pt>
                <c:pt idx="3053">
                  <c:v>254.4166666666667</c:v>
                </c:pt>
                <c:pt idx="3054">
                  <c:v>254.5</c:v>
                </c:pt>
                <c:pt idx="3055">
                  <c:v>254.5833333333333</c:v>
                </c:pt>
                <c:pt idx="3056">
                  <c:v>254.6666666666667</c:v>
                </c:pt>
                <c:pt idx="3057">
                  <c:v>254.75</c:v>
                </c:pt>
                <c:pt idx="3058">
                  <c:v>254.8333333333333</c:v>
                </c:pt>
                <c:pt idx="3059">
                  <c:v>254.9166666666667</c:v>
                </c:pt>
                <c:pt idx="3060">
                  <c:v>255.0</c:v>
                </c:pt>
                <c:pt idx="3061">
                  <c:v>255.0833333333333</c:v>
                </c:pt>
                <c:pt idx="3062">
                  <c:v>255.1666666666667</c:v>
                </c:pt>
                <c:pt idx="3063">
                  <c:v>255.25</c:v>
                </c:pt>
                <c:pt idx="3064">
                  <c:v>255.3333333333333</c:v>
                </c:pt>
                <c:pt idx="3065">
                  <c:v>255.4166666666667</c:v>
                </c:pt>
                <c:pt idx="3066">
                  <c:v>255.5</c:v>
                </c:pt>
                <c:pt idx="3067">
                  <c:v>255.5833333333333</c:v>
                </c:pt>
                <c:pt idx="3068">
                  <c:v>255.6666666666667</c:v>
                </c:pt>
                <c:pt idx="3069">
                  <c:v>255.75</c:v>
                </c:pt>
                <c:pt idx="3070">
                  <c:v>255.8333333333333</c:v>
                </c:pt>
                <c:pt idx="3071">
                  <c:v>255.9166666666667</c:v>
                </c:pt>
                <c:pt idx="3072">
                  <c:v>256.0</c:v>
                </c:pt>
                <c:pt idx="3073">
                  <c:v>256.0833333333333</c:v>
                </c:pt>
                <c:pt idx="3074">
                  <c:v>256.1666666666666</c:v>
                </c:pt>
                <c:pt idx="3075">
                  <c:v>256.25</c:v>
                </c:pt>
                <c:pt idx="3076">
                  <c:v>256.3333333333333</c:v>
                </c:pt>
                <c:pt idx="3077">
                  <c:v>256.4166666666667</c:v>
                </c:pt>
                <c:pt idx="3078">
                  <c:v>256.5</c:v>
                </c:pt>
                <c:pt idx="3079">
                  <c:v>256.5833333333333</c:v>
                </c:pt>
                <c:pt idx="3080">
                  <c:v>256.6666666666666</c:v>
                </c:pt>
                <c:pt idx="3081">
                  <c:v>256.75</c:v>
                </c:pt>
                <c:pt idx="3082">
                  <c:v>256.8333333333333</c:v>
                </c:pt>
                <c:pt idx="3083">
                  <c:v>256.9166666666667</c:v>
                </c:pt>
                <c:pt idx="3084">
                  <c:v>257.0</c:v>
                </c:pt>
                <c:pt idx="3085">
                  <c:v>257.0833333333333</c:v>
                </c:pt>
                <c:pt idx="3086">
                  <c:v>257.1666666666666</c:v>
                </c:pt>
                <c:pt idx="3087">
                  <c:v>257.25</c:v>
                </c:pt>
                <c:pt idx="3088">
                  <c:v>257.3333333333333</c:v>
                </c:pt>
                <c:pt idx="3089">
                  <c:v>257.4166666666667</c:v>
                </c:pt>
                <c:pt idx="3090">
                  <c:v>257.5</c:v>
                </c:pt>
                <c:pt idx="3091">
                  <c:v>257.5833333333333</c:v>
                </c:pt>
                <c:pt idx="3092">
                  <c:v>257.6666666666666</c:v>
                </c:pt>
                <c:pt idx="3093">
                  <c:v>257.75</c:v>
                </c:pt>
                <c:pt idx="3094">
                  <c:v>257.8333333333333</c:v>
                </c:pt>
                <c:pt idx="3095">
                  <c:v>257.9166666666667</c:v>
                </c:pt>
                <c:pt idx="3096">
                  <c:v>258.0</c:v>
                </c:pt>
                <c:pt idx="3097">
                  <c:v>258.0833333333333</c:v>
                </c:pt>
                <c:pt idx="3098">
                  <c:v>258.1666666666666</c:v>
                </c:pt>
                <c:pt idx="3099">
                  <c:v>258.25</c:v>
                </c:pt>
                <c:pt idx="3100">
                  <c:v>258.3333333333333</c:v>
                </c:pt>
                <c:pt idx="3101">
                  <c:v>258.4166666666667</c:v>
                </c:pt>
                <c:pt idx="3102">
                  <c:v>258.5</c:v>
                </c:pt>
                <c:pt idx="3103">
                  <c:v>258.5833333333333</c:v>
                </c:pt>
                <c:pt idx="3104">
                  <c:v>258.6666666666666</c:v>
                </c:pt>
                <c:pt idx="3105">
                  <c:v>258.75</c:v>
                </c:pt>
                <c:pt idx="3106">
                  <c:v>258.8333333333333</c:v>
                </c:pt>
                <c:pt idx="3107">
                  <c:v>258.9166666666667</c:v>
                </c:pt>
                <c:pt idx="3108">
                  <c:v>259.0</c:v>
                </c:pt>
                <c:pt idx="3109">
                  <c:v>259.0833333333333</c:v>
                </c:pt>
                <c:pt idx="3110">
                  <c:v>259.1666666666666</c:v>
                </c:pt>
                <c:pt idx="3111">
                  <c:v>259.25</c:v>
                </c:pt>
                <c:pt idx="3112">
                  <c:v>259.3333333333333</c:v>
                </c:pt>
                <c:pt idx="3113">
                  <c:v>259.4166666666667</c:v>
                </c:pt>
                <c:pt idx="3114">
                  <c:v>259.5</c:v>
                </c:pt>
                <c:pt idx="3115">
                  <c:v>259.5833333333333</c:v>
                </c:pt>
                <c:pt idx="3116">
                  <c:v>259.6666666666666</c:v>
                </c:pt>
                <c:pt idx="3117">
                  <c:v>259.75</c:v>
                </c:pt>
                <c:pt idx="3118">
                  <c:v>259.8333333333333</c:v>
                </c:pt>
                <c:pt idx="3119">
                  <c:v>259.9166666666667</c:v>
                </c:pt>
                <c:pt idx="3120">
                  <c:v>260.0</c:v>
                </c:pt>
                <c:pt idx="3121">
                  <c:v>260.0833333333333</c:v>
                </c:pt>
                <c:pt idx="3122">
                  <c:v>260.1666666666666</c:v>
                </c:pt>
                <c:pt idx="3123">
                  <c:v>260.25</c:v>
                </c:pt>
                <c:pt idx="3124">
                  <c:v>260.3333333333333</c:v>
                </c:pt>
                <c:pt idx="3125">
                  <c:v>260.4166666666667</c:v>
                </c:pt>
                <c:pt idx="3126">
                  <c:v>260.5</c:v>
                </c:pt>
                <c:pt idx="3127">
                  <c:v>260.5833333333333</c:v>
                </c:pt>
                <c:pt idx="3128">
                  <c:v>260.6666666666666</c:v>
                </c:pt>
                <c:pt idx="3129">
                  <c:v>260.75</c:v>
                </c:pt>
                <c:pt idx="3130">
                  <c:v>260.8333333333333</c:v>
                </c:pt>
                <c:pt idx="3131">
                  <c:v>260.9166666666667</c:v>
                </c:pt>
                <c:pt idx="3132">
                  <c:v>261.0</c:v>
                </c:pt>
                <c:pt idx="3133">
                  <c:v>261.0833333333333</c:v>
                </c:pt>
                <c:pt idx="3134">
                  <c:v>261.1666666666666</c:v>
                </c:pt>
                <c:pt idx="3135">
                  <c:v>261.25</c:v>
                </c:pt>
                <c:pt idx="3136">
                  <c:v>261.3333333333333</c:v>
                </c:pt>
                <c:pt idx="3137">
                  <c:v>261.4166666666667</c:v>
                </c:pt>
                <c:pt idx="3138">
                  <c:v>261.5</c:v>
                </c:pt>
                <c:pt idx="3139">
                  <c:v>261.5833333333333</c:v>
                </c:pt>
                <c:pt idx="3140">
                  <c:v>261.6666666666666</c:v>
                </c:pt>
                <c:pt idx="3141">
                  <c:v>261.75</c:v>
                </c:pt>
                <c:pt idx="3142">
                  <c:v>261.8333333333333</c:v>
                </c:pt>
                <c:pt idx="3143">
                  <c:v>261.9166666666667</c:v>
                </c:pt>
                <c:pt idx="3144">
                  <c:v>262.0</c:v>
                </c:pt>
                <c:pt idx="3145">
                  <c:v>262.0833333333333</c:v>
                </c:pt>
                <c:pt idx="3146">
                  <c:v>262.1666666666666</c:v>
                </c:pt>
                <c:pt idx="3147">
                  <c:v>262.25</c:v>
                </c:pt>
                <c:pt idx="3148">
                  <c:v>262.3333333333333</c:v>
                </c:pt>
                <c:pt idx="3149">
                  <c:v>262.4166666666667</c:v>
                </c:pt>
                <c:pt idx="3150">
                  <c:v>262.5</c:v>
                </c:pt>
                <c:pt idx="3151">
                  <c:v>262.5833333333333</c:v>
                </c:pt>
                <c:pt idx="3152">
                  <c:v>262.6666666666666</c:v>
                </c:pt>
                <c:pt idx="3153">
                  <c:v>262.75</c:v>
                </c:pt>
                <c:pt idx="3154">
                  <c:v>262.8333333333333</c:v>
                </c:pt>
                <c:pt idx="3155">
                  <c:v>262.9166666666667</c:v>
                </c:pt>
                <c:pt idx="3156">
                  <c:v>263.0</c:v>
                </c:pt>
                <c:pt idx="3157">
                  <c:v>263.0833333333333</c:v>
                </c:pt>
                <c:pt idx="3158">
                  <c:v>263.1666666666666</c:v>
                </c:pt>
                <c:pt idx="3159">
                  <c:v>263.25</c:v>
                </c:pt>
                <c:pt idx="3160">
                  <c:v>263.3333333333333</c:v>
                </c:pt>
                <c:pt idx="3161">
                  <c:v>263.4166666666667</c:v>
                </c:pt>
                <c:pt idx="3162">
                  <c:v>263.5</c:v>
                </c:pt>
                <c:pt idx="3163">
                  <c:v>263.5833333333333</c:v>
                </c:pt>
                <c:pt idx="3164">
                  <c:v>263.6666666666666</c:v>
                </c:pt>
                <c:pt idx="3165">
                  <c:v>263.75</c:v>
                </c:pt>
                <c:pt idx="3166">
                  <c:v>263.8333333333333</c:v>
                </c:pt>
                <c:pt idx="3167">
                  <c:v>263.9166666666667</c:v>
                </c:pt>
                <c:pt idx="3168">
                  <c:v>264.0</c:v>
                </c:pt>
                <c:pt idx="3169">
                  <c:v>264.0833333333333</c:v>
                </c:pt>
                <c:pt idx="3170">
                  <c:v>264.1666666666666</c:v>
                </c:pt>
                <c:pt idx="3171">
                  <c:v>264.25</c:v>
                </c:pt>
                <c:pt idx="3172">
                  <c:v>264.3333333333333</c:v>
                </c:pt>
                <c:pt idx="3173">
                  <c:v>264.4166666666667</c:v>
                </c:pt>
                <c:pt idx="3174">
                  <c:v>264.5</c:v>
                </c:pt>
                <c:pt idx="3175">
                  <c:v>264.5833333333333</c:v>
                </c:pt>
                <c:pt idx="3176">
                  <c:v>264.6666666666666</c:v>
                </c:pt>
                <c:pt idx="3177">
                  <c:v>264.75</c:v>
                </c:pt>
                <c:pt idx="3178">
                  <c:v>264.8333333333333</c:v>
                </c:pt>
                <c:pt idx="3179">
                  <c:v>264.9166666666667</c:v>
                </c:pt>
                <c:pt idx="3180">
                  <c:v>265.0</c:v>
                </c:pt>
                <c:pt idx="3181">
                  <c:v>265.0833333333333</c:v>
                </c:pt>
                <c:pt idx="3182">
                  <c:v>265.1666666666666</c:v>
                </c:pt>
                <c:pt idx="3183">
                  <c:v>265.25</c:v>
                </c:pt>
                <c:pt idx="3184">
                  <c:v>265.3333333333333</c:v>
                </c:pt>
                <c:pt idx="3185">
                  <c:v>265.4166666666667</c:v>
                </c:pt>
                <c:pt idx="3186">
                  <c:v>265.5</c:v>
                </c:pt>
                <c:pt idx="3187">
                  <c:v>265.5833333333333</c:v>
                </c:pt>
                <c:pt idx="3188">
                  <c:v>265.6666666666666</c:v>
                </c:pt>
                <c:pt idx="3189">
                  <c:v>265.75</c:v>
                </c:pt>
                <c:pt idx="3190">
                  <c:v>265.8333333333333</c:v>
                </c:pt>
                <c:pt idx="3191">
                  <c:v>265.9166666666667</c:v>
                </c:pt>
                <c:pt idx="3192">
                  <c:v>266.0</c:v>
                </c:pt>
                <c:pt idx="3193">
                  <c:v>266.0833333333333</c:v>
                </c:pt>
                <c:pt idx="3194">
                  <c:v>266.1666666666666</c:v>
                </c:pt>
                <c:pt idx="3195">
                  <c:v>266.25</c:v>
                </c:pt>
                <c:pt idx="3196">
                  <c:v>266.3333333333333</c:v>
                </c:pt>
                <c:pt idx="3197">
                  <c:v>266.4166666666667</c:v>
                </c:pt>
                <c:pt idx="3198">
                  <c:v>266.5</c:v>
                </c:pt>
                <c:pt idx="3199">
                  <c:v>266.5833333333333</c:v>
                </c:pt>
                <c:pt idx="3200">
                  <c:v>266.6666666666666</c:v>
                </c:pt>
                <c:pt idx="3201">
                  <c:v>266.75</c:v>
                </c:pt>
                <c:pt idx="3202">
                  <c:v>266.8333333333333</c:v>
                </c:pt>
                <c:pt idx="3203">
                  <c:v>266.9166666666667</c:v>
                </c:pt>
                <c:pt idx="3204">
                  <c:v>267.0</c:v>
                </c:pt>
                <c:pt idx="3205">
                  <c:v>267.0833333333333</c:v>
                </c:pt>
                <c:pt idx="3206">
                  <c:v>267.1666666666666</c:v>
                </c:pt>
                <c:pt idx="3207">
                  <c:v>267.25</c:v>
                </c:pt>
                <c:pt idx="3208">
                  <c:v>267.3333333333333</c:v>
                </c:pt>
                <c:pt idx="3209">
                  <c:v>267.4166666666667</c:v>
                </c:pt>
                <c:pt idx="3210">
                  <c:v>267.5</c:v>
                </c:pt>
                <c:pt idx="3211">
                  <c:v>267.5833333333333</c:v>
                </c:pt>
                <c:pt idx="3212">
                  <c:v>267.6666666666666</c:v>
                </c:pt>
                <c:pt idx="3213">
                  <c:v>267.75</c:v>
                </c:pt>
                <c:pt idx="3214">
                  <c:v>267.8333333333333</c:v>
                </c:pt>
                <c:pt idx="3215">
                  <c:v>267.9166666666667</c:v>
                </c:pt>
                <c:pt idx="3216">
                  <c:v>268.0</c:v>
                </c:pt>
                <c:pt idx="3217">
                  <c:v>268.0833333333333</c:v>
                </c:pt>
                <c:pt idx="3218">
                  <c:v>268.1666666666666</c:v>
                </c:pt>
                <c:pt idx="3219">
                  <c:v>268.25</c:v>
                </c:pt>
                <c:pt idx="3220">
                  <c:v>268.3333333333333</c:v>
                </c:pt>
                <c:pt idx="3221">
                  <c:v>268.4166666666667</c:v>
                </c:pt>
                <c:pt idx="3222">
                  <c:v>268.5</c:v>
                </c:pt>
                <c:pt idx="3223">
                  <c:v>268.5833333333333</c:v>
                </c:pt>
                <c:pt idx="3224">
                  <c:v>268.6666666666666</c:v>
                </c:pt>
                <c:pt idx="3225">
                  <c:v>268.75</c:v>
                </c:pt>
                <c:pt idx="3226">
                  <c:v>268.8333333333333</c:v>
                </c:pt>
                <c:pt idx="3227">
                  <c:v>268.9166666666667</c:v>
                </c:pt>
                <c:pt idx="3228">
                  <c:v>269.0</c:v>
                </c:pt>
                <c:pt idx="3229">
                  <c:v>269.0833333333333</c:v>
                </c:pt>
                <c:pt idx="3230">
                  <c:v>269.1666666666666</c:v>
                </c:pt>
                <c:pt idx="3231">
                  <c:v>269.25</c:v>
                </c:pt>
                <c:pt idx="3232">
                  <c:v>269.3333333333333</c:v>
                </c:pt>
                <c:pt idx="3233">
                  <c:v>269.4166666666667</c:v>
                </c:pt>
                <c:pt idx="3234">
                  <c:v>269.5</c:v>
                </c:pt>
                <c:pt idx="3235">
                  <c:v>269.5833333333333</c:v>
                </c:pt>
                <c:pt idx="3236">
                  <c:v>269.6666666666666</c:v>
                </c:pt>
                <c:pt idx="3237">
                  <c:v>269.75</c:v>
                </c:pt>
                <c:pt idx="3238">
                  <c:v>269.8333333333333</c:v>
                </c:pt>
                <c:pt idx="3239">
                  <c:v>269.9166666666667</c:v>
                </c:pt>
                <c:pt idx="3240">
                  <c:v>270.0</c:v>
                </c:pt>
                <c:pt idx="3241">
                  <c:v>270.0833333333333</c:v>
                </c:pt>
                <c:pt idx="3242">
                  <c:v>270.1666666666666</c:v>
                </c:pt>
                <c:pt idx="3243">
                  <c:v>270.25</c:v>
                </c:pt>
                <c:pt idx="3244">
                  <c:v>270.3333333333333</c:v>
                </c:pt>
                <c:pt idx="3245">
                  <c:v>270.4166666666667</c:v>
                </c:pt>
                <c:pt idx="3246">
                  <c:v>270.5</c:v>
                </c:pt>
                <c:pt idx="3247">
                  <c:v>270.5833333333333</c:v>
                </c:pt>
                <c:pt idx="3248">
                  <c:v>270.6666666666666</c:v>
                </c:pt>
                <c:pt idx="3249">
                  <c:v>270.75</c:v>
                </c:pt>
                <c:pt idx="3250">
                  <c:v>270.8333333333333</c:v>
                </c:pt>
                <c:pt idx="3251">
                  <c:v>270.9166666666667</c:v>
                </c:pt>
                <c:pt idx="3252">
                  <c:v>271.0</c:v>
                </c:pt>
                <c:pt idx="3253">
                  <c:v>271.0833333333333</c:v>
                </c:pt>
                <c:pt idx="3254">
                  <c:v>271.1666666666666</c:v>
                </c:pt>
                <c:pt idx="3255">
                  <c:v>271.25</c:v>
                </c:pt>
                <c:pt idx="3256">
                  <c:v>271.3333333333333</c:v>
                </c:pt>
                <c:pt idx="3257">
                  <c:v>271.4166666666667</c:v>
                </c:pt>
                <c:pt idx="3258">
                  <c:v>271.5</c:v>
                </c:pt>
                <c:pt idx="3259">
                  <c:v>271.5833333333333</c:v>
                </c:pt>
                <c:pt idx="3260">
                  <c:v>271.6666666666666</c:v>
                </c:pt>
                <c:pt idx="3261">
                  <c:v>271.75</c:v>
                </c:pt>
                <c:pt idx="3262">
                  <c:v>271.8333333333333</c:v>
                </c:pt>
                <c:pt idx="3263">
                  <c:v>271.9166666666667</c:v>
                </c:pt>
                <c:pt idx="3264">
                  <c:v>272.0</c:v>
                </c:pt>
                <c:pt idx="3265">
                  <c:v>272.0833333333333</c:v>
                </c:pt>
                <c:pt idx="3266">
                  <c:v>272.1666666666666</c:v>
                </c:pt>
                <c:pt idx="3267">
                  <c:v>272.25</c:v>
                </c:pt>
                <c:pt idx="3268">
                  <c:v>272.3333333333333</c:v>
                </c:pt>
                <c:pt idx="3269">
                  <c:v>272.4166666666667</c:v>
                </c:pt>
                <c:pt idx="3270">
                  <c:v>272.5</c:v>
                </c:pt>
                <c:pt idx="3271">
                  <c:v>272.5833333333333</c:v>
                </c:pt>
                <c:pt idx="3272">
                  <c:v>272.6666666666666</c:v>
                </c:pt>
                <c:pt idx="3273">
                  <c:v>272.75</c:v>
                </c:pt>
                <c:pt idx="3274">
                  <c:v>272.8333333333333</c:v>
                </c:pt>
                <c:pt idx="3275">
                  <c:v>272.9166666666667</c:v>
                </c:pt>
                <c:pt idx="3276">
                  <c:v>273.0</c:v>
                </c:pt>
                <c:pt idx="3277">
                  <c:v>273.0833333333333</c:v>
                </c:pt>
                <c:pt idx="3278">
                  <c:v>273.1666666666666</c:v>
                </c:pt>
                <c:pt idx="3279">
                  <c:v>273.25</c:v>
                </c:pt>
                <c:pt idx="3280">
                  <c:v>273.3333333333333</c:v>
                </c:pt>
                <c:pt idx="3281">
                  <c:v>273.4166666666667</c:v>
                </c:pt>
                <c:pt idx="3282">
                  <c:v>273.5</c:v>
                </c:pt>
                <c:pt idx="3283">
                  <c:v>273.5833333333333</c:v>
                </c:pt>
                <c:pt idx="3284">
                  <c:v>273.6666666666666</c:v>
                </c:pt>
                <c:pt idx="3285">
                  <c:v>273.75</c:v>
                </c:pt>
                <c:pt idx="3286">
                  <c:v>273.8333333333333</c:v>
                </c:pt>
                <c:pt idx="3287">
                  <c:v>273.9166666666667</c:v>
                </c:pt>
                <c:pt idx="3288">
                  <c:v>274.0</c:v>
                </c:pt>
                <c:pt idx="3289">
                  <c:v>274.0833333333333</c:v>
                </c:pt>
                <c:pt idx="3290">
                  <c:v>274.1666666666666</c:v>
                </c:pt>
                <c:pt idx="3291">
                  <c:v>274.25</c:v>
                </c:pt>
                <c:pt idx="3292">
                  <c:v>274.3333333333333</c:v>
                </c:pt>
                <c:pt idx="3293">
                  <c:v>274.4166666666667</c:v>
                </c:pt>
                <c:pt idx="3294">
                  <c:v>274.5</c:v>
                </c:pt>
                <c:pt idx="3295">
                  <c:v>274.5833333333333</c:v>
                </c:pt>
                <c:pt idx="3296">
                  <c:v>274.6666666666666</c:v>
                </c:pt>
                <c:pt idx="3297">
                  <c:v>274.75</c:v>
                </c:pt>
                <c:pt idx="3298">
                  <c:v>274.8333333333333</c:v>
                </c:pt>
                <c:pt idx="3299">
                  <c:v>274.9166666666667</c:v>
                </c:pt>
                <c:pt idx="3300">
                  <c:v>275.0</c:v>
                </c:pt>
                <c:pt idx="3301">
                  <c:v>275.0833333333333</c:v>
                </c:pt>
                <c:pt idx="3302">
                  <c:v>275.1666666666666</c:v>
                </c:pt>
                <c:pt idx="3303">
                  <c:v>275.25</c:v>
                </c:pt>
                <c:pt idx="3304">
                  <c:v>275.3333333333333</c:v>
                </c:pt>
                <c:pt idx="3305">
                  <c:v>275.4166666666667</c:v>
                </c:pt>
                <c:pt idx="3306">
                  <c:v>275.5</c:v>
                </c:pt>
                <c:pt idx="3307">
                  <c:v>275.5833333333333</c:v>
                </c:pt>
                <c:pt idx="3308">
                  <c:v>275.6666666666666</c:v>
                </c:pt>
                <c:pt idx="3309">
                  <c:v>275.75</c:v>
                </c:pt>
                <c:pt idx="3310">
                  <c:v>275.8333333333333</c:v>
                </c:pt>
                <c:pt idx="3311">
                  <c:v>275.9166666666667</c:v>
                </c:pt>
                <c:pt idx="3312">
                  <c:v>276.0</c:v>
                </c:pt>
                <c:pt idx="3313">
                  <c:v>276.0833333333333</c:v>
                </c:pt>
                <c:pt idx="3314">
                  <c:v>276.1666666666666</c:v>
                </c:pt>
                <c:pt idx="3315">
                  <c:v>276.25</c:v>
                </c:pt>
                <c:pt idx="3316">
                  <c:v>276.3333333333333</c:v>
                </c:pt>
                <c:pt idx="3317">
                  <c:v>276.4166666666667</c:v>
                </c:pt>
                <c:pt idx="3318">
                  <c:v>276.5</c:v>
                </c:pt>
                <c:pt idx="3319">
                  <c:v>276.5833333333333</c:v>
                </c:pt>
                <c:pt idx="3320">
                  <c:v>276.6666666666666</c:v>
                </c:pt>
                <c:pt idx="3321">
                  <c:v>276.75</c:v>
                </c:pt>
                <c:pt idx="3322">
                  <c:v>276.8333333333333</c:v>
                </c:pt>
                <c:pt idx="3323">
                  <c:v>276.9166666666667</c:v>
                </c:pt>
                <c:pt idx="3324">
                  <c:v>277.0</c:v>
                </c:pt>
                <c:pt idx="3325">
                  <c:v>277.0833333333333</c:v>
                </c:pt>
                <c:pt idx="3326">
                  <c:v>277.1666666666666</c:v>
                </c:pt>
                <c:pt idx="3327">
                  <c:v>277.25</c:v>
                </c:pt>
                <c:pt idx="3328">
                  <c:v>277.3333333333333</c:v>
                </c:pt>
                <c:pt idx="3329">
                  <c:v>277.4166666666667</c:v>
                </c:pt>
                <c:pt idx="3330">
                  <c:v>277.5</c:v>
                </c:pt>
                <c:pt idx="3331">
                  <c:v>277.5833333333333</c:v>
                </c:pt>
                <c:pt idx="3332">
                  <c:v>277.6666666666666</c:v>
                </c:pt>
                <c:pt idx="3333">
                  <c:v>277.75</c:v>
                </c:pt>
                <c:pt idx="3334">
                  <c:v>277.8333333333333</c:v>
                </c:pt>
                <c:pt idx="3335">
                  <c:v>277.9166666666667</c:v>
                </c:pt>
                <c:pt idx="3336">
                  <c:v>278.0</c:v>
                </c:pt>
                <c:pt idx="3337">
                  <c:v>278.0833333333333</c:v>
                </c:pt>
                <c:pt idx="3338">
                  <c:v>278.1666666666666</c:v>
                </c:pt>
                <c:pt idx="3339">
                  <c:v>278.25</c:v>
                </c:pt>
                <c:pt idx="3340">
                  <c:v>278.3333333333333</c:v>
                </c:pt>
                <c:pt idx="3341">
                  <c:v>278.4166666666667</c:v>
                </c:pt>
                <c:pt idx="3342">
                  <c:v>278.5</c:v>
                </c:pt>
                <c:pt idx="3343">
                  <c:v>278.5833333333333</c:v>
                </c:pt>
                <c:pt idx="3344">
                  <c:v>278.6666666666666</c:v>
                </c:pt>
                <c:pt idx="3345">
                  <c:v>278.75</c:v>
                </c:pt>
                <c:pt idx="3346">
                  <c:v>278.8333333333333</c:v>
                </c:pt>
                <c:pt idx="3347">
                  <c:v>278.9166666666667</c:v>
                </c:pt>
                <c:pt idx="3348">
                  <c:v>279.0</c:v>
                </c:pt>
                <c:pt idx="3349">
                  <c:v>279.0833333333333</c:v>
                </c:pt>
                <c:pt idx="3350">
                  <c:v>279.1666666666666</c:v>
                </c:pt>
                <c:pt idx="3351">
                  <c:v>279.25</c:v>
                </c:pt>
                <c:pt idx="3352">
                  <c:v>279.3333333333333</c:v>
                </c:pt>
                <c:pt idx="3353">
                  <c:v>279.4166666666667</c:v>
                </c:pt>
                <c:pt idx="3354">
                  <c:v>279.5</c:v>
                </c:pt>
                <c:pt idx="3355">
                  <c:v>279.5833333333333</c:v>
                </c:pt>
                <c:pt idx="3356">
                  <c:v>279.6666666666666</c:v>
                </c:pt>
                <c:pt idx="3357">
                  <c:v>279.75</c:v>
                </c:pt>
                <c:pt idx="3358">
                  <c:v>279.8333333333333</c:v>
                </c:pt>
                <c:pt idx="3359">
                  <c:v>279.9166666666667</c:v>
                </c:pt>
                <c:pt idx="3360">
                  <c:v>280.0</c:v>
                </c:pt>
                <c:pt idx="3361">
                  <c:v>280.0833333333333</c:v>
                </c:pt>
                <c:pt idx="3362">
                  <c:v>280.1666666666666</c:v>
                </c:pt>
                <c:pt idx="3363">
                  <c:v>280.25</c:v>
                </c:pt>
                <c:pt idx="3364">
                  <c:v>280.3333333333333</c:v>
                </c:pt>
                <c:pt idx="3365">
                  <c:v>280.4166666666667</c:v>
                </c:pt>
                <c:pt idx="3366">
                  <c:v>280.5</c:v>
                </c:pt>
                <c:pt idx="3367">
                  <c:v>280.5833333333333</c:v>
                </c:pt>
                <c:pt idx="3368">
                  <c:v>280.6666666666666</c:v>
                </c:pt>
                <c:pt idx="3369">
                  <c:v>280.75</c:v>
                </c:pt>
                <c:pt idx="3370">
                  <c:v>280.8333333333333</c:v>
                </c:pt>
                <c:pt idx="3371">
                  <c:v>280.9166666666667</c:v>
                </c:pt>
                <c:pt idx="3372">
                  <c:v>281.0</c:v>
                </c:pt>
                <c:pt idx="3373">
                  <c:v>281.0833333333333</c:v>
                </c:pt>
                <c:pt idx="3374">
                  <c:v>281.1666666666666</c:v>
                </c:pt>
                <c:pt idx="3375">
                  <c:v>281.25</c:v>
                </c:pt>
                <c:pt idx="3376">
                  <c:v>281.3333333333333</c:v>
                </c:pt>
                <c:pt idx="3377">
                  <c:v>281.4166666666667</c:v>
                </c:pt>
                <c:pt idx="3378">
                  <c:v>281.5</c:v>
                </c:pt>
                <c:pt idx="3379">
                  <c:v>281.5833333333333</c:v>
                </c:pt>
                <c:pt idx="3380">
                  <c:v>281.6666666666666</c:v>
                </c:pt>
                <c:pt idx="3381">
                  <c:v>281.75</c:v>
                </c:pt>
                <c:pt idx="3382">
                  <c:v>281.8333333333333</c:v>
                </c:pt>
                <c:pt idx="3383">
                  <c:v>281.9166666666667</c:v>
                </c:pt>
                <c:pt idx="3384">
                  <c:v>282.0</c:v>
                </c:pt>
                <c:pt idx="3385">
                  <c:v>282.0833333333333</c:v>
                </c:pt>
                <c:pt idx="3386">
                  <c:v>282.1666666666666</c:v>
                </c:pt>
                <c:pt idx="3387">
                  <c:v>282.25</c:v>
                </c:pt>
                <c:pt idx="3388">
                  <c:v>282.3333333333333</c:v>
                </c:pt>
                <c:pt idx="3389">
                  <c:v>282.4166666666667</c:v>
                </c:pt>
                <c:pt idx="3390">
                  <c:v>282.5</c:v>
                </c:pt>
                <c:pt idx="3391">
                  <c:v>282.5833333333333</c:v>
                </c:pt>
                <c:pt idx="3392">
                  <c:v>282.6666666666666</c:v>
                </c:pt>
                <c:pt idx="3393">
                  <c:v>282.75</c:v>
                </c:pt>
                <c:pt idx="3394">
                  <c:v>282.8333333333333</c:v>
                </c:pt>
                <c:pt idx="3395">
                  <c:v>282.9166666666667</c:v>
                </c:pt>
                <c:pt idx="3396">
                  <c:v>283.0</c:v>
                </c:pt>
                <c:pt idx="3397">
                  <c:v>283.0833333333333</c:v>
                </c:pt>
                <c:pt idx="3398">
                  <c:v>283.1666666666666</c:v>
                </c:pt>
                <c:pt idx="3399">
                  <c:v>283.25</c:v>
                </c:pt>
                <c:pt idx="3400">
                  <c:v>283.3333333333333</c:v>
                </c:pt>
                <c:pt idx="3401">
                  <c:v>283.4166666666667</c:v>
                </c:pt>
                <c:pt idx="3402">
                  <c:v>283.5</c:v>
                </c:pt>
                <c:pt idx="3403">
                  <c:v>283.5833333333333</c:v>
                </c:pt>
                <c:pt idx="3404">
                  <c:v>283.6666666666666</c:v>
                </c:pt>
                <c:pt idx="3405">
                  <c:v>283.75</c:v>
                </c:pt>
                <c:pt idx="3406">
                  <c:v>283.8333333333333</c:v>
                </c:pt>
                <c:pt idx="3407">
                  <c:v>283.9166666666667</c:v>
                </c:pt>
                <c:pt idx="3408">
                  <c:v>284.0</c:v>
                </c:pt>
                <c:pt idx="3409">
                  <c:v>284.0833333333333</c:v>
                </c:pt>
                <c:pt idx="3410">
                  <c:v>284.1666666666666</c:v>
                </c:pt>
                <c:pt idx="3411">
                  <c:v>284.25</c:v>
                </c:pt>
                <c:pt idx="3412">
                  <c:v>284.3333333333333</c:v>
                </c:pt>
                <c:pt idx="3413">
                  <c:v>284.4166666666667</c:v>
                </c:pt>
                <c:pt idx="3414">
                  <c:v>284.5</c:v>
                </c:pt>
                <c:pt idx="3415">
                  <c:v>284.5833333333333</c:v>
                </c:pt>
                <c:pt idx="3416">
                  <c:v>284.6666666666666</c:v>
                </c:pt>
                <c:pt idx="3417">
                  <c:v>284.75</c:v>
                </c:pt>
                <c:pt idx="3418">
                  <c:v>284.8333333333333</c:v>
                </c:pt>
                <c:pt idx="3419">
                  <c:v>284.9166666666667</c:v>
                </c:pt>
                <c:pt idx="3420">
                  <c:v>285.0</c:v>
                </c:pt>
                <c:pt idx="3421">
                  <c:v>285.0833333333333</c:v>
                </c:pt>
                <c:pt idx="3422">
                  <c:v>285.1666666666666</c:v>
                </c:pt>
                <c:pt idx="3423">
                  <c:v>285.25</c:v>
                </c:pt>
                <c:pt idx="3424">
                  <c:v>285.3333333333333</c:v>
                </c:pt>
                <c:pt idx="3425">
                  <c:v>285.4166666666667</c:v>
                </c:pt>
                <c:pt idx="3426">
                  <c:v>285.5</c:v>
                </c:pt>
                <c:pt idx="3427">
                  <c:v>285.5833333333333</c:v>
                </c:pt>
                <c:pt idx="3428">
                  <c:v>285.6666666666666</c:v>
                </c:pt>
                <c:pt idx="3429">
                  <c:v>285.75</c:v>
                </c:pt>
                <c:pt idx="3430">
                  <c:v>285.8333333333333</c:v>
                </c:pt>
                <c:pt idx="3431">
                  <c:v>285.9166666666667</c:v>
                </c:pt>
                <c:pt idx="3432">
                  <c:v>286.0</c:v>
                </c:pt>
                <c:pt idx="3433">
                  <c:v>286.0833333333333</c:v>
                </c:pt>
                <c:pt idx="3434">
                  <c:v>286.1666666666666</c:v>
                </c:pt>
                <c:pt idx="3435">
                  <c:v>286.25</c:v>
                </c:pt>
                <c:pt idx="3436">
                  <c:v>286.3333333333333</c:v>
                </c:pt>
                <c:pt idx="3437">
                  <c:v>286.4166666666667</c:v>
                </c:pt>
                <c:pt idx="3438">
                  <c:v>286.5</c:v>
                </c:pt>
                <c:pt idx="3439">
                  <c:v>286.5833333333333</c:v>
                </c:pt>
                <c:pt idx="3440">
                  <c:v>286.6666666666666</c:v>
                </c:pt>
                <c:pt idx="3441">
                  <c:v>286.75</c:v>
                </c:pt>
                <c:pt idx="3442">
                  <c:v>286.8333333333333</c:v>
                </c:pt>
                <c:pt idx="3443">
                  <c:v>286.9166666666667</c:v>
                </c:pt>
                <c:pt idx="3444">
                  <c:v>287.0</c:v>
                </c:pt>
                <c:pt idx="3445">
                  <c:v>287.0833333333333</c:v>
                </c:pt>
                <c:pt idx="3446">
                  <c:v>287.1666666666666</c:v>
                </c:pt>
                <c:pt idx="3447">
                  <c:v>287.25</c:v>
                </c:pt>
                <c:pt idx="3448">
                  <c:v>287.3333333333333</c:v>
                </c:pt>
                <c:pt idx="3449">
                  <c:v>287.4166666666667</c:v>
                </c:pt>
                <c:pt idx="3450">
                  <c:v>287.5</c:v>
                </c:pt>
                <c:pt idx="3451">
                  <c:v>287.5833333333333</c:v>
                </c:pt>
                <c:pt idx="3452">
                  <c:v>287.6666666666666</c:v>
                </c:pt>
                <c:pt idx="3453">
                  <c:v>287.75</c:v>
                </c:pt>
                <c:pt idx="3454">
                  <c:v>287.8333333333333</c:v>
                </c:pt>
                <c:pt idx="3455">
                  <c:v>287.9166666666667</c:v>
                </c:pt>
                <c:pt idx="3456">
                  <c:v>288.0</c:v>
                </c:pt>
                <c:pt idx="3457">
                  <c:v>288.0833333333333</c:v>
                </c:pt>
                <c:pt idx="3458">
                  <c:v>288.1666666666666</c:v>
                </c:pt>
                <c:pt idx="3459">
                  <c:v>288.25</c:v>
                </c:pt>
                <c:pt idx="3460">
                  <c:v>288.3333333333333</c:v>
                </c:pt>
                <c:pt idx="3461">
                  <c:v>288.4166666666667</c:v>
                </c:pt>
                <c:pt idx="3462">
                  <c:v>288.5</c:v>
                </c:pt>
                <c:pt idx="3463">
                  <c:v>288.5833333333333</c:v>
                </c:pt>
                <c:pt idx="3464">
                  <c:v>288.6666666666666</c:v>
                </c:pt>
                <c:pt idx="3465">
                  <c:v>288.75</c:v>
                </c:pt>
                <c:pt idx="3466">
                  <c:v>288.8333333333333</c:v>
                </c:pt>
                <c:pt idx="3467">
                  <c:v>288.9166666666667</c:v>
                </c:pt>
                <c:pt idx="3468">
                  <c:v>289.0</c:v>
                </c:pt>
                <c:pt idx="3469">
                  <c:v>289.0833333333333</c:v>
                </c:pt>
                <c:pt idx="3470">
                  <c:v>289.1666666666666</c:v>
                </c:pt>
                <c:pt idx="3471">
                  <c:v>289.25</c:v>
                </c:pt>
                <c:pt idx="3472">
                  <c:v>289.3333333333333</c:v>
                </c:pt>
                <c:pt idx="3473">
                  <c:v>289.4166666666667</c:v>
                </c:pt>
                <c:pt idx="3474">
                  <c:v>289.5</c:v>
                </c:pt>
                <c:pt idx="3475">
                  <c:v>289.5833333333333</c:v>
                </c:pt>
                <c:pt idx="3476">
                  <c:v>289.6666666666666</c:v>
                </c:pt>
                <c:pt idx="3477">
                  <c:v>289.75</c:v>
                </c:pt>
                <c:pt idx="3478">
                  <c:v>289.8333333333333</c:v>
                </c:pt>
                <c:pt idx="3479">
                  <c:v>289.9166666666667</c:v>
                </c:pt>
                <c:pt idx="3480">
                  <c:v>290.0</c:v>
                </c:pt>
                <c:pt idx="3481">
                  <c:v>290.0833333333333</c:v>
                </c:pt>
                <c:pt idx="3482">
                  <c:v>290.1666666666666</c:v>
                </c:pt>
                <c:pt idx="3483">
                  <c:v>290.25</c:v>
                </c:pt>
                <c:pt idx="3484">
                  <c:v>290.3333333333333</c:v>
                </c:pt>
                <c:pt idx="3485">
                  <c:v>290.4166666666667</c:v>
                </c:pt>
                <c:pt idx="3486">
                  <c:v>290.5</c:v>
                </c:pt>
                <c:pt idx="3487">
                  <c:v>290.5833333333333</c:v>
                </c:pt>
                <c:pt idx="3488">
                  <c:v>290.6666666666666</c:v>
                </c:pt>
                <c:pt idx="3489">
                  <c:v>290.75</c:v>
                </c:pt>
                <c:pt idx="3490">
                  <c:v>290.8333333333333</c:v>
                </c:pt>
                <c:pt idx="3491">
                  <c:v>290.9166666666667</c:v>
                </c:pt>
                <c:pt idx="3492">
                  <c:v>291.0</c:v>
                </c:pt>
                <c:pt idx="3493">
                  <c:v>291.0833333333333</c:v>
                </c:pt>
                <c:pt idx="3494">
                  <c:v>291.1666666666666</c:v>
                </c:pt>
                <c:pt idx="3495">
                  <c:v>291.25</c:v>
                </c:pt>
                <c:pt idx="3496">
                  <c:v>291.3333333333333</c:v>
                </c:pt>
                <c:pt idx="3497">
                  <c:v>291.4166666666667</c:v>
                </c:pt>
                <c:pt idx="3498">
                  <c:v>291.5</c:v>
                </c:pt>
                <c:pt idx="3499">
                  <c:v>291.5833333333333</c:v>
                </c:pt>
                <c:pt idx="3500">
                  <c:v>291.6666666666666</c:v>
                </c:pt>
                <c:pt idx="3501">
                  <c:v>291.75</c:v>
                </c:pt>
                <c:pt idx="3502">
                  <c:v>291.8333333333333</c:v>
                </c:pt>
                <c:pt idx="3503">
                  <c:v>291.9166666666667</c:v>
                </c:pt>
                <c:pt idx="3504">
                  <c:v>292.0</c:v>
                </c:pt>
                <c:pt idx="3505">
                  <c:v>292.0833333333333</c:v>
                </c:pt>
                <c:pt idx="3506">
                  <c:v>292.1666666666666</c:v>
                </c:pt>
                <c:pt idx="3507">
                  <c:v>292.25</c:v>
                </c:pt>
                <c:pt idx="3508">
                  <c:v>292.3333333333333</c:v>
                </c:pt>
                <c:pt idx="3509">
                  <c:v>292.4166666666667</c:v>
                </c:pt>
                <c:pt idx="3510">
                  <c:v>292.5</c:v>
                </c:pt>
                <c:pt idx="3511">
                  <c:v>292.5833333333333</c:v>
                </c:pt>
                <c:pt idx="3512">
                  <c:v>292.6666666666666</c:v>
                </c:pt>
                <c:pt idx="3513">
                  <c:v>292.75</c:v>
                </c:pt>
                <c:pt idx="3514">
                  <c:v>292.8333333333333</c:v>
                </c:pt>
                <c:pt idx="3515">
                  <c:v>292.9166666666667</c:v>
                </c:pt>
                <c:pt idx="3516">
                  <c:v>293.0</c:v>
                </c:pt>
                <c:pt idx="3517">
                  <c:v>293.0833333333333</c:v>
                </c:pt>
                <c:pt idx="3518">
                  <c:v>293.1666666666666</c:v>
                </c:pt>
                <c:pt idx="3519">
                  <c:v>293.25</c:v>
                </c:pt>
                <c:pt idx="3520">
                  <c:v>293.3333333333333</c:v>
                </c:pt>
                <c:pt idx="3521">
                  <c:v>293.4166666666667</c:v>
                </c:pt>
                <c:pt idx="3522">
                  <c:v>293.5</c:v>
                </c:pt>
                <c:pt idx="3523">
                  <c:v>293.5833333333333</c:v>
                </c:pt>
                <c:pt idx="3524">
                  <c:v>293.6666666666666</c:v>
                </c:pt>
                <c:pt idx="3525">
                  <c:v>293.75</c:v>
                </c:pt>
                <c:pt idx="3526">
                  <c:v>293.8333333333333</c:v>
                </c:pt>
                <c:pt idx="3527">
                  <c:v>293.9166666666667</c:v>
                </c:pt>
                <c:pt idx="3528">
                  <c:v>294.0</c:v>
                </c:pt>
                <c:pt idx="3529">
                  <c:v>294.0833333333333</c:v>
                </c:pt>
                <c:pt idx="3530">
                  <c:v>294.1666666666666</c:v>
                </c:pt>
                <c:pt idx="3531">
                  <c:v>294.25</c:v>
                </c:pt>
                <c:pt idx="3532">
                  <c:v>294.3333333333333</c:v>
                </c:pt>
                <c:pt idx="3533">
                  <c:v>294.4166666666667</c:v>
                </c:pt>
                <c:pt idx="3534">
                  <c:v>294.5</c:v>
                </c:pt>
                <c:pt idx="3535">
                  <c:v>294.5833333333333</c:v>
                </c:pt>
                <c:pt idx="3536">
                  <c:v>294.6666666666666</c:v>
                </c:pt>
                <c:pt idx="3537">
                  <c:v>294.75</c:v>
                </c:pt>
                <c:pt idx="3538">
                  <c:v>294.8333333333333</c:v>
                </c:pt>
                <c:pt idx="3539">
                  <c:v>294.9166666666667</c:v>
                </c:pt>
                <c:pt idx="3540">
                  <c:v>295.0</c:v>
                </c:pt>
                <c:pt idx="3541">
                  <c:v>295.0833333333333</c:v>
                </c:pt>
                <c:pt idx="3542">
                  <c:v>295.1666666666666</c:v>
                </c:pt>
                <c:pt idx="3543">
                  <c:v>295.25</c:v>
                </c:pt>
                <c:pt idx="3544">
                  <c:v>295.3333333333333</c:v>
                </c:pt>
                <c:pt idx="3545">
                  <c:v>295.4166666666667</c:v>
                </c:pt>
                <c:pt idx="3546">
                  <c:v>295.5</c:v>
                </c:pt>
                <c:pt idx="3547">
                  <c:v>295.5833333333333</c:v>
                </c:pt>
                <c:pt idx="3548">
                  <c:v>295.6666666666666</c:v>
                </c:pt>
                <c:pt idx="3549">
                  <c:v>295.75</c:v>
                </c:pt>
                <c:pt idx="3550">
                  <c:v>295.8333333333333</c:v>
                </c:pt>
                <c:pt idx="3551">
                  <c:v>295.9166666666667</c:v>
                </c:pt>
                <c:pt idx="3552">
                  <c:v>296.0</c:v>
                </c:pt>
                <c:pt idx="3553">
                  <c:v>296.0833333333333</c:v>
                </c:pt>
                <c:pt idx="3554">
                  <c:v>296.1666666666666</c:v>
                </c:pt>
                <c:pt idx="3555">
                  <c:v>296.25</c:v>
                </c:pt>
                <c:pt idx="3556">
                  <c:v>296.3333333333333</c:v>
                </c:pt>
                <c:pt idx="3557">
                  <c:v>296.4166666666667</c:v>
                </c:pt>
                <c:pt idx="3558">
                  <c:v>296.5</c:v>
                </c:pt>
                <c:pt idx="3559">
                  <c:v>296.5833333333333</c:v>
                </c:pt>
                <c:pt idx="3560">
                  <c:v>296.6666666666666</c:v>
                </c:pt>
                <c:pt idx="3561">
                  <c:v>296.75</c:v>
                </c:pt>
                <c:pt idx="3562">
                  <c:v>296.8333333333333</c:v>
                </c:pt>
                <c:pt idx="3563">
                  <c:v>296.9166666666667</c:v>
                </c:pt>
                <c:pt idx="3564">
                  <c:v>297.0</c:v>
                </c:pt>
                <c:pt idx="3565">
                  <c:v>297.0833333333333</c:v>
                </c:pt>
                <c:pt idx="3566">
                  <c:v>297.1666666666666</c:v>
                </c:pt>
                <c:pt idx="3567">
                  <c:v>297.25</c:v>
                </c:pt>
                <c:pt idx="3568">
                  <c:v>297.3333333333333</c:v>
                </c:pt>
                <c:pt idx="3569">
                  <c:v>297.4166666666667</c:v>
                </c:pt>
                <c:pt idx="3570">
                  <c:v>297.5</c:v>
                </c:pt>
                <c:pt idx="3571">
                  <c:v>297.5833333333333</c:v>
                </c:pt>
                <c:pt idx="3572">
                  <c:v>297.6666666666666</c:v>
                </c:pt>
                <c:pt idx="3573">
                  <c:v>297.75</c:v>
                </c:pt>
                <c:pt idx="3574">
                  <c:v>297.8333333333333</c:v>
                </c:pt>
                <c:pt idx="3575">
                  <c:v>297.9166666666667</c:v>
                </c:pt>
                <c:pt idx="3576">
                  <c:v>298.0</c:v>
                </c:pt>
                <c:pt idx="3577">
                  <c:v>298.0833333333333</c:v>
                </c:pt>
                <c:pt idx="3578">
                  <c:v>298.1666666666666</c:v>
                </c:pt>
                <c:pt idx="3579">
                  <c:v>298.25</c:v>
                </c:pt>
                <c:pt idx="3580">
                  <c:v>298.3333333333333</c:v>
                </c:pt>
                <c:pt idx="3581">
                  <c:v>298.4166666666667</c:v>
                </c:pt>
                <c:pt idx="3582">
                  <c:v>298.5</c:v>
                </c:pt>
                <c:pt idx="3583">
                  <c:v>298.5833333333333</c:v>
                </c:pt>
                <c:pt idx="3584">
                  <c:v>298.6666666666666</c:v>
                </c:pt>
                <c:pt idx="3585">
                  <c:v>298.75</c:v>
                </c:pt>
                <c:pt idx="3586">
                  <c:v>298.8333333333333</c:v>
                </c:pt>
                <c:pt idx="3587">
                  <c:v>298.9166666666667</c:v>
                </c:pt>
                <c:pt idx="3588">
                  <c:v>299.0</c:v>
                </c:pt>
                <c:pt idx="3589">
                  <c:v>299.0833333333333</c:v>
                </c:pt>
                <c:pt idx="3590">
                  <c:v>299.1666666666666</c:v>
                </c:pt>
                <c:pt idx="3591">
                  <c:v>299.25</c:v>
                </c:pt>
                <c:pt idx="3592">
                  <c:v>299.3333333333333</c:v>
                </c:pt>
                <c:pt idx="3593">
                  <c:v>299.4166666666667</c:v>
                </c:pt>
                <c:pt idx="3594">
                  <c:v>299.5</c:v>
                </c:pt>
                <c:pt idx="3595">
                  <c:v>299.5833333333333</c:v>
                </c:pt>
                <c:pt idx="3596">
                  <c:v>299.6666666666666</c:v>
                </c:pt>
                <c:pt idx="3597">
                  <c:v>299.75</c:v>
                </c:pt>
                <c:pt idx="3598">
                  <c:v>299.8333333333333</c:v>
                </c:pt>
                <c:pt idx="3599">
                  <c:v>299.9166666666667</c:v>
                </c:pt>
                <c:pt idx="3600">
                  <c:v>300.0</c:v>
                </c:pt>
                <c:pt idx="3601">
                  <c:v>300.0833333333333</c:v>
                </c:pt>
                <c:pt idx="3602">
                  <c:v>300.1666666666666</c:v>
                </c:pt>
                <c:pt idx="3603">
                  <c:v>300.25</c:v>
                </c:pt>
                <c:pt idx="3604">
                  <c:v>300.3333333333333</c:v>
                </c:pt>
                <c:pt idx="3605">
                  <c:v>300.4166666666667</c:v>
                </c:pt>
                <c:pt idx="3606">
                  <c:v>300.5</c:v>
                </c:pt>
                <c:pt idx="3607">
                  <c:v>300.5833333333333</c:v>
                </c:pt>
                <c:pt idx="3608">
                  <c:v>300.6666666666666</c:v>
                </c:pt>
                <c:pt idx="3609">
                  <c:v>300.75</c:v>
                </c:pt>
                <c:pt idx="3610">
                  <c:v>300.8333333333333</c:v>
                </c:pt>
                <c:pt idx="3611">
                  <c:v>300.9166666666667</c:v>
                </c:pt>
                <c:pt idx="3612">
                  <c:v>301.0</c:v>
                </c:pt>
                <c:pt idx="3613">
                  <c:v>301.0833333333333</c:v>
                </c:pt>
                <c:pt idx="3614">
                  <c:v>301.1666666666666</c:v>
                </c:pt>
                <c:pt idx="3615">
                  <c:v>301.25</c:v>
                </c:pt>
                <c:pt idx="3616">
                  <c:v>301.3333333333333</c:v>
                </c:pt>
                <c:pt idx="3617">
                  <c:v>301.4166666666667</c:v>
                </c:pt>
                <c:pt idx="3618">
                  <c:v>301.5</c:v>
                </c:pt>
                <c:pt idx="3619">
                  <c:v>301.5833333333333</c:v>
                </c:pt>
                <c:pt idx="3620">
                  <c:v>301.6666666666666</c:v>
                </c:pt>
                <c:pt idx="3621">
                  <c:v>301.75</c:v>
                </c:pt>
                <c:pt idx="3622">
                  <c:v>301.8333333333333</c:v>
                </c:pt>
                <c:pt idx="3623">
                  <c:v>301.9166666666667</c:v>
                </c:pt>
                <c:pt idx="3624">
                  <c:v>302.0</c:v>
                </c:pt>
                <c:pt idx="3625">
                  <c:v>302.0833333333333</c:v>
                </c:pt>
                <c:pt idx="3626">
                  <c:v>302.1666666666666</c:v>
                </c:pt>
                <c:pt idx="3627">
                  <c:v>302.25</c:v>
                </c:pt>
                <c:pt idx="3628">
                  <c:v>302.3333333333333</c:v>
                </c:pt>
                <c:pt idx="3629">
                  <c:v>302.4166666666667</c:v>
                </c:pt>
                <c:pt idx="3630">
                  <c:v>302.5</c:v>
                </c:pt>
                <c:pt idx="3631">
                  <c:v>302.5833333333333</c:v>
                </c:pt>
                <c:pt idx="3632">
                  <c:v>302.6666666666666</c:v>
                </c:pt>
                <c:pt idx="3633">
                  <c:v>302.75</c:v>
                </c:pt>
                <c:pt idx="3634">
                  <c:v>302.8333333333333</c:v>
                </c:pt>
                <c:pt idx="3635">
                  <c:v>302.9166666666667</c:v>
                </c:pt>
                <c:pt idx="3636">
                  <c:v>303.0</c:v>
                </c:pt>
                <c:pt idx="3637">
                  <c:v>303.0833333333333</c:v>
                </c:pt>
                <c:pt idx="3638">
                  <c:v>303.1666666666666</c:v>
                </c:pt>
                <c:pt idx="3639">
                  <c:v>303.25</c:v>
                </c:pt>
                <c:pt idx="3640">
                  <c:v>303.3333333333333</c:v>
                </c:pt>
                <c:pt idx="3641">
                  <c:v>303.4166666666667</c:v>
                </c:pt>
                <c:pt idx="3642">
                  <c:v>303.5</c:v>
                </c:pt>
                <c:pt idx="3643">
                  <c:v>303.5833333333333</c:v>
                </c:pt>
                <c:pt idx="3644">
                  <c:v>303.6666666666666</c:v>
                </c:pt>
                <c:pt idx="3645">
                  <c:v>303.75</c:v>
                </c:pt>
                <c:pt idx="3646">
                  <c:v>303.8333333333333</c:v>
                </c:pt>
                <c:pt idx="3647">
                  <c:v>303.9166666666667</c:v>
                </c:pt>
                <c:pt idx="3648">
                  <c:v>304.0</c:v>
                </c:pt>
                <c:pt idx="3649">
                  <c:v>304.0833333333333</c:v>
                </c:pt>
                <c:pt idx="3650">
                  <c:v>304.1666666666666</c:v>
                </c:pt>
                <c:pt idx="3651">
                  <c:v>304.25</c:v>
                </c:pt>
                <c:pt idx="3652">
                  <c:v>304.3333333333333</c:v>
                </c:pt>
                <c:pt idx="3653">
                  <c:v>304.4166666666667</c:v>
                </c:pt>
                <c:pt idx="3654">
                  <c:v>304.5</c:v>
                </c:pt>
                <c:pt idx="3655">
                  <c:v>304.5833333333333</c:v>
                </c:pt>
                <c:pt idx="3656">
                  <c:v>304.6666666666666</c:v>
                </c:pt>
                <c:pt idx="3657">
                  <c:v>304.75</c:v>
                </c:pt>
                <c:pt idx="3658">
                  <c:v>304.8333333333333</c:v>
                </c:pt>
                <c:pt idx="3659">
                  <c:v>304.9166666666667</c:v>
                </c:pt>
                <c:pt idx="3660">
                  <c:v>305.0</c:v>
                </c:pt>
                <c:pt idx="3661">
                  <c:v>305.0833333333333</c:v>
                </c:pt>
                <c:pt idx="3662">
                  <c:v>305.1666666666666</c:v>
                </c:pt>
                <c:pt idx="3663">
                  <c:v>305.25</c:v>
                </c:pt>
                <c:pt idx="3664">
                  <c:v>305.3333333333333</c:v>
                </c:pt>
                <c:pt idx="3665">
                  <c:v>305.4166666666667</c:v>
                </c:pt>
                <c:pt idx="3666">
                  <c:v>305.5</c:v>
                </c:pt>
                <c:pt idx="3667">
                  <c:v>305.5833333333333</c:v>
                </c:pt>
                <c:pt idx="3668">
                  <c:v>305.6666666666666</c:v>
                </c:pt>
                <c:pt idx="3669">
                  <c:v>305.75</c:v>
                </c:pt>
                <c:pt idx="3670">
                  <c:v>305.8333333333333</c:v>
                </c:pt>
                <c:pt idx="3671">
                  <c:v>305.9166666666667</c:v>
                </c:pt>
                <c:pt idx="3672">
                  <c:v>306.0</c:v>
                </c:pt>
                <c:pt idx="3673">
                  <c:v>306.0833333333333</c:v>
                </c:pt>
                <c:pt idx="3674">
                  <c:v>306.1666666666666</c:v>
                </c:pt>
                <c:pt idx="3675">
                  <c:v>306.25</c:v>
                </c:pt>
                <c:pt idx="3676">
                  <c:v>306.3333333333333</c:v>
                </c:pt>
                <c:pt idx="3677">
                  <c:v>306.4166666666667</c:v>
                </c:pt>
                <c:pt idx="3678">
                  <c:v>306.5</c:v>
                </c:pt>
                <c:pt idx="3679">
                  <c:v>306.5833333333333</c:v>
                </c:pt>
                <c:pt idx="3680">
                  <c:v>306.6666666666666</c:v>
                </c:pt>
                <c:pt idx="3681">
                  <c:v>306.75</c:v>
                </c:pt>
                <c:pt idx="3682">
                  <c:v>306.8333333333333</c:v>
                </c:pt>
                <c:pt idx="3683">
                  <c:v>306.9166666666667</c:v>
                </c:pt>
                <c:pt idx="3684">
                  <c:v>307.0</c:v>
                </c:pt>
                <c:pt idx="3685">
                  <c:v>307.0833333333333</c:v>
                </c:pt>
                <c:pt idx="3686">
                  <c:v>307.1666666666666</c:v>
                </c:pt>
                <c:pt idx="3687">
                  <c:v>307.25</c:v>
                </c:pt>
                <c:pt idx="3688">
                  <c:v>307.3333333333333</c:v>
                </c:pt>
                <c:pt idx="3689">
                  <c:v>307.4166666666667</c:v>
                </c:pt>
                <c:pt idx="3690">
                  <c:v>307.5</c:v>
                </c:pt>
                <c:pt idx="3691">
                  <c:v>307.5833333333333</c:v>
                </c:pt>
                <c:pt idx="3692">
                  <c:v>307.6666666666666</c:v>
                </c:pt>
                <c:pt idx="3693">
                  <c:v>307.75</c:v>
                </c:pt>
                <c:pt idx="3694">
                  <c:v>307.8333333333333</c:v>
                </c:pt>
                <c:pt idx="3695">
                  <c:v>307.9166666666667</c:v>
                </c:pt>
                <c:pt idx="3696">
                  <c:v>308.0</c:v>
                </c:pt>
                <c:pt idx="3697">
                  <c:v>308.0833333333333</c:v>
                </c:pt>
                <c:pt idx="3698">
                  <c:v>308.1666666666666</c:v>
                </c:pt>
                <c:pt idx="3699">
                  <c:v>308.25</c:v>
                </c:pt>
                <c:pt idx="3700">
                  <c:v>308.3333333333333</c:v>
                </c:pt>
                <c:pt idx="3701">
                  <c:v>308.4166666666667</c:v>
                </c:pt>
                <c:pt idx="3702">
                  <c:v>308.5</c:v>
                </c:pt>
                <c:pt idx="3703">
                  <c:v>308.5833333333333</c:v>
                </c:pt>
                <c:pt idx="3704">
                  <c:v>308.6666666666666</c:v>
                </c:pt>
                <c:pt idx="3705">
                  <c:v>308.75</c:v>
                </c:pt>
                <c:pt idx="3706">
                  <c:v>308.8333333333333</c:v>
                </c:pt>
                <c:pt idx="3707">
                  <c:v>308.9166666666667</c:v>
                </c:pt>
                <c:pt idx="3708">
                  <c:v>309.0</c:v>
                </c:pt>
                <c:pt idx="3709">
                  <c:v>309.0833333333333</c:v>
                </c:pt>
                <c:pt idx="3710">
                  <c:v>309.1666666666666</c:v>
                </c:pt>
                <c:pt idx="3711">
                  <c:v>309.25</c:v>
                </c:pt>
                <c:pt idx="3712">
                  <c:v>309.3333333333333</c:v>
                </c:pt>
                <c:pt idx="3713">
                  <c:v>309.4166666666667</c:v>
                </c:pt>
                <c:pt idx="3714">
                  <c:v>309.5</c:v>
                </c:pt>
                <c:pt idx="3715">
                  <c:v>309.5833333333333</c:v>
                </c:pt>
                <c:pt idx="3716">
                  <c:v>309.6666666666666</c:v>
                </c:pt>
                <c:pt idx="3717">
                  <c:v>309.75</c:v>
                </c:pt>
                <c:pt idx="3718">
                  <c:v>309.8333333333333</c:v>
                </c:pt>
                <c:pt idx="3719">
                  <c:v>309.9166666666667</c:v>
                </c:pt>
                <c:pt idx="3720">
                  <c:v>310.0</c:v>
                </c:pt>
                <c:pt idx="3721">
                  <c:v>310.0833333333333</c:v>
                </c:pt>
                <c:pt idx="3722">
                  <c:v>310.1666666666666</c:v>
                </c:pt>
                <c:pt idx="3723">
                  <c:v>310.25</c:v>
                </c:pt>
                <c:pt idx="3724">
                  <c:v>310.3333333333333</c:v>
                </c:pt>
                <c:pt idx="3725">
                  <c:v>310.4166666666667</c:v>
                </c:pt>
                <c:pt idx="3726">
                  <c:v>310.5</c:v>
                </c:pt>
                <c:pt idx="3727">
                  <c:v>310.5833333333333</c:v>
                </c:pt>
                <c:pt idx="3728">
                  <c:v>310.6666666666666</c:v>
                </c:pt>
                <c:pt idx="3729">
                  <c:v>310.75</c:v>
                </c:pt>
                <c:pt idx="3730">
                  <c:v>310.8333333333333</c:v>
                </c:pt>
                <c:pt idx="3731">
                  <c:v>310.9166666666667</c:v>
                </c:pt>
                <c:pt idx="3732">
                  <c:v>311.0</c:v>
                </c:pt>
                <c:pt idx="3733">
                  <c:v>311.0833333333333</c:v>
                </c:pt>
                <c:pt idx="3734">
                  <c:v>311.1666666666666</c:v>
                </c:pt>
                <c:pt idx="3735">
                  <c:v>311.25</c:v>
                </c:pt>
                <c:pt idx="3736">
                  <c:v>311.3333333333333</c:v>
                </c:pt>
                <c:pt idx="3737">
                  <c:v>311.4166666666667</c:v>
                </c:pt>
                <c:pt idx="3738">
                  <c:v>311.5</c:v>
                </c:pt>
                <c:pt idx="3739">
                  <c:v>311.5833333333333</c:v>
                </c:pt>
                <c:pt idx="3740">
                  <c:v>311.6666666666666</c:v>
                </c:pt>
                <c:pt idx="3741">
                  <c:v>311.75</c:v>
                </c:pt>
                <c:pt idx="3742">
                  <c:v>311.8333333333333</c:v>
                </c:pt>
                <c:pt idx="3743">
                  <c:v>311.9166666666667</c:v>
                </c:pt>
                <c:pt idx="3744">
                  <c:v>312.0</c:v>
                </c:pt>
                <c:pt idx="3745">
                  <c:v>312.0833333333333</c:v>
                </c:pt>
                <c:pt idx="3746">
                  <c:v>312.1666666666666</c:v>
                </c:pt>
                <c:pt idx="3747">
                  <c:v>312.25</c:v>
                </c:pt>
                <c:pt idx="3748">
                  <c:v>312.3333333333333</c:v>
                </c:pt>
                <c:pt idx="3749">
                  <c:v>312.4166666666667</c:v>
                </c:pt>
                <c:pt idx="3750">
                  <c:v>312.5</c:v>
                </c:pt>
                <c:pt idx="3751">
                  <c:v>312.5833333333333</c:v>
                </c:pt>
                <c:pt idx="3752">
                  <c:v>312.6666666666666</c:v>
                </c:pt>
                <c:pt idx="3753">
                  <c:v>312.75</c:v>
                </c:pt>
                <c:pt idx="3754">
                  <c:v>312.8333333333333</c:v>
                </c:pt>
                <c:pt idx="3755">
                  <c:v>312.9166666666667</c:v>
                </c:pt>
                <c:pt idx="3756">
                  <c:v>313.0</c:v>
                </c:pt>
                <c:pt idx="3757">
                  <c:v>313.0833333333333</c:v>
                </c:pt>
                <c:pt idx="3758">
                  <c:v>313.1666666666666</c:v>
                </c:pt>
                <c:pt idx="3759">
                  <c:v>313.25</c:v>
                </c:pt>
                <c:pt idx="3760">
                  <c:v>313.3333333333333</c:v>
                </c:pt>
                <c:pt idx="3761">
                  <c:v>313.4166666666667</c:v>
                </c:pt>
                <c:pt idx="3762">
                  <c:v>313.5</c:v>
                </c:pt>
                <c:pt idx="3763">
                  <c:v>313.5833333333333</c:v>
                </c:pt>
                <c:pt idx="3764">
                  <c:v>313.6666666666666</c:v>
                </c:pt>
                <c:pt idx="3765">
                  <c:v>313.75</c:v>
                </c:pt>
                <c:pt idx="3766">
                  <c:v>313.8333333333333</c:v>
                </c:pt>
                <c:pt idx="3767">
                  <c:v>313.9166666666667</c:v>
                </c:pt>
                <c:pt idx="3768">
                  <c:v>314.0</c:v>
                </c:pt>
                <c:pt idx="3769">
                  <c:v>314.0833333333333</c:v>
                </c:pt>
                <c:pt idx="3770">
                  <c:v>314.1666666666666</c:v>
                </c:pt>
                <c:pt idx="3771">
                  <c:v>314.25</c:v>
                </c:pt>
                <c:pt idx="3772">
                  <c:v>314.3333333333333</c:v>
                </c:pt>
                <c:pt idx="3773">
                  <c:v>314.4166666666667</c:v>
                </c:pt>
                <c:pt idx="3774">
                  <c:v>314.5</c:v>
                </c:pt>
                <c:pt idx="3775">
                  <c:v>314.5833333333333</c:v>
                </c:pt>
                <c:pt idx="3776">
                  <c:v>314.6666666666666</c:v>
                </c:pt>
                <c:pt idx="3777">
                  <c:v>314.75</c:v>
                </c:pt>
                <c:pt idx="3778">
                  <c:v>314.8333333333333</c:v>
                </c:pt>
                <c:pt idx="3779">
                  <c:v>314.9166666666667</c:v>
                </c:pt>
                <c:pt idx="3780">
                  <c:v>315.0</c:v>
                </c:pt>
                <c:pt idx="3781">
                  <c:v>315.0833333333333</c:v>
                </c:pt>
                <c:pt idx="3782">
                  <c:v>315.1666666666666</c:v>
                </c:pt>
                <c:pt idx="3783">
                  <c:v>315.25</c:v>
                </c:pt>
                <c:pt idx="3784">
                  <c:v>315.3333333333333</c:v>
                </c:pt>
                <c:pt idx="3785">
                  <c:v>315.4166666666667</c:v>
                </c:pt>
                <c:pt idx="3786">
                  <c:v>315.5</c:v>
                </c:pt>
                <c:pt idx="3787">
                  <c:v>315.5833333333333</c:v>
                </c:pt>
                <c:pt idx="3788">
                  <c:v>315.6666666666666</c:v>
                </c:pt>
                <c:pt idx="3789">
                  <c:v>315.75</c:v>
                </c:pt>
                <c:pt idx="3790">
                  <c:v>315.8333333333333</c:v>
                </c:pt>
                <c:pt idx="3791">
                  <c:v>315.9166666666667</c:v>
                </c:pt>
                <c:pt idx="3792">
                  <c:v>316.0</c:v>
                </c:pt>
                <c:pt idx="3793">
                  <c:v>316.0833333333333</c:v>
                </c:pt>
                <c:pt idx="3794">
                  <c:v>316.1666666666666</c:v>
                </c:pt>
                <c:pt idx="3795">
                  <c:v>316.25</c:v>
                </c:pt>
                <c:pt idx="3796">
                  <c:v>316.3333333333333</c:v>
                </c:pt>
                <c:pt idx="3797">
                  <c:v>316.4166666666667</c:v>
                </c:pt>
                <c:pt idx="3798">
                  <c:v>316.5</c:v>
                </c:pt>
                <c:pt idx="3799">
                  <c:v>316.5833333333333</c:v>
                </c:pt>
                <c:pt idx="3800">
                  <c:v>316.6666666666666</c:v>
                </c:pt>
                <c:pt idx="3801">
                  <c:v>316.75</c:v>
                </c:pt>
                <c:pt idx="3802">
                  <c:v>316.8333333333333</c:v>
                </c:pt>
                <c:pt idx="3803">
                  <c:v>316.9166666666667</c:v>
                </c:pt>
                <c:pt idx="3804">
                  <c:v>317.0</c:v>
                </c:pt>
                <c:pt idx="3805">
                  <c:v>317.0833333333333</c:v>
                </c:pt>
                <c:pt idx="3806">
                  <c:v>317.1666666666666</c:v>
                </c:pt>
                <c:pt idx="3807">
                  <c:v>317.25</c:v>
                </c:pt>
                <c:pt idx="3808">
                  <c:v>317.3333333333333</c:v>
                </c:pt>
                <c:pt idx="3809">
                  <c:v>317.4166666666667</c:v>
                </c:pt>
                <c:pt idx="3810">
                  <c:v>317.5</c:v>
                </c:pt>
                <c:pt idx="3811">
                  <c:v>317.5833333333333</c:v>
                </c:pt>
                <c:pt idx="3812">
                  <c:v>317.6666666666666</c:v>
                </c:pt>
                <c:pt idx="3813">
                  <c:v>317.75</c:v>
                </c:pt>
                <c:pt idx="3814">
                  <c:v>317.8333333333333</c:v>
                </c:pt>
                <c:pt idx="3815">
                  <c:v>317.9166666666667</c:v>
                </c:pt>
                <c:pt idx="3816">
                  <c:v>318.0</c:v>
                </c:pt>
                <c:pt idx="3817">
                  <c:v>318.0833333333333</c:v>
                </c:pt>
                <c:pt idx="3818">
                  <c:v>318.1666666666666</c:v>
                </c:pt>
                <c:pt idx="3819">
                  <c:v>318.25</c:v>
                </c:pt>
                <c:pt idx="3820">
                  <c:v>318.3333333333333</c:v>
                </c:pt>
                <c:pt idx="3821">
                  <c:v>318.4166666666667</c:v>
                </c:pt>
                <c:pt idx="3822">
                  <c:v>318.5</c:v>
                </c:pt>
                <c:pt idx="3823">
                  <c:v>318.5833333333333</c:v>
                </c:pt>
                <c:pt idx="3824">
                  <c:v>318.6666666666666</c:v>
                </c:pt>
                <c:pt idx="3825">
                  <c:v>318.75</c:v>
                </c:pt>
                <c:pt idx="3826">
                  <c:v>318.8333333333333</c:v>
                </c:pt>
                <c:pt idx="3827">
                  <c:v>318.9166666666667</c:v>
                </c:pt>
                <c:pt idx="3828">
                  <c:v>319.0</c:v>
                </c:pt>
                <c:pt idx="3829">
                  <c:v>319.0833333333333</c:v>
                </c:pt>
                <c:pt idx="3830">
                  <c:v>319.1666666666666</c:v>
                </c:pt>
                <c:pt idx="3831">
                  <c:v>319.25</c:v>
                </c:pt>
                <c:pt idx="3832">
                  <c:v>319.3333333333333</c:v>
                </c:pt>
                <c:pt idx="3833">
                  <c:v>319.4166666666667</c:v>
                </c:pt>
                <c:pt idx="3834">
                  <c:v>319.5</c:v>
                </c:pt>
                <c:pt idx="3835">
                  <c:v>319.5833333333333</c:v>
                </c:pt>
                <c:pt idx="3836">
                  <c:v>319.6666666666666</c:v>
                </c:pt>
                <c:pt idx="3837">
                  <c:v>319.75</c:v>
                </c:pt>
                <c:pt idx="3838">
                  <c:v>319.8333333333333</c:v>
                </c:pt>
                <c:pt idx="3839">
                  <c:v>319.9166666666667</c:v>
                </c:pt>
                <c:pt idx="3840">
                  <c:v>320.0</c:v>
                </c:pt>
                <c:pt idx="3841">
                  <c:v>320.0833333333333</c:v>
                </c:pt>
                <c:pt idx="3842">
                  <c:v>320.1666666666666</c:v>
                </c:pt>
                <c:pt idx="3843">
                  <c:v>320.25</c:v>
                </c:pt>
                <c:pt idx="3844">
                  <c:v>320.3333333333333</c:v>
                </c:pt>
                <c:pt idx="3845">
                  <c:v>320.4166666666667</c:v>
                </c:pt>
                <c:pt idx="3846">
                  <c:v>320.5</c:v>
                </c:pt>
                <c:pt idx="3847">
                  <c:v>320.5833333333333</c:v>
                </c:pt>
                <c:pt idx="3848">
                  <c:v>320.6666666666666</c:v>
                </c:pt>
                <c:pt idx="3849">
                  <c:v>320.75</c:v>
                </c:pt>
                <c:pt idx="3850">
                  <c:v>320.8333333333333</c:v>
                </c:pt>
                <c:pt idx="3851">
                  <c:v>320.9166666666667</c:v>
                </c:pt>
                <c:pt idx="3852">
                  <c:v>321.0</c:v>
                </c:pt>
                <c:pt idx="3853">
                  <c:v>321.0833333333333</c:v>
                </c:pt>
                <c:pt idx="3854">
                  <c:v>321.1666666666666</c:v>
                </c:pt>
                <c:pt idx="3855">
                  <c:v>321.25</c:v>
                </c:pt>
                <c:pt idx="3856">
                  <c:v>321.3333333333333</c:v>
                </c:pt>
                <c:pt idx="3857">
                  <c:v>321.4166666666667</c:v>
                </c:pt>
                <c:pt idx="3858">
                  <c:v>321.5</c:v>
                </c:pt>
                <c:pt idx="3859">
                  <c:v>321.5833333333333</c:v>
                </c:pt>
                <c:pt idx="3860">
                  <c:v>321.6666666666666</c:v>
                </c:pt>
                <c:pt idx="3861">
                  <c:v>321.75</c:v>
                </c:pt>
                <c:pt idx="3862">
                  <c:v>321.8333333333333</c:v>
                </c:pt>
                <c:pt idx="3863">
                  <c:v>321.9166666666667</c:v>
                </c:pt>
                <c:pt idx="3864">
                  <c:v>322.0</c:v>
                </c:pt>
                <c:pt idx="3865">
                  <c:v>322.0833333333333</c:v>
                </c:pt>
                <c:pt idx="3866">
                  <c:v>322.1666666666666</c:v>
                </c:pt>
                <c:pt idx="3867">
                  <c:v>322.25</c:v>
                </c:pt>
                <c:pt idx="3868">
                  <c:v>322.3333333333333</c:v>
                </c:pt>
                <c:pt idx="3869">
                  <c:v>322.4166666666667</c:v>
                </c:pt>
                <c:pt idx="3870">
                  <c:v>322.5</c:v>
                </c:pt>
                <c:pt idx="3871">
                  <c:v>322.5833333333333</c:v>
                </c:pt>
                <c:pt idx="3872">
                  <c:v>322.6666666666666</c:v>
                </c:pt>
                <c:pt idx="3873">
                  <c:v>322.75</c:v>
                </c:pt>
                <c:pt idx="3874">
                  <c:v>322.8333333333333</c:v>
                </c:pt>
                <c:pt idx="3875">
                  <c:v>322.9166666666667</c:v>
                </c:pt>
                <c:pt idx="3876">
                  <c:v>323.0</c:v>
                </c:pt>
                <c:pt idx="3877">
                  <c:v>323.0833333333333</c:v>
                </c:pt>
                <c:pt idx="3878">
                  <c:v>323.1666666666666</c:v>
                </c:pt>
                <c:pt idx="3879">
                  <c:v>323.25</c:v>
                </c:pt>
                <c:pt idx="3880">
                  <c:v>323.3333333333333</c:v>
                </c:pt>
                <c:pt idx="3881">
                  <c:v>323.4166666666667</c:v>
                </c:pt>
                <c:pt idx="3882">
                  <c:v>323.5</c:v>
                </c:pt>
                <c:pt idx="3883">
                  <c:v>323.5833333333333</c:v>
                </c:pt>
                <c:pt idx="3884">
                  <c:v>323.6666666666666</c:v>
                </c:pt>
                <c:pt idx="3885">
                  <c:v>323.75</c:v>
                </c:pt>
                <c:pt idx="3886">
                  <c:v>323.8333333333333</c:v>
                </c:pt>
                <c:pt idx="3887">
                  <c:v>323.9166666666667</c:v>
                </c:pt>
                <c:pt idx="3888">
                  <c:v>324.0</c:v>
                </c:pt>
                <c:pt idx="3889">
                  <c:v>324.0833333333333</c:v>
                </c:pt>
                <c:pt idx="3890">
                  <c:v>324.1666666666666</c:v>
                </c:pt>
                <c:pt idx="3891">
                  <c:v>324.25</c:v>
                </c:pt>
                <c:pt idx="3892">
                  <c:v>324.3333333333333</c:v>
                </c:pt>
                <c:pt idx="3893">
                  <c:v>324.4166666666667</c:v>
                </c:pt>
                <c:pt idx="3894">
                  <c:v>324.5</c:v>
                </c:pt>
                <c:pt idx="3895">
                  <c:v>324.5833333333333</c:v>
                </c:pt>
                <c:pt idx="3896">
                  <c:v>324.6666666666666</c:v>
                </c:pt>
                <c:pt idx="3897">
                  <c:v>324.75</c:v>
                </c:pt>
                <c:pt idx="3898">
                  <c:v>324.8333333333333</c:v>
                </c:pt>
                <c:pt idx="3899">
                  <c:v>324.9166666666667</c:v>
                </c:pt>
                <c:pt idx="3900">
                  <c:v>325.0</c:v>
                </c:pt>
                <c:pt idx="3901">
                  <c:v>325.0833333333333</c:v>
                </c:pt>
                <c:pt idx="3902">
                  <c:v>325.1666666666666</c:v>
                </c:pt>
                <c:pt idx="3903">
                  <c:v>325.25</c:v>
                </c:pt>
                <c:pt idx="3904">
                  <c:v>325.3333333333333</c:v>
                </c:pt>
                <c:pt idx="3905">
                  <c:v>325.4166666666667</c:v>
                </c:pt>
                <c:pt idx="3906">
                  <c:v>325.5</c:v>
                </c:pt>
                <c:pt idx="3907">
                  <c:v>325.5833333333333</c:v>
                </c:pt>
                <c:pt idx="3908">
                  <c:v>325.6666666666666</c:v>
                </c:pt>
                <c:pt idx="3909">
                  <c:v>325.75</c:v>
                </c:pt>
                <c:pt idx="3910">
                  <c:v>325.8333333333333</c:v>
                </c:pt>
                <c:pt idx="3911">
                  <c:v>325.9166666666667</c:v>
                </c:pt>
                <c:pt idx="3912">
                  <c:v>326.0</c:v>
                </c:pt>
                <c:pt idx="3913">
                  <c:v>326.0833333333333</c:v>
                </c:pt>
                <c:pt idx="3914">
                  <c:v>326.1666666666666</c:v>
                </c:pt>
                <c:pt idx="3915">
                  <c:v>326.25</c:v>
                </c:pt>
                <c:pt idx="3916">
                  <c:v>326.3333333333333</c:v>
                </c:pt>
                <c:pt idx="3917">
                  <c:v>326.4166666666667</c:v>
                </c:pt>
                <c:pt idx="3918">
                  <c:v>326.5</c:v>
                </c:pt>
                <c:pt idx="3919">
                  <c:v>326.5833333333333</c:v>
                </c:pt>
                <c:pt idx="3920">
                  <c:v>326.6666666666666</c:v>
                </c:pt>
                <c:pt idx="3921">
                  <c:v>326.75</c:v>
                </c:pt>
                <c:pt idx="3922">
                  <c:v>326.8333333333333</c:v>
                </c:pt>
                <c:pt idx="3923">
                  <c:v>326.9166666666667</c:v>
                </c:pt>
                <c:pt idx="3924">
                  <c:v>327.0</c:v>
                </c:pt>
                <c:pt idx="3925">
                  <c:v>327.0833333333333</c:v>
                </c:pt>
                <c:pt idx="3926">
                  <c:v>327.1666666666666</c:v>
                </c:pt>
                <c:pt idx="3927">
                  <c:v>327.25</c:v>
                </c:pt>
                <c:pt idx="3928">
                  <c:v>327.3333333333333</c:v>
                </c:pt>
                <c:pt idx="3929">
                  <c:v>327.4166666666667</c:v>
                </c:pt>
                <c:pt idx="3930">
                  <c:v>327.5</c:v>
                </c:pt>
                <c:pt idx="3931">
                  <c:v>327.5833333333333</c:v>
                </c:pt>
                <c:pt idx="3932">
                  <c:v>327.6666666666666</c:v>
                </c:pt>
                <c:pt idx="3933">
                  <c:v>327.75</c:v>
                </c:pt>
                <c:pt idx="3934">
                  <c:v>327.8333333333333</c:v>
                </c:pt>
                <c:pt idx="3935">
                  <c:v>327.9166666666667</c:v>
                </c:pt>
                <c:pt idx="3936">
                  <c:v>328.0</c:v>
                </c:pt>
                <c:pt idx="3937">
                  <c:v>328.0833333333333</c:v>
                </c:pt>
                <c:pt idx="3938">
                  <c:v>328.1666666666666</c:v>
                </c:pt>
                <c:pt idx="3939">
                  <c:v>328.25</c:v>
                </c:pt>
                <c:pt idx="3940">
                  <c:v>328.3333333333333</c:v>
                </c:pt>
                <c:pt idx="3941">
                  <c:v>328.4166666666667</c:v>
                </c:pt>
                <c:pt idx="3942">
                  <c:v>328.5</c:v>
                </c:pt>
                <c:pt idx="3943">
                  <c:v>328.5833333333333</c:v>
                </c:pt>
                <c:pt idx="3944">
                  <c:v>328.6666666666666</c:v>
                </c:pt>
                <c:pt idx="3945">
                  <c:v>328.75</c:v>
                </c:pt>
                <c:pt idx="3946">
                  <c:v>328.8333333333333</c:v>
                </c:pt>
                <c:pt idx="3947">
                  <c:v>328.9166666666667</c:v>
                </c:pt>
                <c:pt idx="3948">
                  <c:v>329.0</c:v>
                </c:pt>
                <c:pt idx="3949">
                  <c:v>329.0833333333333</c:v>
                </c:pt>
                <c:pt idx="3950">
                  <c:v>329.1666666666666</c:v>
                </c:pt>
                <c:pt idx="3951">
                  <c:v>329.25</c:v>
                </c:pt>
                <c:pt idx="3952">
                  <c:v>329.3333333333333</c:v>
                </c:pt>
                <c:pt idx="3953">
                  <c:v>329.4166666666667</c:v>
                </c:pt>
                <c:pt idx="3954">
                  <c:v>329.5</c:v>
                </c:pt>
                <c:pt idx="3955">
                  <c:v>329.5833333333333</c:v>
                </c:pt>
                <c:pt idx="3956">
                  <c:v>329.6666666666666</c:v>
                </c:pt>
                <c:pt idx="3957">
                  <c:v>329.75</c:v>
                </c:pt>
                <c:pt idx="3958">
                  <c:v>329.8333333333333</c:v>
                </c:pt>
                <c:pt idx="3959">
                  <c:v>329.9166666666667</c:v>
                </c:pt>
                <c:pt idx="3960">
                  <c:v>330.0</c:v>
                </c:pt>
                <c:pt idx="3961">
                  <c:v>330.0833333333333</c:v>
                </c:pt>
                <c:pt idx="3962">
                  <c:v>330.1666666666666</c:v>
                </c:pt>
                <c:pt idx="3963">
                  <c:v>330.25</c:v>
                </c:pt>
                <c:pt idx="3964">
                  <c:v>330.3333333333333</c:v>
                </c:pt>
                <c:pt idx="3965">
                  <c:v>330.4166666666667</c:v>
                </c:pt>
                <c:pt idx="3966">
                  <c:v>330.5</c:v>
                </c:pt>
                <c:pt idx="3967">
                  <c:v>330.5833333333333</c:v>
                </c:pt>
                <c:pt idx="3968">
                  <c:v>330.6666666666666</c:v>
                </c:pt>
                <c:pt idx="3969">
                  <c:v>330.75</c:v>
                </c:pt>
                <c:pt idx="3970">
                  <c:v>330.8333333333333</c:v>
                </c:pt>
                <c:pt idx="3971">
                  <c:v>330.9166666666667</c:v>
                </c:pt>
                <c:pt idx="3972">
                  <c:v>331.0</c:v>
                </c:pt>
                <c:pt idx="3973">
                  <c:v>331.0833333333333</c:v>
                </c:pt>
                <c:pt idx="3974">
                  <c:v>331.1666666666666</c:v>
                </c:pt>
                <c:pt idx="3975">
                  <c:v>331.25</c:v>
                </c:pt>
                <c:pt idx="3976">
                  <c:v>331.3333333333333</c:v>
                </c:pt>
                <c:pt idx="3977">
                  <c:v>331.4166666666667</c:v>
                </c:pt>
                <c:pt idx="3978">
                  <c:v>331.5</c:v>
                </c:pt>
                <c:pt idx="3979">
                  <c:v>331.5833333333333</c:v>
                </c:pt>
                <c:pt idx="3980">
                  <c:v>331.6666666666666</c:v>
                </c:pt>
                <c:pt idx="3981">
                  <c:v>331.75</c:v>
                </c:pt>
                <c:pt idx="3982">
                  <c:v>331.8333333333333</c:v>
                </c:pt>
                <c:pt idx="3983">
                  <c:v>331.9166666666667</c:v>
                </c:pt>
                <c:pt idx="3984">
                  <c:v>332.0</c:v>
                </c:pt>
                <c:pt idx="3985">
                  <c:v>332.0833333333333</c:v>
                </c:pt>
                <c:pt idx="3986">
                  <c:v>332.1666666666666</c:v>
                </c:pt>
                <c:pt idx="3987">
                  <c:v>332.25</c:v>
                </c:pt>
                <c:pt idx="3988">
                  <c:v>332.3333333333333</c:v>
                </c:pt>
                <c:pt idx="3989">
                  <c:v>332.4166666666667</c:v>
                </c:pt>
                <c:pt idx="3990">
                  <c:v>332.5</c:v>
                </c:pt>
                <c:pt idx="3991">
                  <c:v>332.5833333333333</c:v>
                </c:pt>
                <c:pt idx="3992">
                  <c:v>332.6666666666666</c:v>
                </c:pt>
                <c:pt idx="3993">
                  <c:v>332.75</c:v>
                </c:pt>
                <c:pt idx="3994">
                  <c:v>332.8333333333333</c:v>
                </c:pt>
                <c:pt idx="3995">
                  <c:v>332.9166666666667</c:v>
                </c:pt>
                <c:pt idx="3996">
                  <c:v>333.0</c:v>
                </c:pt>
                <c:pt idx="3997">
                  <c:v>333.0833333333333</c:v>
                </c:pt>
                <c:pt idx="3998">
                  <c:v>333.1666666666666</c:v>
                </c:pt>
                <c:pt idx="3999">
                  <c:v>333.25</c:v>
                </c:pt>
                <c:pt idx="4000">
                  <c:v>333.3333333333333</c:v>
                </c:pt>
                <c:pt idx="4001">
                  <c:v>333.4166666666667</c:v>
                </c:pt>
                <c:pt idx="4002">
                  <c:v>333.5</c:v>
                </c:pt>
                <c:pt idx="4003">
                  <c:v>333.5833333333333</c:v>
                </c:pt>
                <c:pt idx="4004">
                  <c:v>333.6666666666666</c:v>
                </c:pt>
                <c:pt idx="4005">
                  <c:v>333.75</c:v>
                </c:pt>
                <c:pt idx="4006">
                  <c:v>333.8333333333333</c:v>
                </c:pt>
                <c:pt idx="4007">
                  <c:v>333.9166666666667</c:v>
                </c:pt>
                <c:pt idx="4008">
                  <c:v>334.0</c:v>
                </c:pt>
                <c:pt idx="4009">
                  <c:v>334.0833333333333</c:v>
                </c:pt>
                <c:pt idx="4010">
                  <c:v>334.1666666666666</c:v>
                </c:pt>
                <c:pt idx="4011">
                  <c:v>334.25</c:v>
                </c:pt>
                <c:pt idx="4012">
                  <c:v>334.3333333333333</c:v>
                </c:pt>
                <c:pt idx="4013">
                  <c:v>334.4166666666667</c:v>
                </c:pt>
                <c:pt idx="4014">
                  <c:v>334.5</c:v>
                </c:pt>
                <c:pt idx="4015">
                  <c:v>334.5833333333333</c:v>
                </c:pt>
                <c:pt idx="4016">
                  <c:v>334.6666666666666</c:v>
                </c:pt>
                <c:pt idx="4017">
                  <c:v>334.75</c:v>
                </c:pt>
                <c:pt idx="4018">
                  <c:v>334.8333333333333</c:v>
                </c:pt>
                <c:pt idx="4019">
                  <c:v>334.9166666666667</c:v>
                </c:pt>
                <c:pt idx="4020">
                  <c:v>335.0</c:v>
                </c:pt>
                <c:pt idx="4021">
                  <c:v>335.0833333333333</c:v>
                </c:pt>
                <c:pt idx="4022">
                  <c:v>335.1666666666666</c:v>
                </c:pt>
                <c:pt idx="4023">
                  <c:v>335.25</c:v>
                </c:pt>
                <c:pt idx="4024">
                  <c:v>335.3333333333333</c:v>
                </c:pt>
                <c:pt idx="4025">
                  <c:v>335.4166666666667</c:v>
                </c:pt>
                <c:pt idx="4026">
                  <c:v>335.5</c:v>
                </c:pt>
                <c:pt idx="4027">
                  <c:v>335.5833333333333</c:v>
                </c:pt>
                <c:pt idx="4028">
                  <c:v>335.6666666666666</c:v>
                </c:pt>
                <c:pt idx="4029">
                  <c:v>335.75</c:v>
                </c:pt>
                <c:pt idx="4030">
                  <c:v>335.8333333333333</c:v>
                </c:pt>
                <c:pt idx="4031">
                  <c:v>335.9166666666667</c:v>
                </c:pt>
                <c:pt idx="4032">
                  <c:v>336.0</c:v>
                </c:pt>
                <c:pt idx="4033">
                  <c:v>336.0833333333333</c:v>
                </c:pt>
                <c:pt idx="4034">
                  <c:v>336.1666666666666</c:v>
                </c:pt>
                <c:pt idx="4035">
                  <c:v>336.25</c:v>
                </c:pt>
                <c:pt idx="4036">
                  <c:v>336.3333333333333</c:v>
                </c:pt>
                <c:pt idx="4037">
                  <c:v>336.4166666666667</c:v>
                </c:pt>
                <c:pt idx="4038">
                  <c:v>336.5</c:v>
                </c:pt>
                <c:pt idx="4039">
                  <c:v>336.5833333333333</c:v>
                </c:pt>
                <c:pt idx="4040">
                  <c:v>336.6666666666666</c:v>
                </c:pt>
                <c:pt idx="4041">
                  <c:v>336.75</c:v>
                </c:pt>
                <c:pt idx="4042">
                  <c:v>336.8333333333333</c:v>
                </c:pt>
                <c:pt idx="4043">
                  <c:v>336.9166666666667</c:v>
                </c:pt>
                <c:pt idx="4044">
                  <c:v>337.0</c:v>
                </c:pt>
                <c:pt idx="4045">
                  <c:v>337.0833333333333</c:v>
                </c:pt>
                <c:pt idx="4046">
                  <c:v>337.1666666666666</c:v>
                </c:pt>
                <c:pt idx="4047">
                  <c:v>337.25</c:v>
                </c:pt>
                <c:pt idx="4048">
                  <c:v>337.3333333333333</c:v>
                </c:pt>
                <c:pt idx="4049">
                  <c:v>337.4166666666667</c:v>
                </c:pt>
                <c:pt idx="4050">
                  <c:v>337.5</c:v>
                </c:pt>
                <c:pt idx="4051">
                  <c:v>337.5833333333333</c:v>
                </c:pt>
                <c:pt idx="4052">
                  <c:v>337.6666666666666</c:v>
                </c:pt>
                <c:pt idx="4053">
                  <c:v>337.75</c:v>
                </c:pt>
                <c:pt idx="4054">
                  <c:v>337.8333333333333</c:v>
                </c:pt>
                <c:pt idx="4055">
                  <c:v>337.9166666666667</c:v>
                </c:pt>
                <c:pt idx="4056">
                  <c:v>338.0</c:v>
                </c:pt>
                <c:pt idx="4057">
                  <c:v>338.0833333333333</c:v>
                </c:pt>
                <c:pt idx="4058">
                  <c:v>338.1666666666666</c:v>
                </c:pt>
                <c:pt idx="4059">
                  <c:v>338.25</c:v>
                </c:pt>
                <c:pt idx="4060">
                  <c:v>338.3333333333333</c:v>
                </c:pt>
                <c:pt idx="4061">
                  <c:v>338.4166666666667</c:v>
                </c:pt>
                <c:pt idx="4062">
                  <c:v>338.5</c:v>
                </c:pt>
                <c:pt idx="4063">
                  <c:v>338.5833333333333</c:v>
                </c:pt>
                <c:pt idx="4064">
                  <c:v>338.6666666666666</c:v>
                </c:pt>
                <c:pt idx="4065">
                  <c:v>338.75</c:v>
                </c:pt>
                <c:pt idx="4066">
                  <c:v>338.8333333333333</c:v>
                </c:pt>
                <c:pt idx="4067">
                  <c:v>338.9166666666667</c:v>
                </c:pt>
                <c:pt idx="4068">
                  <c:v>339.0</c:v>
                </c:pt>
                <c:pt idx="4069">
                  <c:v>339.0833333333333</c:v>
                </c:pt>
                <c:pt idx="4070">
                  <c:v>339.1666666666666</c:v>
                </c:pt>
                <c:pt idx="4071">
                  <c:v>339.25</c:v>
                </c:pt>
                <c:pt idx="4072">
                  <c:v>339.3333333333333</c:v>
                </c:pt>
                <c:pt idx="4073">
                  <c:v>339.4166666666667</c:v>
                </c:pt>
                <c:pt idx="4074">
                  <c:v>339.5</c:v>
                </c:pt>
                <c:pt idx="4075">
                  <c:v>339.5833333333333</c:v>
                </c:pt>
                <c:pt idx="4076">
                  <c:v>339.6666666666666</c:v>
                </c:pt>
                <c:pt idx="4077">
                  <c:v>339.75</c:v>
                </c:pt>
                <c:pt idx="4078">
                  <c:v>339.8333333333333</c:v>
                </c:pt>
                <c:pt idx="4079">
                  <c:v>339.9166666666667</c:v>
                </c:pt>
                <c:pt idx="4080">
                  <c:v>340.0</c:v>
                </c:pt>
                <c:pt idx="4081">
                  <c:v>340.0833333333333</c:v>
                </c:pt>
                <c:pt idx="4082">
                  <c:v>340.1666666666666</c:v>
                </c:pt>
                <c:pt idx="4083">
                  <c:v>340.25</c:v>
                </c:pt>
                <c:pt idx="4084">
                  <c:v>340.3333333333333</c:v>
                </c:pt>
                <c:pt idx="4085">
                  <c:v>340.4166666666667</c:v>
                </c:pt>
                <c:pt idx="4086">
                  <c:v>340.5</c:v>
                </c:pt>
                <c:pt idx="4087">
                  <c:v>340.5833333333333</c:v>
                </c:pt>
                <c:pt idx="4088">
                  <c:v>340.6666666666666</c:v>
                </c:pt>
                <c:pt idx="4089">
                  <c:v>340.75</c:v>
                </c:pt>
                <c:pt idx="4090">
                  <c:v>340.8333333333333</c:v>
                </c:pt>
                <c:pt idx="4091">
                  <c:v>340.9166666666667</c:v>
                </c:pt>
                <c:pt idx="4092">
                  <c:v>341.0</c:v>
                </c:pt>
                <c:pt idx="4093">
                  <c:v>341.0833333333333</c:v>
                </c:pt>
                <c:pt idx="4094">
                  <c:v>341.1666666666666</c:v>
                </c:pt>
                <c:pt idx="4095">
                  <c:v>341.25</c:v>
                </c:pt>
                <c:pt idx="4096">
                  <c:v>341.3333333333333</c:v>
                </c:pt>
                <c:pt idx="4097">
                  <c:v>341.4166666666667</c:v>
                </c:pt>
                <c:pt idx="4098">
                  <c:v>341.5</c:v>
                </c:pt>
                <c:pt idx="4099">
                  <c:v>341.5833333333333</c:v>
                </c:pt>
                <c:pt idx="4100">
                  <c:v>341.6666666666666</c:v>
                </c:pt>
                <c:pt idx="4101">
                  <c:v>341.75</c:v>
                </c:pt>
                <c:pt idx="4102">
                  <c:v>341.8333333333333</c:v>
                </c:pt>
                <c:pt idx="4103">
                  <c:v>341.9166666666667</c:v>
                </c:pt>
                <c:pt idx="4104">
                  <c:v>342.0</c:v>
                </c:pt>
                <c:pt idx="4105">
                  <c:v>342.0833333333333</c:v>
                </c:pt>
                <c:pt idx="4106">
                  <c:v>342.1666666666666</c:v>
                </c:pt>
                <c:pt idx="4107">
                  <c:v>342.25</c:v>
                </c:pt>
                <c:pt idx="4108">
                  <c:v>342.3333333333333</c:v>
                </c:pt>
                <c:pt idx="4109">
                  <c:v>342.4166666666667</c:v>
                </c:pt>
                <c:pt idx="4110">
                  <c:v>342.5</c:v>
                </c:pt>
                <c:pt idx="4111">
                  <c:v>342.5833333333333</c:v>
                </c:pt>
                <c:pt idx="4112">
                  <c:v>342.6666666666666</c:v>
                </c:pt>
                <c:pt idx="4113">
                  <c:v>342.75</c:v>
                </c:pt>
                <c:pt idx="4114">
                  <c:v>342.8333333333333</c:v>
                </c:pt>
                <c:pt idx="4115">
                  <c:v>342.9166666666667</c:v>
                </c:pt>
                <c:pt idx="4116">
                  <c:v>343.0</c:v>
                </c:pt>
                <c:pt idx="4117">
                  <c:v>343.0833333333333</c:v>
                </c:pt>
                <c:pt idx="4118">
                  <c:v>343.1666666666666</c:v>
                </c:pt>
                <c:pt idx="4119">
                  <c:v>343.25</c:v>
                </c:pt>
                <c:pt idx="4120">
                  <c:v>343.3333333333333</c:v>
                </c:pt>
                <c:pt idx="4121">
                  <c:v>343.4166666666667</c:v>
                </c:pt>
                <c:pt idx="4122">
                  <c:v>343.5</c:v>
                </c:pt>
                <c:pt idx="4123">
                  <c:v>343.5833333333333</c:v>
                </c:pt>
                <c:pt idx="4124">
                  <c:v>343.6666666666666</c:v>
                </c:pt>
                <c:pt idx="4125">
                  <c:v>343.75</c:v>
                </c:pt>
                <c:pt idx="4126">
                  <c:v>343.8333333333333</c:v>
                </c:pt>
                <c:pt idx="4127">
                  <c:v>343.9166666666667</c:v>
                </c:pt>
                <c:pt idx="4128">
                  <c:v>344.0</c:v>
                </c:pt>
                <c:pt idx="4129">
                  <c:v>344.0833333333333</c:v>
                </c:pt>
                <c:pt idx="4130">
                  <c:v>344.1666666666666</c:v>
                </c:pt>
                <c:pt idx="4131">
                  <c:v>344.25</c:v>
                </c:pt>
                <c:pt idx="4132">
                  <c:v>344.3333333333333</c:v>
                </c:pt>
                <c:pt idx="4133">
                  <c:v>344.4166666666667</c:v>
                </c:pt>
                <c:pt idx="4134">
                  <c:v>344.5</c:v>
                </c:pt>
                <c:pt idx="4135">
                  <c:v>344.5833333333333</c:v>
                </c:pt>
                <c:pt idx="4136">
                  <c:v>344.6666666666666</c:v>
                </c:pt>
                <c:pt idx="4137">
                  <c:v>344.75</c:v>
                </c:pt>
                <c:pt idx="4138">
                  <c:v>344.8333333333333</c:v>
                </c:pt>
                <c:pt idx="4139">
                  <c:v>344.9166666666667</c:v>
                </c:pt>
                <c:pt idx="4140">
                  <c:v>345.0</c:v>
                </c:pt>
                <c:pt idx="4141">
                  <c:v>345.0833333333333</c:v>
                </c:pt>
                <c:pt idx="4142">
                  <c:v>345.1666666666666</c:v>
                </c:pt>
                <c:pt idx="4143">
                  <c:v>345.25</c:v>
                </c:pt>
                <c:pt idx="4144">
                  <c:v>345.3333333333333</c:v>
                </c:pt>
                <c:pt idx="4145">
                  <c:v>345.4166666666667</c:v>
                </c:pt>
                <c:pt idx="4146">
                  <c:v>345.5</c:v>
                </c:pt>
                <c:pt idx="4147">
                  <c:v>345.5833333333333</c:v>
                </c:pt>
                <c:pt idx="4148">
                  <c:v>345.6666666666666</c:v>
                </c:pt>
                <c:pt idx="4149">
                  <c:v>345.75</c:v>
                </c:pt>
                <c:pt idx="4150">
                  <c:v>345.8333333333333</c:v>
                </c:pt>
                <c:pt idx="4151">
                  <c:v>345.9166666666667</c:v>
                </c:pt>
                <c:pt idx="4152">
                  <c:v>346.0</c:v>
                </c:pt>
                <c:pt idx="4153">
                  <c:v>346.0833333333333</c:v>
                </c:pt>
                <c:pt idx="4154">
                  <c:v>346.1666666666666</c:v>
                </c:pt>
                <c:pt idx="4155">
                  <c:v>346.25</c:v>
                </c:pt>
                <c:pt idx="4156">
                  <c:v>346.3333333333333</c:v>
                </c:pt>
                <c:pt idx="4157">
                  <c:v>346.4166666666667</c:v>
                </c:pt>
                <c:pt idx="4158">
                  <c:v>346.5</c:v>
                </c:pt>
                <c:pt idx="4159">
                  <c:v>346.5833333333333</c:v>
                </c:pt>
                <c:pt idx="4160">
                  <c:v>346.6666666666666</c:v>
                </c:pt>
                <c:pt idx="4161">
                  <c:v>346.75</c:v>
                </c:pt>
                <c:pt idx="4162">
                  <c:v>346.8333333333333</c:v>
                </c:pt>
                <c:pt idx="4163">
                  <c:v>346.9166666666667</c:v>
                </c:pt>
                <c:pt idx="4164">
                  <c:v>347.0</c:v>
                </c:pt>
                <c:pt idx="4165">
                  <c:v>347.0833333333333</c:v>
                </c:pt>
                <c:pt idx="4166">
                  <c:v>347.1666666666666</c:v>
                </c:pt>
                <c:pt idx="4167">
                  <c:v>347.25</c:v>
                </c:pt>
                <c:pt idx="4168">
                  <c:v>347.3333333333333</c:v>
                </c:pt>
                <c:pt idx="4169">
                  <c:v>347.4166666666667</c:v>
                </c:pt>
                <c:pt idx="4170">
                  <c:v>347.5</c:v>
                </c:pt>
                <c:pt idx="4171">
                  <c:v>347.5833333333333</c:v>
                </c:pt>
                <c:pt idx="4172">
                  <c:v>347.6666666666666</c:v>
                </c:pt>
                <c:pt idx="4173">
                  <c:v>347.75</c:v>
                </c:pt>
                <c:pt idx="4174">
                  <c:v>347.8333333333333</c:v>
                </c:pt>
                <c:pt idx="4175">
                  <c:v>347.9166666666667</c:v>
                </c:pt>
                <c:pt idx="4176">
                  <c:v>348.0</c:v>
                </c:pt>
                <c:pt idx="4177">
                  <c:v>348.0833333333333</c:v>
                </c:pt>
                <c:pt idx="4178">
                  <c:v>348.1666666666666</c:v>
                </c:pt>
                <c:pt idx="4179">
                  <c:v>348.25</c:v>
                </c:pt>
                <c:pt idx="4180">
                  <c:v>348.3333333333333</c:v>
                </c:pt>
                <c:pt idx="4181">
                  <c:v>348.4166666666667</c:v>
                </c:pt>
                <c:pt idx="4182">
                  <c:v>348.5</c:v>
                </c:pt>
                <c:pt idx="4183">
                  <c:v>348.5833333333333</c:v>
                </c:pt>
                <c:pt idx="4184">
                  <c:v>348.6666666666666</c:v>
                </c:pt>
                <c:pt idx="4185">
                  <c:v>348.75</c:v>
                </c:pt>
                <c:pt idx="4186">
                  <c:v>348.8333333333333</c:v>
                </c:pt>
                <c:pt idx="4187">
                  <c:v>348.9166666666667</c:v>
                </c:pt>
                <c:pt idx="4188">
                  <c:v>349.0</c:v>
                </c:pt>
                <c:pt idx="4189">
                  <c:v>349.0833333333333</c:v>
                </c:pt>
                <c:pt idx="4190">
                  <c:v>349.1666666666666</c:v>
                </c:pt>
                <c:pt idx="4191">
                  <c:v>349.25</c:v>
                </c:pt>
                <c:pt idx="4192">
                  <c:v>349.3333333333333</c:v>
                </c:pt>
                <c:pt idx="4193">
                  <c:v>349.4166666666667</c:v>
                </c:pt>
                <c:pt idx="4194">
                  <c:v>349.5</c:v>
                </c:pt>
                <c:pt idx="4195">
                  <c:v>349.5833333333333</c:v>
                </c:pt>
                <c:pt idx="4196">
                  <c:v>349.6666666666666</c:v>
                </c:pt>
                <c:pt idx="4197">
                  <c:v>349.75</c:v>
                </c:pt>
                <c:pt idx="4198">
                  <c:v>349.8333333333333</c:v>
                </c:pt>
                <c:pt idx="4199">
                  <c:v>349.9166666666667</c:v>
                </c:pt>
                <c:pt idx="4200">
                  <c:v>350.0</c:v>
                </c:pt>
                <c:pt idx="4201">
                  <c:v>350.0833333333333</c:v>
                </c:pt>
                <c:pt idx="4202">
                  <c:v>350.1666666666666</c:v>
                </c:pt>
                <c:pt idx="4203">
                  <c:v>350.25</c:v>
                </c:pt>
                <c:pt idx="4204">
                  <c:v>350.3333333333333</c:v>
                </c:pt>
                <c:pt idx="4205">
                  <c:v>350.4166666666667</c:v>
                </c:pt>
                <c:pt idx="4206">
                  <c:v>350.5</c:v>
                </c:pt>
                <c:pt idx="4207">
                  <c:v>350.5833333333333</c:v>
                </c:pt>
                <c:pt idx="4208">
                  <c:v>350.6666666666666</c:v>
                </c:pt>
                <c:pt idx="4209">
                  <c:v>350.75</c:v>
                </c:pt>
                <c:pt idx="4210">
                  <c:v>350.8333333333333</c:v>
                </c:pt>
                <c:pt idx="4211">
                  <c:v>350.9166666666667</c:v>
                </c:pt>
                <c:pt idx="4212">
                  <c:v>351.0</c:v>
                </c:pt>
                <c:pt idx="4213">
                  <c:v>351.0833333333333</c:v>
                </c:pt>
                <c:pt idx="4214">
                  <c:v>351.1666666666666</c:v>
                </c:pt>
                <c:pt idx="4215">
                  <c:v>351.25</c:v>
                </c:pt>
                <c:pt idx="4216">
                  <c:v>351.3333333333333</c:v>
                </c:pt>
                <c:pt idx="4217">
                  <c:v>351.4166666666667</c:v>
                </c:pt>
                <c:pt idx="4218">
                  <c:v>351.5</c:v>
                </c:pt>
                <c:pt idx="4219">
                  <c:v>351.5833333333333</c:v>
                </c:pt>
                <c:pt idx="4220">
                  <c:v>351.6666666666666</c:v>
                </c:pt>
                <c:pt idx="4221">
                  <c:v>351.75</c:v>
                </c:pt>
                <c:pt idx="4222">
                  <c:v>351.8333333333333</c:v>
                </c:pt>
                <c:pt idx="4223">
                  <c:v>351.9166666666667</c:v>
                </c:pt>
                <c:pt idx="4224">
                  <c:v>352.0</c:v>
                </c:pt>
                <c:pt idx="4225">
                  <c:v>352.0833333333333</c:v>
                </c:pt>
                <c:pt idx="4226">
                  <c:v>352.1666666666666</c:v>
                </c:pt>
                <c:pt idx="4227">
                  <c:v>352.25</c:v>
                </c:pt>
                <c:pt idx="4228">
                  <c:v>352.3333333333333</c:v>
                </c:pt>
                <c:pt idx="4229">
                  <c:v>352.4166666666667</c:v>
                </c:pt>
                <c:pt idx="4230">
                  <c:v>352.5</c:v>
                </c:pt>
                <c:pt idx="4231">
                  <c:v>352.5833333333333</c:v>
                </c:pt>
                <c:pt idx="4232">
                  <c:v>352.6666666666666</c:v>
                </c:pt>
                <c:pt idx="4233">
                  <c:v>352.75</c:v>
                </c:pt>
                <c:pt idx="4234">
                  <c:v>352.8333333333333</c:v>
                </c:pt>
                <c:pt idx="4235">
                  <c:v>352.9166666666667</c:v>
                </c:pt>
                <c:pt idx="4236">
                  <c:v>353.0</c:v>
                </c:pt>
                <c:pt idx="4237">
                  <c:v>353.0833333333333</c:v>
                </c:pt>
                <c:pt idx="4238">
                  <c:v>353.1666666666666</c:v>
                </c:pt>
                <c:pt idx="4239">
                  <c:v>353.25</c:v>
                </c:pt>
                <c:pt idx="4240">
                  <c:v>353.3333333333333</c:v>
                </c:pt>
                <c:pt idx="4241">
                  <c:v>353.4166666666667</c:v>
                </c:pt>
                <c:pt idx="4242">
                  <c:v>353.5</c:v>
                </c:pt>
                <c:pt idx="4243">
                  <c:v>353.5833333333333</c:v>
                </c:pt>
                <c:pt idx="4244">
                  <c:v>353.6666666666666</c:v>
                </c:pt>
                <c:pt idx="4245">
                  <c:v>353.75</c:v>
                </c:pt>
                <c:pt idx="4246">
                  <c:v>353.8333333333333</c:v>
                </c:pt>
                <c:pt idx="4247">
                  <c:v>353.9166666666667</c:v>
                </c:pt>
                <c:pt idx="4248">
                  <c:v>354.0</c:v>
                </c:pt>
                <c:pt idx="4249">
                  <c:v>354.0833333333333</c:v>
                </c:pt>
                <c:pt idx="4250">
                  <c:v>354.1666666666666</c:v>
                </c:pt>
                <c:pt idx="4251">
                  <c:v>354.25</c:v>
                </c:pt>
                <c:pt idx="4252">
                  <c:v>354.3333333333333</c:v>
                </c:pt>
                <c:pt idx="4253">
                  <c:v>354.4166666666667</c:v>
                </c:pt>
                <c:pt idx="4254">
                  <c:v>354.5</c:v>
                </c:pt>
                <c:pt idx="4255">
                  <c:v>354.5833333333333</c:v>
                </c:pt>
                <c:pt idx="4256">
                  <c:v>354.6666666666666</c:v>
                </c:pt>
                <c:pt idx="4257">
                  <c:v>354.75</c:v>
                </c:pt>
                <c:pt idx="4258">
                  <c:v>354.8333333333333</c:v>
                </c:pt>
                <c:pt idx="4259">
                  <c:v>354.9166666666667</c:v>
                </c:pt>
                <c:pt idx="4260">
                  <c:v>355.0</c:v>
                </c:pt>
                <c:pt idx="4261">
                  <c:v>355.0833333333333</c:v>
                </c:pt>
                <c:pt idx="4262">
                  <c:v>355.1666666666666</c:v>
                </c:pt>
                <c:pt idx="4263">
                  <c:v>355.25</c:v>
                </c:pt>
                <c:pt idx="4264">
                  <c:v>355.3333333333333</c:v>
                </c:pt>
                <c:pt idx="4265">
                  <c:v>355.4166666666667</c:v>
                </c:pt>
                <c:pt idx="4266">
                  <c:v>355.5</c:v>
                </c:pt>
                <c:pt idx="4267">
                  <c:v>355.5833333333333</c:v>
                </c:pt>
                <c:pt idx="4268">
                  <c:v>355.6666666666666</c:v>
                </c:pt>
                <c:pt idx="4269">
                  <c:v>355.75</c:v>
                </c:pt>
                <c:pt idx="4270">
                  <c:v>355.8333333333333</c:v>
                </c:pt>
                <c:pt idx="4271">
                  <c:v>355.9166666666667</c:v>
                </c:pt>
                <c:pt idx="4272">
                  <c:v>356.0</c:v>
                </c:pt>
                <c:pt idx="4273">
                  <c:v>356.0833333333333</c:v>
                </c:pt>
                <c:pt idx="4274">
                  <c:v>356.1666666666666</c:v>
                </c:pt>
                <c:pt idx="4275">
                  <c:v>356.25</c:v>
                </c:pt>
                <c:pt idx="4276">
                  <c:v>356.3333333333333</c:v>
                </c:pt>
                <c:pt idx="4277">
                  <c:v>356.4166666666667</c:v>
                </c:pt>
                <c:pt idx="4278">
                  <c:v>356.5</c:v>
                </c:pt>
                <c:pt idx="4279">
                  <c:v>356.5833333333333</c:v>
                </c:pt>
                <c:pt idx="4280">
                  <c:v>356.6666666666666</c:v>
                </c:pt>
                <c:pt idx="4281">
                  <c:v>356.75</c:v>
                </c:pt>
                <c:pt idx="4282">
                  <c:v>356.8333333333333</c:v>
                </c:pt>
                <c:pt idx="4283">
                  <c:v>356.9166666666667</c:v>
                </c:pt>
                <c:pt idx="4284">
                  <c:v>357.0</c:v>
                </c:pt>
                <c:pt idx="4285">
                  <c:v>357.0833333333333</c:v>
                </c:pt>
                <c:pt idx="4286">
                  <c:v>357.1666666666666</c:v>
                </c:pt>
                <c:pt idx="4287">
                  <c:v>357.25</c:v>
                </c:pt>
                <c:pt idx="4288">
                  <c:v>357.3333333333333</c:v>
                </c:pt>
                <c:pt idx="4289">
                  <c:v>357.4166666666667</c:v>
                </c:pt>
                <c:pt idx="4290">
                  <c:v>357.5</c:v>
                </c:pt>
                <c:pt idx="4291">
                  <c:v>357.5833333333333</c:v>
                </c:pt>
                <c:pt idx="4292">
                  <c:v>357.6666666666666</c:v>
                </c:pt>
                <c:pt idx="4293">
                  <c:v>357.75</c:v>
                </c:pt>
                <c:pt idx="4294">
                  <c:v>357.8333333333333</c:v>
                </c:pt>
                <c:pt idx="4295">
                  <c:v>357.9166666666667</c:v>
                </c:pt>
                <c:pt idx="4296">
                  <c:v>358.0</c:v>
                </c:pt>
                <c:pt idx="4297">
                  <c:v>358.0833333333333</c:v>
                </c:pt>
                <c:pt idx="4298">
                  <c:v>358.1666666666666</c:v>
                </c:pt>
                <c:pt idx="4299">
                  <c:v>358.25</c:v>
                </c:pt>
                <c:pt idx="4300">
                  <c:v>358.3333333333333</c:v>
                </c:pt>
                <c:pt idx="4301">
                  <c:v>358.4166666666667</c:v>
                </c:pt>
                <c:pt idx="4302">
                  <c:v>358.5</c:v>
                </c:pt>
                <c:pt idx="4303">
                  <c:v>358.5833333333333</c:v>
                </c:pt>
                <c:pt idx="4304">
                  <c:v>358.6666666666666</c:v>
                </c:pt>
                <c:pt idx="4305">
                  <c:v>358.75</c:v>
                </c:pt>
                <c:pt idx="4306">
                  <c:v>358.8333333333333</c:v>
                </c:pt>
                <c:pt idx="4307">
                  <c:v>358.9166666666667</c:v>
                </c:pt>
                <c:pt idx="4308">
                  <c:v>359.0</c:v>
                </c:pt>
                <c:pt idx="4309">
                  <c:v>359.0833333333333</c:v>
                </c:pt>
                <c:pt idx="4310">
                  <c:v>359.1666666666666</c:v>
                </c:pt>
                <c:pt idx="4311">
                  <c:v>359.25</c:v>
                </c:pt>
                <c:pt idx="4312">
                  <c:v>359.3333333333333</c:v>
                </c:pt>
                <c:pt idx="4313">
                  <c:v>359.4166666666667</c:v>
                </c:pt>
                <c:pt idx="4314">
                  <c:v>359.5</c:v>
                </c:pt>
                <c:pt idx="4315">
                  <c:v>359.5833333333333</c:v>
                </c:pt>
                <c:pt idx="4316">
                  <c:v>359.6666666666666</c:v>
                </c:pt>
                <c:pt idx="4317">
                  <c:v>359.75</c:v>
                </c:pt>
                <c:pt idx="4318">
                  <c:v>359.8333333333333</c:v>
                </c:pt>
                <c:pt idx="4319">
                  <c:v>359.9166666666667</c:v>
                </c:pt>
                <c:pt idx="4320">
                  <c:v>360.0</c:v>
                </c:pt>
                <c:pt idx="4321">
                  <c:v>360.0833333333333</c:v>
                </c:pt>
                <c:pt idx="4322">
                  <c:v>360.1666666666666</c:v>
                </c:pt>
                <c:pt idx="4323">
                  <c:v>360.25</c:v>
                </c:pt>
                <c:pt idx="4324">
                  <c:v>360.3333333333333</c:v>
                </c:pt>
                <c:pt idx="4325">
                  <c:v>360.4166666666667</c:v>
                </c:pt>
                <c:pt idx="4326">
                  <c:v>360.5</c:v>
                </c:pt>
                <c:pt idx="4327">
                  <c:v>360.5833333333333</c:v>
                </c:pt>
                <c:pt idx="4328">
                  <c:v>360.6666666666666</c:v>
                </c:pt>
                <c:pt idx="4329">
                  <c:v>360.75</c:v>
                </c:pt>
                <c:pt idx="4330">
                  <c:v>360.8333333333333</c:v>
                </c:pt>
                <c:pt idx="4331">
                  <c:v>360.9166666666667</c:v>
                </c:pt>
                <c:pt idx="4332">
                  <c:v>361.0</c:v>
                </c:pt>
                <c:pt idx="4333">
                  <c:v>361.0833333333333</c:v>
                </c:pt>
                <c:pt idx="4334">
                  <c:v>361.1666666666666</c:v>
                </c:pt>
                <c:pt idx="4335">
                  <c:v>361.25</c:v>
                </c:pt>
                <c:pt idx="4336">
                  <c:v>361.3333333333333</c:v>
                </c:pt>
                <c:pt idx="4337">
                  <c:v>361.4166666666667</c:v>
                </c:pt>
                <c:pt idx="4338">
                  <c:v>361.5</c:v>
                </c:pt>
                <c:pt idx="4339">
                  <c:v>361.5833333333333</c:v>
                </c:pt>
                <c:pt idx="4340">
                  <c:v>361.6666666666666</c:v>
                </c:pt>
                <c:pt idx="4341">
                  <c:v>361.75</c:v>
                </c:pt>
                <c:pt idx="4342">
                  <c:v>361.8333333333333</c:v>
                </c:pt>
                <c:pt idx="4343">
                  <c:v>361.9166666666667</c:v>
                </c:pt>
                <c:pt idx="4344">
                  <c:v>362.0</c:v>
                </c:pt>
                <c:pt idx="4345">
                  <c:v>362.0833333333333</c:v>
                </c:pt>
                <c:pt idx="4346">
                  <c:v>362.1666666666666</c:v>
                </c:pt>
                <c:pt idx="4347">
                  <c:v>362.25</c:v>
                </c:pt>
                <c:pt idx="4348">
                  <c:v>362.3333333333333</c:v>
                </c:pt>
                <c:pt idx="4349">
                  <c:v>362.4166666666667</c:v>
                </c:pt>
                <c:pt idx="4350">
                  <c:v>362.5</c:v>
                </c:pt>
                <c:pt idx="4351">
                  <c:v>362.5833333333333</c:v>
                </c:pt>
                <c:pt idx="4352">
                  <c:v>362.6666666666666</c:v>
                </c:pt>
                <c:pt idx="4353">
                  <c:v>362.75</c:v>
                </c:pt>
                <c:pt idx="4354">
                  <c:v>362.8333333333333</c:v>
                </c:pt>
                <c:pt idx="4355">
                  <c:v>362.9166666666667</c:v>
                </c:pt>
                <c:pt idx="4356">
                  <c:v>363.0</c:v>
                </c:pt>
                <c:pt idx="4357">
                  <c:v>363.0833333333333</c:v>
                </c:pt>
                <c:pt idx="4358">
                  <c:v>363.1666666666666</c:v>
                </c:pt>
                <c:pt idx="4359">
                  <c:v>363.25</c:v>
                </c:pt>
                <c:pt idx="4360">
                  <c:v>363.3333333333333</c:v>
                </c:pt>
                <c:pt idx="4361">
                  <c:v>363.4166666666667</c:v>
                </c:pt>
                <c:pt idx="4362">
                  <c:v>363.5</c:v>
                </c:pt>
                <c:pt idx="4363">
                  <c:v>363.5833333333333</c:v>
                </c:pt>
                <c:pt idx="4364">
                  <c:v>363.6666666666666</c:v>
                </c:pt>
                <c:pt idx="4365">
                  <c:v>363.75</c:v>
                </c:pt>
                <c:pt idx="4366">
                  <c:v>363.8333333333333</c:v>
                </c:pt>
                <c:pt idx="4367">
                  <c:v>363.9166666666667</c:v>
                </c:pt>
                <c:pt idx="4368">
                  <c:v>364.0</c:v>
                </c:pt>
                <c:pt idx="4369">
                  <c:v>364.0833333333333</c:v>
                </c:pt>
                <c:pt idx="4370">
                  <c:v>364.1666666666666</c:v>
                </c:pt>
                <c:pt idx="4371">
                  <c:v>364.25</c:v>
                </c:pt>
                <c:pt idx="4372">
                  <c:v>364.3333333333333</c:v>
                </c:pt>
                <c:pt idx="4373">
                  <c:v>364.4166666666667</c:v>
                </c:pt>
                <c:pt idx="4374">
                  <c:v>364.5</c:v>
                </c:pt>
                <c:pt idx="4375">
                  <c:v>364.5833333333333</c:v>
                </c:pt>
                <c:pt idx="4376">
                  <c:v>364.6666666666666</c:v>
                </c:pt>
                <c:pt idx="4377">
                  <c:v>364.75</c:v>
                </c:pt>
                <c:pt idx="4378">
                  <c:v>364.8333333333333</c:v>
                </c:pt>
                <c:pt idx="4379">
                  <c:v>364.9166666666667</c:v>
                </c:pt>
                <c:pt idx="4380">
                  <c:v>365.0</c:v>
                </c:pt>
                <c:pt idx="4381">
                  <c:v>365.0833333333333</c:v>
                </c:pt>
                <c:pt idx="4382">
                  <c:v>365.1666666666666</c:v>
                </c:pt>
                <c:pt idx="4383">
                  <c:v>365.25</c:v>
                </c:pt>
                <c:pt idx="4384">
                  <c:v>365.3333333333333</c:v>
                </c:pt>
                <c:pt idx="4385">
                  <c:v>365.4166666666667</c:v>
                </c:pt>
                <c:pt idx="4386">
                  <c:v>365.5</c:v>
                </c:pt>
                <c:pt idx="4387">
                  <c:v>365.5833333333333</c:v>
                </c:pt>
                <c:pt idx="4388">
                  <c:v>365.6666666666666</c:v>
                </c:pt>
                <c:pt idx="4389">
                  <c:v>365.75</c:v>
                </c:pt>
                <c:pt idx="4390">
                  <c:v>365.8333333333333</c:v>
                </c:pt>
                <c:pt idx="4391">
                  <c:v>365.9166666666667</c:v>
                </c:pt>
                <c:pt idx="4392">
                  <c:v>366.0</c:v>
                </c:pt>
                <c:pt idx="4393">
                  <c:v>366.0833333333333</c:v>
                </c:pt>
                <c:pt idx="4394">
                  <c:v>366.1666666666666</c:v>
                </c:pt>
                <c:pt idx="4395">
                  <c:v>366.25</c:v>
                </c:pt>
                <c:pt idx="4396">
                  <c:v>366.3333333333333</c:v>
                </c:pt>
                <c:pt idx="4397">
                  <c:v>366.4166666666667</c:v>
                </c:pt>
                <c:pt idx="4398">
                  <c:v>366.5</c:v>
                </c:pt>
                <c:pt idx="4399">
                  <c:v>366.5833333333333</c:v>
                </c:pt>
                <c:pt idx="4400">
                  <c:v>366.6666666666666</c:v>
                </c:pt>
                <c:pt idx="4401">
                  <c:v>366.75</c:v>
                </c:pt>
                <c:pt idx="4402">
                  <c:v>366.8333333333333</c:v>
                </c:pt>
                <c:pt idx="4403">
                  <c:v>366.9166666666667</c:v>
                </c:pt>
                <c:pt idx="4404">
                  <c:v>367.0</c:v>
                </c:pt>
                <c:pt idx="4405">
                  <c:v>367.0833333333333</c:v>
                </c:pt>
                <c:pt idx="4406">
                  <c:v>367.1666666666666</c:v>
                </c:pt>
                <c:pt idx="4407">
                  <c:v>367.25</c:v>
                </c:pt>
                <c:pt idx="4408">
                  <c:v>367.3333333333333</c:v>
                </c:pt>
                <c:pt idx="4409">
                  <c:v>367.4166666666667</c:v>
                </c:pt>
                <c:pt idx="4410">
                  <c:v>367.5</c:v>
                </c:pt>
                <c:pt idx="4411">
                  <c:v>367.5833333333333</c:v>
                </c:pt>
                <c:pt idx="4412">
                  <c:v>367.6666666666666</c:v>
                </c:pt>
                <c:pt idx="4413">
                  <c:v>367.75</c:v>
                </c:pt>
                <c:pt idx="4414">
                  <c:v>367.8333333333333</c:v>
                </c:pt>
                <c:pt idx="4415">
                  <c:v>367.9166666666667</c:v>
                </c:pt>
                <c:pt idx="4416">
                  <c:v>368.0</c:v>
                </c:pt>
                <c:pt idx="4417">
                  <c:v>368.0833333333333</c:v>
                </c:pt>
                <c:pt idx="4418">
                  <c:v>368.1666666666666</c:v>
                </c:pt>
                <c:pt idx="4419">
                  <c:v>368.25</c:v>
                </c:pt>
                <c:pt idx="4420">
                  <c:v>368.3333333333333</c:v>
                </c:pt>
                <c:pt idx="4421">
                  <c:v>368.4166666666667</c:v>
                </c:pt>
                <c:pt idx="4422">
                  <c:v>368.5</c:v>
                </c:pt>
                <c:pt idx="4423">
                  <c:v>368.5833333333333</c:v>
                </c:pt>
                <c:pt idx="4424">
                  <c:v>368.6666666666666</c:v>
                </c:pt>
                <c:pt idx="4425">
                  <c:v>368.75</c:v>
                </c:pt>
                <c:pt idx="4426">
                  <c:v>368.8333333333333</c:v>
                </c:pt>
                <c:pt idx="4427">
                  <c:v>368.9166666666667</c:v>
                </c:pt>
                <c:pt idx="4428">
                  <c:v>369.0</c:v>
                </c:pt>
                <c:pt idx="4429">
                  <c:v>369.0833333333333</c:v>
                </c:pt>
                <c:pt idx="4430">
                  <c:v>369.1666666666666</c:v>
                </c:pt>
                <c:pt idx="4431">
                  <c:v>369.25</c:v>
                </c:pt>
                <c:pt idx="4432">
                  <c:v>369.3333333333333</c:v>
                </c:pt>
                <c:pt idx="4433">
                  <c:v>369.4166666666667</c:v>
                </c:pt>
                <c:pt idx="4434">
                  <c:v>369.5</c:v>
                </c:pt>
                <c:pt idx="4435">
                  <c:v>369.5833333333333</c:v>
                </c:pt>
                <c:pt idx="4436">
                  <c:v>369.6666666666666</c:v>
                </c:pt>
                <c:pt idx="4437">
                  <c:v>369.75</c:v>
                </c:pt>
                <c:pt idx="4438">
                  <c:v>369.8333333333333</c:v>
                </c:pt>
                <c:pt idx="4439">
                  <c:v>369.9166666666667</c:v>
                </c:pt>
                <c:pt idx="4440">
                  <c:v>370.0</c:v>
                </c:pt>
                <c:pt idx="4441">
                  <c:v>370.0833333333333</c:v>
                </c:pt>
                <c:pt idx="4442">
                  <c:v>370.1666666666666</c:v>
                </c:pt>
                <c:pt idx="4443">
                  <c:v>370.25</c:v>
                </c:pt>
                <c:pt idx="4444">
                  <c:v>370.3333333333333</c:v>
                </c:pt>
                <c:pt idx="4445">
                  <c:v>370.4166666666667</c:v>
                </c:pt>
                <c:pt idx="4446">
                  <c:v>370.5</c:v>
                </c:pt>
                <c:pt idx="4447">
                  <c:v>370.5833333333333</c:v>
                </c:pt>
                <c:pt idx="4448">
                  <c:v>370.6666666666666</c:v>
                </c:pt>
                <c:pt idx="4449">
                  <c:v>370.75</c:v>
                </c:pt>
                <c:pt idx="4450">
                  <c:v>370.8333333333333</c:v>
                </c:pt>
                <c:pt idx="4451">
                  <c:v>370.9166666666667</c:v>
                </c:pt>
                <c:pt idx="4452">
                  <c:v>371.0</c:v>
                </c:pt>
                <c:pt idx="4453">
                  <c:v>371.0833333333333</c:v>
                </c:pt>
                <c:pt idx="4454">
                  <c:v>371.1666666666666</c:v>
                </c:pt>
                <c:pt idx="4455">
                  <c:v>371.25</c:v>
                </c:pt>
                <c:pt idx="4456">
                  <c:v>371.3333333333333</c:v>
                </c:pt>
                <c:pt idx="4457">
                  <c:v>371.4166666666667</c:v>
                </c:pt>
                <c:pt idx="4458">
                  <c:v>371.5</c:v>
                </c:pt>
                <c:pt idx="4459">
                  <c:v>371.5833333333333</c:v>
                </c:pt>
                <c:pt idx="4460">
                  <c:v>371.6666666666666</c:v>
                </c:pt>
                <c:pt idx="4461">
                  <c:v>371.75</c:v>
                </c:pt>
                <c:pt idx="4462">
                  <c:v>371.8333333333333</c:v>
                </c:pt>
                <c:pt idx="4463">
                  <c:v>371.9166666666667</c:v>
                </c:pt>
                <c:pt idx="4464">
                  <c:v>372.0</c:v>
                </c:pt>
                <c:pt idx="4465">
                  <c:v>372.0833333333333</c:v>
                </c:pt>
                <c:pt idx="4466">
                  <c:v>372.1666666666666</c:v>
                </c:pt>
                <c:pt idx="4467">
                  <c:v>372.25</c:v>
                </c:pt>
                <c:pt idx="4468">
                  <c:v>372.3333333333333</c:v>
                </c:pt>
                <c:pt idx="4469">
                  <c:v>372.4166666666667</c:v>
                </c:pt>
                <c:pt idx="4470">
                  <c:v>372.5</c:v>
                </c:pt>
                <c:pt idx="4471">
                  <c:v>372.5833333333333</c:v>
                </c:pt>
                <c:pt idx="4472">
                  <c:v>372.6666666666666</c:v>
                </c:pt>
                <c:pt idx="4473">
                  <c:v>372.75</c:v>
                </c:pt>
                <c:pt idx="4474">
                  <c:v>372.8333333333333</c:v>
                </c:pt>
                <c:pt idx="4475">
                  <c:v>372.9166666666667</c:v>
                </c:pt>
                <c:pt idx="4476">
                  <c:v>373.0</c:v>
                </c:pt>
                <c:pt idx="4477">
                  <c:v>373.0833333333333</c:v>
                </c:pt>
                <c:pt idx="4478">
                  <c:v>373.1666666666666</c:v>
                </c:pt>
                <c:pt idx="4479">
                  <c:v>373.25</c:v>
                </c:pt>
                <c:pt idx="4480">
                  <c:v>373.3333333333333</c:v>
                </c:pt>
                <c:pt idx="4481">
                  <c:v>373.4166666666667</c:v>
                </c:pt>
                <c:pt idx="4482">
                  <c:v>373.5</c:v>
                </c:pt>
                <c:pt idx="4483">
                  <c:v>373.5833333333333</c:v>
                </c:pt>
                <c:pt idx="4484">
                  <c:v>373.6666666666666</c:v>
                </c:pt>
                <c:pt idx="4485">
                  <c:v>373.75</c:v>
                </c:pt>
                <c:pt idx="4486">
                  <c:v>373.8333333333333</c:v>
                </c:pt>
                <c:pt idx="4487">
                  <c:v>373.9166666666667</c:v>
                </c:pt>
                <c:pt idx="4488">
                  <c:v>374.0</c:v>
                </c:pt>
                <c:pt idx="4489">
                  <c:v>374.0833333333333</c:v>
                </c:pt>
                <c:pt idx="4490">
                  <c:v>374.1666666666666</c:v>
                </c:pt>
                <c:pt idx="4491">
                  <c:v>374.25</c:v>
                </c:pt>
                <c:pt idx="4492">
                  <c:v>374.3333333333333</c:v>
                </c:pt>
                <c:pt idx="4493">
                  <c:v>374.4166666666667</c:v>
                </c:pt>
                <c:pt idx="4494">
                  <c:v>374.5</c:v>
                </c:pt>
                <c:pt idx="4495">
                  <c:v>374.5833333333333</c:v>
                </c:pt>
                <c:pt idx="4496">
                  <c:v>374.6666666666666</c:v>
                </c:pt>
                <c:pt idx="4497">
                  <c:v>374.75</c:v>
                </c:pt>
                <c:pt idx="4498">
                  <c:v>374.8333333333333</c:v>
                </c:pt>
                <c:pt idx="4499">
                  <c:v>374.9166666666667</c:v>
                </c:pt>
                <c:pt idx="4500">
                  <c:v>375.0</c:v>
                </c:pt>
                <c:pt idx="4501">
                  <c:v>375.0833333333333</c:v>
                </c:pt>
                <c:pt idx="4502">
                  <c:v>375.1666666666666</c:v>
                </c:pt>
                <c:pt idx="4503">
                  <c:v>375.25</c:v>
                </c:pt>
                <c:pt idx="4504">
                  <c:v>375.3333333333333</c:v>
                </c:pt>
                <c:pt idx="4505">
                  <c:v>375.4166666666667</c:v>
                </c:pt>
                <c:pt idx="4506">
                  <c:v>375.5</c:v>
                </c:pt>
                <c:pt idx="4507">
                  <c:v>375.5833333333333</c:v>
                </c:pt>
                <c:pt idx="4508">
                  <c:v>375.6666666666666</c:v>
                </c:pt>
                <c:pt idx="4509">
                  <c:v>375.75</c:v>
                </c:pt>
                <c:pt idx="4510">
                  <c:v>375.8333333333333</c:v>
                </c:pt>
                <c:pt idx="4511">
                  <c:v>375.9166666666667</c:v>
                </c:pt>
                <c:pt idx="4512">
                  <c:v>376.0</c:v>
                </c:pt>
                <c:pt idx="4513">
                  <c:v>376.0833333333333</c:v>
                </c:pt>
                <c:pt idx="4514">
                  <c:v>376.1666666666666</c:v>
                </c:pt>
                <c:pt idx="4515">
                  <c:v>376.25</c:v>
                </c:pt>
                <c:pt idx="4516">
                  <c:v>376.3333333333333</c:v>
                </c:pt>
                <c:pt idx="4517">
                  <c:v>376.4166666666667</c:v>
                </c:pt>
                <c:pt idx="4518">
                  <c:v>376.5</c:v>
                </c:pt>
                <c:pt idx="4519">
                  <c:v>376.5833333333333</c:v>
                </c:pt>
                <c:pt idx="4520">
                  <c:v>376.6666666666666</c:v>
                </c:pt>
                <c:pt idx="4521">
                  <c:v>376.75</c:v>
                </c:pt>
                <c:pt idx="4522">
                  <c:v>376.8333333333333</c:v>
                </c:pt>
                <c:pt idx="4523">
                  <c:v>376.9166666666667</c:v>
                </c:pt>
                <c:pt idx="4524">
                  <c:v>377.0</c:v>
                </c:pt>
                <c:pt idx="4525">
                  <c:v>377.0833333333333</c:v>
                </c:pt>
                <c:pt idx="4526">
                  <c:v>377.1666666666666</c:v>
                </c:pt>
                <c:pt idx="4527">
                  <c:v>377.25</c:v>
                </c:pt>
                <c:pt idx="4528">
                  <c:v>377.3333333333333</c:v>
                </c:pt>
                <c:pt idx="4529">
                  <c:v>377.4166666666667</c:v>
                </c:pt>
                <c:pt idx="4530">
                  <c:v>377.5</c:v>
                </c:pt>
                <c:pt idx="4531">
                  <c:v>377.5833333333333</c:v>
                </c:pt>
                <c:pt idx="4532">
                  <c:v>377.6666666666666</c:v>
                </c:pt>
                <c:pt idx="4533">
                  <c:v>377.75</c:v>
                </c:pt>
                <c:pt idx="4534">
                  <c:v>377.8333333333333</c:v>
                </c:pt>
                <c:pt idx="4535">
                  <c:v>377.9166666666667</c:v>
                </c:pt>
                <c:pt idx="4536">
                  <c:v>378.0</c:v>
                </c:pt>
                <c:pt idx="4537">
                  <c:v>378.0833333333333</c:v>
                </c:pt>
                <c:pt idx="4538">
                  <c:v>378.1666666666666</c:v>
                </c:pt>
                <c:pt idx="4539">
                  <c:v>378.25</c:v>
                </c:pt>
                <c:pt idx="4540">
                  <c:v>378.3333333333333</c:v>
                </c:pt>
                <c:pt idx="4541">
                  <c:v>378.4166666666667</c:v>
                </c:pt>
                <c:pt idx="4542">
                  <c:v>378.5</c:v>
                </c:pt>
                <c:pt idx="4543">
                  <c:v>378.5833333333333</c:v>
                </c:pt>
                <c:pt idx="4544">
                  <c:v>378.6666666666666</c:v>
                </c:pt>
                <c:pt idx="4545">
                  <c:v>378.75</c:v>
                </c:pt>
                <c:pt idx="4546">
                  <c:v>378.8333333333333</c:v>
                </c:pt>
                <c:pt idx="4547">
                  <c:v>378.9166666666667</c:v>
                </c:pt>
                <c:pt idx="4548">
                  <c:v>379.0</c:v>
                </c:pt>
                <c:pt idx="4549">
                  <c:v>379.0833333333333</c:v>
                </c:pt>
                <c:pt idx="4550">
                  <c:v>379.1666666666666</c:v>
                </c:pt>
                <c:pt idx="4551">
                  <c:v>379.25</c:v>
                </c:pt>
                <c:pt idx="4552">
                  <c:v>379.3333333333333</c:v>
                </c:pt>
                <c:pt idx="4553">
                  <c:v>379.4166666666667</c:v>
                </c:pt>
                <c:pt idx="4554">
                  <c:v>379.5</c:v>
                </c:pt>
                <c:pt idx="4555">
                  <c:v>379.5833333333333</c:v>
                </c:pt>
                <c:pt idx="4556">
                  <c:v>379.6666666666666</c:v>
                </c:pt>
                <c:pt idx="4557">
                  <c:v>379.75</c:v>
                </c:pt>
                <c:pt idx="4558">
                  <c:v>379.8333333333333</c:v>
                </c:pt>
                <c:pt idx="4559">
                  <c:v>379.9166666666667</c:v>
                </c:pt>
                <c:pt idx="4560">
                  <c:v>380.0</c:v>
                </c:pt>
                <c:pt idx="4561">
                  <c:v>380.0833333333333</c:v>
                </c:pt>
                <c:pt idx="4562">
                  <c:v>380.1666666666666</c:v>
                </c:pt>
                <c:pt idx="4563">
                  <c:v>380.25</c:v>
                </c:pt>
                <c:pt idx="4564">
                  <c:v>380.3333333333333</c:v>
                </c:pt>
                <c:pt idx="4565">
                  <c:v>380.4166666666667</c:v>
                </c:pt>
                <c:pt idx="4566">
                  <c:v>380.5</c:v>
                </c:pt>
                <c:pt idx="4567">
                  <c:v>380.5833333333333</c:v>
                </c:pt>
                <c:pt idx="4568">
                  <c:v>380.6666666666666</c:v>
                </c:pt>
                <c:pt idx="4569">
                  <c:v>380.75</c:v>
                </c:pt>
                <c:pt idx="4570">
                  <c:v>380.8333333333333</c:v>
                </c:pt>
                <c:pt idx="4571">
                  <c:v>380.9166666666667</c:v>
                </c:pt>
                <c:pt idx="4572">
                  <c:v>381.0</c:v>
                </c:pt>
                <c:pt idx="4573">
                  <c:v>381.0833333333333</c:v>
                </c:pt>
                <c:pt idx="4574">
                  <c:v>381.1666666666666</c:v>
                </c:pt>
                <c:pt idx="4575">
                  <c:v>381.25</c:v>
                </c:pt>
                <c:pt idx="4576">
                  <c:v>381.3333333333333</c:v>
                </c:pt>
                <c:pt idx="4577">
                  <c:v>381.4166666666667</c:v>
                </c:pt>
                <c:pt idx="4578">
                  <c:v>381.5</c:v>
                </c:pt>
                <c:pt idx="4579">
                  <c:v>381.5833333333333</c:v>
                </c:pt>
                <c:pt idx="4580">
                  <c:v>381.6666666666666</c:v>
                </c:pt>
                <c:pt idx="4581">
                  <c:v>381.75</c:v>
                </c:pt>
                <c:pt idx="4582">
                  <c:v>381.8333333333333</c:v>
                </c:pt>
                <c:pt idx="4583">
                  <c:v>381.9166666666667</c:v>
                </c:pt>
                <c:pt idx="4584">
                  <c:v>382.0</c:v>
                </c:pt>
                <c:pt idx="4585">
                  <c:v>382.0833333333333</c:v>
                </c:pt>
                <c:pt idx="4586">
                  <c:v>382.1666666666666</c:v>
                </c:pt>
                <c:pt idx="4587">
                  <c:v>382.25</c:v>
                </c:pt>
                <c:pt idx="4588">
                  <c:v>382.3333333333333</c:v>
                </c:pt>
                <c:pt idx="4589">
                  <c:v>382.4166666666667</c:v>
                </c:pt>
                <c:pt idx="4590">
                  <c:v>382.5</c:v>
                </c:pt>
                <c:pt idx="4591">
                  <c:v>382.5833333333333</c:v>
                </c:pt>
                <c:pt idx="4592">
                  <c:v>382.6666666666666</c:v>
                </c:pt>
                <c:pt idx="4593">
                  <c:v>382.75</c:v>
                </c:pt>
                <c:pt idx="4594">
                  <c:v>382.8333333333333</c:v>
                </c:pt>
                <c:pt idx="4595">
                  <c:v>382.9166666666667</c:v>
                </c:pt>
                <c:pt idx="4596">
                  <c:v>383.0</c:v>
                </c:pt>
                <c:pt idx="4597">
                  <c:v>383.0833333333333</c:v>
                </c:pt>
                <c:pt idx="4598">
                  <c:v>383.1666666666666</c:v>
                </c:pt>
                <c:pt idx="4599">
                  <c:v>383.25</c:v>
                </c:pt>
                <c:pt idx="4600">
                  <c:v>383.3333333333333</c:v>
                </c:pt>
                <c:pt idx="4601">
                  <c:v>383.4166666666667</c:v>
                </c:pt>
                <c:pt idx="4602">
                  <c:v>383.5</c:v>
                </c:pt>
                <c:pt idx="4603">
                  <c:v>383.5833333333333</c:v>
                </c:pt>
                <c:pt idx="4604">
                  <c:v>383.6666666666666</c:v>
                </c:pt>
                <c:pt idx="4605">
                  <c:v>383.75</c:v>
                </c:pt>
                <c:pt idx="4606">
                  <c:v>383.8333333333333</c:v>
                </c:pt>
                <c:pt idx="4607">
                  <c:v>383.9166666666667</c:v>
                </c:pt>
                <c:pt idx="4608">
                  <c:v>384.0</c:v>
                </c:pt>
                <c:pt idx="4609">
                  <c:v>384.0833333333333</c:v>
                </c:pt>
                <c:pt idx="4610">
                  <c:v>384.1666666666666</c:v>
                </c:pt>
                <c:pt idx="4611">
                  <c:v>384.25</c:v>
                </c:pt>
                <c:pt idx="4612">
                  <c:v>384.3333333333333</c:v>
                </c:pt>
                <c:pt idx="4613">
                  <c:v>384.4166666666667</c:v>
                </c:pt>
                <c:pt idx="4614">
                  <c:v>384.5</c:v>
                </c:pt>
                <c:pt idx="4615">
                  <c:v>384.5833333333333</c:v>
                </c:pt>
                <c:pt idx="4616">
                  <c:v>384.6666666666666</c:v>
                </c:pt>
                <c:pt idx="4617">
                  <c:v>384.75</c:v>
                </c:pt>
                <c:pt idx="4618">
                  <c:v>384.8333333333333</c:v>
                </c:pt>
                <c:pt idx="4619">
                  <c:v>384.9166666666667</c:v>
                </c:pt>
                <c:pt idx="4620">
                  <c:v>385.0</c:v>
                </c:pt>
                <c:pt idx="4621">
                  <c:v>385.0833333333333</c:v>
                </c:pt>
                <c:pt idx="4622">
                  <c:v>385.1666666666666</c:v>
                </c:pt>
                <c:pt idx="4623">
                  <c:v>385.25</c:v>
                </c:pt>
                <c:pt idx="4624">
                  <c:v>385.3333333333333</c:v>
                </c:pt>
                <c:pt idx="4625">
                  <c:v>385.4166666666667</c:v>
                </c:pt>
                <c:pt idx="4626">
                  <c:v>385.5</c:v>
                </c:pt>
                <c:pt idx="4627">
                  <c:v>385.5833333333333</c:v>
                </c:pt>
                <c:pt idx="4628">
                  <c:v>385.6666666666666</c:v>
                </c:pt>
                <c:pt idx="4629">
                  <c:v>385.75</c:v>
                </c:pt>
                <c:pt idx="4630">
                  <c:v>385.8333333333333</c:v>
                </c:pt>
                <c:pt idx="4631">
                  <c:v>385.9166666666667</c:v>
                </c:pt>
                <c:pt idx="4632">
                  <c:v>386.0</c:v>
                </c:pt>
                <c:pt idx="4633">
                  <c:v>386.0833333333333</c:v>
                </c:pt>
                <c:pt idx="4634">
                  <c:v>386.1666666666666</c:v>
                </c:pt>
                <c:pt idx="4635">
                  <c:v>386.25</c:v>
                </c:pt>
                <c:pt idx="4636">
                  <c:v>386.3333333333333</c:v>
                </c:pt>
                <c:pt idx="4637">
                  <c:v>386.4166666666667</c:v>
                </c:pt>
                <c:pt idx="4638">
                  <c:v>386.5</c:v>
                </c:pt>
                <c:pt idx="4639">
                  <c:v>386.5833333333333</c:v>
                </c:pt>
                <c:pt idx="4640">
                  <c:v>386.6666666666666</c:v>
                </c:pt>
                <c:pt idx="4641">
                  <c:v>386.75</c:v>
                </c:pt>
                <c:pt idx="4642">
                  <c:v>386.8333333333333</c:v>
                </c:pt>
                <c:pt idx="4643">
                  <c:v>386.9166666666667</c:v>
                </c:pt>
                <c:pt idx="4644">
                  <c:v>387.0</c:v>
                </c:pt>
                <c:pt idx="4645">
                  <c:v>387.0833333333333</c:v>
                </c:pt>
                <c:pt idx="4646">
                  <c:v>387.1666666666666</c:v>
                </c:pt>
                <c:pt idx="4647">
                  <c:v>387.25</c:v>
                </c:pt>
                <c:pt idx="4648">
                  <c:v>387.3333333333333</c:v>
                </c:pt>
                <c:pt idx="4649">
                  <c:v>387.4166666666667</c:v>
                </c:pt>
                <c:pt idx="4650">
                  <c:v>387.5</c:v>
                </c:pt>
                <c:pt idx="4651">
                  <c:v>387.5833333333333</c:v>
                </c:pt>
                <c:pt idx="4652">
                  <c:v>387.6666666666666</c:v>
                </c:pt>
                <c:pt idx="4653">
                  <c:v>387.75</c:v>
                </c:pt>
                <c:pt idx="4654">
                  <c:v>387.8333333333333</c:v>
                </c:pt>
                <c:pt idx="4655">
                  <c:v>387.9166666666667</c:v>
                </c:pt>
                <c:pt idx="4656">
                  <c:v>388.0</c:v>
                </c:pt>
                <c:pt idx="4657">
                  <c:v>388.0833333333333</c:v>
                </c:pt>
                <c:pt idx="4658">
                  <c:v>388.1666666666666</c:v>
                </c:pt>
                <c:pt idx="4659">
                  <c:v>388.25</c:v>
                </c:pt>
                <c:pt idx="4660">
                  <c:v>388.3333333333333</c:v>
                </c:pt>
                <c:pt idx="4661">
                  <c:v>388.4166666666667</c:v>
                </c:pt>
                <c:pt idx="4662">
                  <c:v>388.5</c:v>
                </c:pt>
                <c:pt idx="4663">
                  <c:v>388.5833333333333</c:v>
                </c:pt>
                <c:pt idx="4664">
                  <c:v>388.6666666666666</c:v>
                </c:pt>
                <c:pt idx="4665">
                  <c:v>388.75</c:v>
                </c:pt>
                <c:pt idx="4666">
                  <c:v>388.8333333333333</c:v>
                </c:pt>
                <c:pt idx="4667">
                  <c:v>388.9166666666667</c:v>
                </c:pt>
                <c:pt idx="4668">
                  <c:v>389.0</c:v>
                </c:pt>
                <c:pt idx="4669">
                  <c:v>389.0833333333333</c:v>
                </c:pt>
                <c:pt idx="4670">
                  <c:v>389.1666666666666</c:v>
                </c:pt>
                <c:pt idx="4671">
                  <c:v>389.25</c:v>
                </c:pt>
                <c:pt idx="4672">
                  <c:v>389.3333333333333</c:v>
                </c:pt>
                <c:pt idx="4673">
                  <c:v>389.4166666666667</c:v>
                </c:pt>
                <c:pt idx="4674">
                  <c:v>389.5</c:v>
                </c:pt>
                <c:pt idx="4675">
                  <c:v>389.5833333333333</c:v>
                </c:pt>
                <c:pt idx="4676">
                  <c:v>389.6666666666666</c:v>
                </c:pt>
                <c:pt idx="4677">
                  <c:v>389.75</c:v>
                </c:pt>
                <c:pt idx="4678">
                  <c:v>389.8333333333333</c:v>
                </c:pt>
                <c:pt idx="4679">
                  <c:v>389.9166666666667</c:v>
                </c:pt>
                <c:pt idx="4680">
                  <c:v>390.0</c:v>
                </c:pt>
                <c:pt idx="4681">
                  <c:v>390.0833333333333</c:v>
                </c:pt>
                <c:pt idx="4682">
                  <c:v>390.1666666666666</c:v>
                </c:pt>
                <c:pt idx="4683">
                  <c:v>390.25</c:v>
                </c:pt>
                <c:pt idx="4684">
                  <c:v>390.3333333333333</c:v>
                </c:pt>
                <c:pt idx="4685">
                  <c:v>390.4166666666667</c:v>
                </c:pt>
                <c:pt idx="4686">
                  <c:v>390.5</c:v>
                </c:pt>
                <c:pt idx="4687">
                  <c:v>390.5833333333333</c:v>
                </c:pt>
                <c:pt idx="4688">
                  <c:v>390.6666666666666</c:v>
                </c:pt>
                <c:pt idx="4689">
                  <c:v>390.75</c:v>
                </c:pt>
                <c:pt idx="4690">
                  <c:v>390.8333333333333</c:v>
                </c:pt>
                <c:pt idx="4691">
                  <c:v>390.9166666666667</c:v>
                </c:pt>
                <c:pt idx="4692">
                  <c:v>391.0</c:v>
                </c:pt>
                <c:pt idx="4693">
                  <c:v>391.0833333333333</c:v>
                </c:pt>
                <c:pt idx="4694">
                  <c:v>391.1666666666666</c:v>
                </c:pt>
                <c:pt idx="4695">
                  <c:v>391.25</c:v>
                </c:pt>
                <c:pt idx="4696">
                  <c:v>391.3333333333333</c:v>
                </c:pt>
                <c:pt idx="4697">
                  <c:v>391.4166666666667</c:v>
                </c:pt>
                <c:pt idx="4698">
                  <c:v>391.5</c:v>
                </c:pt>
                <c:pt idx="4699">
                  <c:v>391.5833333333333</c:v>
                </c:pt>
                <c:pt idx="4700">
                  <c:v>391.6666666666666</c:v>
                </c:pt>
                <c:pt idx="4701">
                  <c:v>391.75</c:v>
                </c:pt>
                <c:pt idx="4702">
                  <c:v>391.8333333333333</c:v>
                </c:pt>
                <c:pt idx="4703">
                  <c:v>391.9166666666667</c:v>
                </c:pt>
                <c:pt idx="4704">
                  <c:v>392.0</c:v>
                </c:pt>
                <c:pt idx="4705">
                  <c:v>392.0833333333333</c:v>
                </c:pt>
                <c:pt idx="4706">
                  <c:v>392.1666666666666</c:v>
                </c:pt>
                <c:pt idx="4707">
                  <c:v>392.25</c:v>
                </c:pt>
                <c:pt idx="4708">
                  <c:v>392.3333333333333</c:v>
                </c:pt>
                <c:pt idx="4709">
                  <c:v>392.4166666666667</c:v>
                </c:pt>
                <c:pt idx="4710">
                  <c:v>392.5</c:v>
                </c:pt>
                <c:pt idx="4711">
                  <c:v>392.5833333333333</c:v>
                </c:pt>
                <c:pt idx="4712">
                  <c:v>392.6666666666666</c:v>
                </c:pt>
                <c:pt idx="4713">
                  <c:v>392.75</c:v>
                </c:pt>
                <c:pt idx="4714">
                  <c:v>392.8333333333333</c:v>
                </c:pt>
                <c:pt idx="4715">
                  <c:v>392.9166666666667</c:v>
                </c:pt>
                <c:pt idx="4716">
                  <c:v>393.0</c:v>
                </c:pt>
                <c:pt idx="4717">
                  <c:v>393.0833333333333</c:v>
                </c:pt>
                <c:pt idx="4718">
                  <c:v>393.1666666666666</c:v>
                </c:pt>
                <c:pt idx="4719">
                  <c:v>393.25</c:v>
                </c:pt>
                <c:pt idx="4720">
                  <c:v>393.3333333333333</c:v>
                </c:pt>
                <c:pt idx="4721">
                  <c:v>393.4166666666667</c:v>
                </c:pt>
                <c:pt idx="4722">
                  <c:v>393.5</c:v>
                </c:pt>
                <c:pt idx="4723">
                  <c:v>393.5833333333333</c:v>
                </c:pt>
                <c:pt idx="4724">
                  <c:v>393.6666666666666</c:v>
                </c:pt>
                <c:pt idx="4725">
                  <c:v>393.75</c:v>
                </c:pt>
                <c:pt idx="4726">
                  <c:v>393.8333333333333</c:v>
                </c:pt>
                <c:pt idx="4727">
                  <c:v>393.9166666666667</c:v>
                </c:pt>
                <c:pt idx="4728">
                  <c:v>394.0</c:v>
                </c:pt>
                <c:pt idx="4729">
                  <c:v>394.0833333333333</c:v>
                </c:pt>
                <c:pt idx="4730">
                  <c:v>394.1666666666666</c:v>
                </c:pt>
                <c:pt idx="4731">
                  <c:v>394.25</c:v>
                </c:pt>
                <c:pt idx="4732">
                  <c:v>394.3333333333333</c:v>
                </c:pt>
                <c:pt idx="4733">
                  <c:v>394.4166666666667</c:v>
                </c:pt>
                <c:pt idx="4734">
                  <c:v>394.5</c:v>
                </c:pt>
                <c:pt idx="4735">
                  <c:v>394.5833333333333</c:v>
                </c:pt>
                <c:pt idx="4736">
                  <c:v>394.6666666666666</c:v>
                </c:pt>
                <c:pt idx="4737">
                  <c:v>394.75</c:v>
                </c:pt>
                <c:pt idx="4738">
                  <c:v>394.8333333333333</c:v>
                </c:pt>
                <c:pt idx="4739">
                  <c:v>394.9166666666667</c:v>
                </c:pt>
                <c:pt idx="4740">
                  <c:v>395.0</c:v>
                </c:pt>
                <c:pt idx="4741">
                  <c:v>395.0833333333333</c:v>
                </c:pt>
                <c:pt idx="4742">
                  <c:v>395.1666666666666</c:v>
                </c:pt>
                <c:pt idx="4743">
                  <c:v>395.25</c:v>
                </c:pt>
                <c:pt idx="4744">
                  <c:v>395.3333333333333</c:v>
                </c:pt>
                <c:pt idx="4745">
                  <c:v>395.4166666666667</c:v>
                </c:pt>
                <c:pt idx="4746">
                  <c:v>395.5</c:v>
                </c:pt>
                <c:pt idx="4747">
                  <c:v>395.5833333333333</c:v>
                </c:pt>
                <c:pt idx="4748">
                  <c:v>395.6666666666666</c:v>
                </c:pt>
                <c:pt idx="4749">
                  <c:v>395.75</c:v>
                </c:pt>
                <c:pt idx="4750">
                  <c:v>395.8333333333333</c:v>
                </c:pt>
                <c:pt idx="4751">
                  <c:v>395.9166666666667</c:v>
                </c:pt>
                <c:pt idx="4752">
                  <c:v>396.0</c:v>
                </c:pt>
                <c:pt idx="4753">
                  <c:v>396.0833333333333</c:v>
                </c:pt>
                <c:pt idx="4754">
                  <c:v>396.1666666666666</c:v>
                </c:pt>
                <c:pt idx="4755">
                  <c:v>396.25</c:v>
                </c:pt>
                <c:pt idx="4756">
                  <c:v>396.3333333333333</c:v>
                </c:pt>
                <c:pt idx="4757">
                  <c:v>396.4166666666667</c:v>
                </c:pt>
                <c:pt idx="4758">
                  <c:v>396.5</c:v>
                </c:pt>
                <c:pt idx="4759">
                  <c:v>396.5833333333333</c:v>
                </c:pt>
                <c:pt idx="4760">
                  <c:v>396.6666666666666</c:v>
                </c:pt>
                <c:pt idx="4761">
                  <c:v>396.75</c:v>
                </c:pt>
                <c:pt idx="4762">
                  <c:v>396.8333333333333</c:v>
                </c:pt>
                <c:pt idx="4763">
                  <c:v>396.9166666666667</c:v>
                </c:pt>
                <c:pt idx="4764">
                  <c:v>397.0</c:v>
                </c:pt>
                <c:pt idx="4765">
                  <c:v>397.0833333333333</c:v>
                </c:pt>
                <c:pt idx="4766">
                  <c:v>397.1666666666666</c:v>
                </c:pt>
                <c:pt idx="4767">
                  <c:v>397.25</c:v>
                </c:pt>
                <c:pt idx="4768">
                  <c:v>397.3333333333333</c:v>
                </c:pt>
                <c:pt idx="4769">
                  <c:v>397.4166666666667</c:v>
                </c:pt>
                <c:pt idx="4770">
                  <c:v>397.5</c:v>
                </c:pt>
                <c:pt idx="4771">
                  <c:v>397.5833333333333</c:v>
                </c:pt>
                <c:pt idx="4772">
                  <c:v>397.6666666666666</c:v>
                </c:pt>
                <c:pt idx="4773">
                  <c:v>397.75</c:v>
                </c:pt>
                <c:pt idx="4774">
                  <c:v>397.8333333333333</c:v>
                </c:pt>
                <c:pt idx="4775">
                  <c:v>397.9166666666667</c:v>
                </c:pt>
                <c:pt idx="4776">
                  <c:v>398.0</c:v>
                </c:pt>
                <c:pt idx="4777">
                  <c:v>398.0833333333333</c:v>
                </c:pt>
                <c:pt idx="4778">
                  <c:v>398.1666666666666</c:v>
                </c:pt>
                <c:pt idx="4779">
                  <c:v>398.25</c:v>
                </c:pt>
                <c:pt idx="4780">
                  <c:v>398.3333333333333</c:v>
                </c:pt>
                <c:pt idx="4781">
                  <c:v>398.4166666666667</c:v>
                </c:pt>
                <c:pt idx="4782">
                  <c:v>398.5</c:v>
                </c:pt>
                <c:pt idx="4783">
                  <c:v>398.5833333333333</c:v>
                </c:pt>
                <c:pt idx="4784">
                  <c:v>398.6666666666666</c:v>
                </c:pt>
                <c:pt idx="4785">
                  <c:v>398.75</c:v>
                </c:pt>
                <c:pt idx="4786">
                  <c:v>398.8333333333333</c:v>
                </c:pt>
                <c:pt idx="4787">
                  <c:v>398.9166666666667</c:v>
                </c:pt>
                <c:pt idx="4788">
                  <c:v>399.0</c:v>
                </c:pt>
                <c:pt idx="4789">
                  <c:v>399.0833333333333</c:v>
                </c:pt>
                <c:pt idx="4790">
                  <c:v>399.1666666666666</c:v>
                </c:pt>
                <c:pt idx="4791">
                  <c:v>399.25</c:v>
                </c:pt>
                <c:pt idx="4792">
                  <c:v>399.3333333333333</c:v>
                </c:pt>
                <c:pt idx="4793">
                  <c:v>399.4166666666667</c:v>
                </c:pt>
                <c:pt idx="4794">
                  <c:v>399.5</c:v>
                </c:pt>
                <c:pt idx="4795">
                  <c:v>399.5833333333333</c:v>
                </c:pt>
                <c:pt idx="4796">
                  <c:v>399.6666666666666</c:v>
                </c:pt>
                <c:pt idx="4797">
                  <c:v>399.75</c:v>
                </c:pt>
                <c:pt idx="4798">
                  <c:v>399.8333333333333</c:v>
                </c:pt>
                <c:pt idx="4799">
                  <c:v>399.9166666666667</c:v>
                </c:pt>
                <c:pt idx="4800">
                  <c:v>400.0</c:v>
                </c:pt>
                <c:pt idx="4801">
                  <c:v>400.0833333333333</c:v>
                </c:pt>
                <c:pt idx="4802">
                  <c:v>400.1666666666666</c:v>
                </c:pt>
                <c:pt idx="4803">
                  <c:v>400.25</c:v>
                </c:pt>
                <c:pt idx="4804">
                  <c:v>400.3333333333333</c:v>
                </c:pt>
                <c:pt idx="4805">
                  <c:v>400.4166666666667</c:v>
                </c:pt>
                <c:pt idx="4806">
                  <c:v>400.5</c:v>
                </c:pt>
                <c:pt idx="4807">
                  <c:v>400.5833333333333</c:v>
                </c:pt>
                <c:pt idx="4808">
                  <c:v>400.6666666666666</c:v>
                </c:pt>
                <c:pt idx="4809">
                  <c:v>400.75</c:v>
                </c:pt>
                <c:pt idx="4810">
                  <c:v>400.8333333333333</c:v>
                </c:pt>
                <c:pt idx="4811">
                  <c:v>400.9166666666667</c:v>
                </c:pt>
                <c:pt idx="4812">
                  <c:v>401.0</c:v>
                </c:pt>
                <c:pt idx="4813">
                  <c:v>401.0833333333333</c:v>
                </c:pt>
                <c:pt idx="4814">
                  <c:v>401.1666666666666</c:v>
                </c:pt>
                <c:pt idx="4815">
                  <c:v>401.25</c:v>
                </c:pt>
                <c:pt idx="4816">
                  <c:v>401.3333333333333</c:v>
                </c:pt>
                <c:pt idx="4817">
                  <c:v>401.4166666666667</c:v>
                </c:pt>
                <c:pt idx="4818">
                  <c:v>401.5</c:v>
                </c:pt>
                <c:pt idx="4819">
                  <c:v>401.5833333333333</c:v>
                </c:pt>
                <c:pt idx="4820">
                  <c:v>401.6666666666666</c:v>
                </c:pt>
                <c:pt idx="4821">
                  <c:v>401.75</c:v>
                </c:pt>
                <c:pt idx="4822">
                  <c:v>401.8333333333333</c:v>
                </c:pt>
                <c:pt idx="4823">
                  <c:v>401.9166666666667</c:v>
                </c:pt>
                <c:pt idx="4824">
                  <c:v>402.0</c:v>
                </c:pt>
                <c:pt idx="4825">
                  <c:v>402.0833333333333</c:v>
                </c:pt>
                <c:pt idx="4826">
                  <c:v>402.1666666666666</c:v>
                </c:pt>
                <c:pt idx="4827">
                  <c:v>402.25</c:v>
                </c:pt>
                <c:pt idx="4828">
                  <c:v>402.3333333333333</c:v>
                </c:pt>
                <c:pt idx="4829">
                  <c:v>402.4166666666667</c:v>
                </c:pt>
                <c:pt idx="4830">
                  <c:v>402.5</c:v>
                </c:pt>
                <c:pt idx="4831">
                  <c:v>402.5833333333333</c:v>
                </c:pt>
                <c:pt idx="4832">
                  <c:v>402.6666666666666</c:v>
                </c:pt>
                <c:pt idx="4833">
                  <c:v>402.75</c:v>
                </c:pt>
                <c:pt idx="4834">
                  <c:v>402.8333333333333</c:v>
                </c:pt>
                <c:pt idx="4835">
                  <c:v>402.9166666666667</c:v>
                </c:pt>
                <c:pt idx="4836">
                  <c:v>403.0</c:v>
                </c:pt>
                <c:pt idx="4837">
                  <c:v>403.0833333333333</c:v>
                </c:pt>
                <c:pt idx="4838">
                  <c:v>403.1666666666666</c:v>
                </c:pt>
                <c:pt idx="4839">
                  <c:v>403.25</c:v>
                </c:pt>
                <c:pt idx="4840">
                  <c:v>403.3333333333333</c:v>
                </c:pt>
                <c:pt idx="4841">
                  <c:v>403.4166666666667</c:v>
                </c:pt>
                <c:pt idx="4842">
                  <c:v>403.5</c:v>
                </c:pt>
                <c:pt idx="4843">
                  <c:v>403.5833333333333</c:v>
                </c:pt>
                <c:pt idx="4844">
                  <c:v>403.6666666666666</c:v>
                </c:pt>
                <c:pt idx="4845">
                  <c:v>403.75</c:v>
                </c:pt>
                <c:pt idx="4846">
                  <c:v>403.8333333333333</c:v>
                </c:pt>
                <c:pt idx="4847">
                  <c:v>403.9166666666667</c:v>
                </c:pt>
                <c:pt idx="4848">
                  <c:v>404.0</c:v>
                </c:pt>
                <c:pt idx="4849">
                  <c:v>404.0833333333333</c:v>
                </c:pt>
                <c:pt idx="4850">
                  <c:v>404.1666666666666</c:v>
                </c:pt>
                <c:pt idx="4851">
                  <c:v>404.25</c:v>
                </c:pt>
                <c:pt idx="4852">
                  <c:v>404.3333333333333</c:v>
                </c:pt>
                <c:pt idx="4853">
                  <c:v>404.4166666666667</c:v>
                </c:pt>
                <c:pt idx="4854">
                  <c:v>404.5</c:v>
                </c:pt>
                <c:pt idx="4855">
                  <c:v>404.5833333333333</c:v>
                </c:pt>
                <c:pt idx="4856">
                  <c:v>404.6666666666666</c:v>
                </c:pt>
                <c:pt idx="4857">
                  <c:v>404.75</c:v>
                </c:pt>
                <c:pt idx="4858">
                  <c:v>404.8333333333333</c:v>
                </c:pt>
                <c:pt idx="4859">
                  <c:v>404.9166666666667</c:v>
                </c:pt>
                <c:pt idx="4860">
                  <c:v>405.0</c:v>
                </c:pt>
                <c:pt idx="4861">
                  <c:v>405.0833333333333</c:v>
                </c:pt>
                <c:pt idx="4862">
                  <c:v>405.1666666666666</c:v>
                </c:pt>
                <c:pt idx="4863">
                  <c:v>405.25</c:v>
                </c:pt>
                <c:pt idx="4864">
                  <c:v>405.3333333333333</c:v>
                </c:pt>
                <c:pt idx="4865">
                  <c:v>405.4166666666667</c:v>
                </c:pt>
                <c:pt idx="4866">
                  <c:v>405.5</c:v>
                </c:pt>
                <c:pt idx="4867">
                  <c:v>405.5833333333333</c:v>
                </c:pt>
                <c:pt idx="4868">
                  <c:v>405.6666666666666</c:v>
                </c:pt>
                <c:pt idx="4869">
                  <c:v>405.75</c:v>
                </c:pt>
                <c:pt idx="4870">
                  <c:v>405.8333333333333</c:v>
                </c:pt>
                <c:pt idx="4871">
                  <c:v>405.9166666666667</c:v>
                </c:pt>
                <c:pt idx="4872">
                  <c:v>406.0</c:v>
                </c:pt>
                <c:pt idx="4873">
                  <c:v>406.0833333333333</c:v>
                </c:pt>
                <c:pt idx="4874">
                  <c:v>406.1666666666666</c:v>
                </c:pt>
                <c:pt idx="4875">
                  <c:v>406.25</c:v>
                </c:pt>
                <c:pt idx="4876">
                  <c:v>406.3333333333333</c:v>
                </c:pt>
                <c:pt idx="4877">
                  <c:v>406.4166666666667</c:v>
                </c:pt>
                <c:pt idx="4878">
                  <c:v>406.5</c:v>
                </c:pt>
                <c:pt idx="4879">
                  <c:v>406.5833333333333</c:v>
                </c:pt>
                <c:pt idx="4880">
                  <c:v>406.6666666666666</c:v>
                </c:pt>
                <c:pt idx="4881">
                  <c:v>406.75</c:v>
                </c:pt>
                <c:pt idx="4882">
                  <c:v>406.8333333333333</c:v>
                </c:pt>
                <c:pt idx="4883">
                  <c:v>406.9166666666667</c:v>
                </c:pt>
                <c:pt idx="4884">
                  <c:v>407.0</c:v>
                </c:pt>
                <c:pt idx="4885">
                  <c:v>407.0833333333333</c:v>
                </c:pt>
                <c:pt idx="4886">
                  <c:v>407.1666666666666</c:v>
                </c:pt>
                <c:pt idx="4887">
                  <c:v>407.25</c:v>
                </c:pt>
                <c:pt idx="4888">
                  <c:v>407.3333333333333</c:v>
                </c:pt>
                <c:pt idx="4889">
                  <c:v>407.4166666666667</c:v>
                </c:pt>
                <c:pt idx="4890">
                  <c:v>407.5</c:v>
                </c:pt>
                <c:pt idx="4891">
                  <c:v>407.5833333333333</c:v>
                </c:pt>
                <c:pt idx="4892">
                  <c:v>407.6666666666666</c:v>
                </c:pt>
                <c:pt idx="4893">
                  <c:v>407.75</c:v>
                </c:pt>
                <c:pt idx="4894">
                  <c:v>407.8333333333333</c:v>
                </c:pt>
                <c:pt idx="4895">
                  <c:v>407.9166666666667</c:v>
                </c:pt>
                <c:pt idx="4896">
                  <c:v>408.0</c:v>
                </c:pt>
                <c:pt idx="4897">
                  <c:v>408.0833333333333</c:v>
                </c:pt>
                <c:pt idx="4898">
                  <c:v>408.1666666666666</c:v>
                </c:pt>
                <c:pt idx="4899">
                  <c:v>408.25</c:v>
                </c:pt>
                <c:pt idx="4900">
                  <c:v>408.3333333333333</c:v>
                </c:pt>
                <c:pt idx="4901">
                  <c:v>408.4166666666667</c:v>
                </c:pt>
                <c:pt idx="4902">
                  <c:v>408.5</c:v>
                </c:pt>
                <c:pt idx="4903">
                  <c:v>408.5833333333333</c:v>
                </c:pt>
                <c:pt idx="4904">
                  <c:v>408.6666666666666</c:v>
                </c:pt>
                <c:pt idx="4905">
                  <c:v>408.75</c:v>
                </c:pt>
                <c:pt idx="4906">
                  <c:v>408.8333333333333</c:v>
                </c:pt>
                <c:pt idx="4907">
                  <c:v>408.9166666666667</c:v>
                </c:pt>
                <c:pt idx="4908">
                  <c:v>409.0</c:v>
                </c:pt>
                <c:pt idx="4909">
                  <c:v>409.0833333333333</c:v>
                </c:pt>
                <c:pt idx="4910">
                  <c:v>409.1666666666666</c:v>
                </c:pt>
                <c:pt idx="4911">
                  <c:v>409.25</c:v>
                </c:pt>
                <c:pt idx="4912">
                  <c:v>409.3333333333333</c:v>
                </c:pt>
                <c:pt idx="4913">
                  <c:v>409.4166666666667</c:v>
                </c:pt>
                <c:pt idx="4914">
                  <c:v>409.5</c:v>
                </c:pt>
                <c:pt idx="4915">
                  <c:v>409.5833333333333</c:v>
                </c:pt>
                <c:pt idx="4916">
                  <c:v>409.6666666666666</c:v>
                </c:pt>
                <c:pt idx="4917">
                  <c:v>409.75</c:v>
                </c:pt>
                <c:pt idx="4918">
                  <c:v>409.8333333333333</c:v>
                </c:pt>
                <c:pt idx="4919">
                  <c:v>409.9166666666667</c:v>
                </c:pt>
                <c:pt idx="4920">
                  <c:v>410.0</c:v>
                </c:pt>
                <c:pt idx="4921">
                  <c:v>410.0833333333333</c:v>
                </c:pt>
                <c:pt idx="4922">
                  <c:v>410.1666666666666</c:v>
                </c:pt>
                <c:pt idx="4923">
                  <c:v>410.25</c:v>
                </c:pt>
                <c:pt idx="4924">
                  <c:v>410.3333333333333</c:v>
                </c:pt>
                <c:pt idx="4925">
                  <c:v>410.4166666666667</c:v>
                </c:pt>
                <c:pt idx="4926">
                  <c:v>410.5</c:v>
                </c:pt>
                <c:pt idx="4927">
                  <c:v>410.5833333333333</c:v>
                </c:pt>
                <c:pt idx="4928">
                  <c:v>410.6666666666666</c:v>
                </c:pt>
                <c:pt idx="4929">
                  <c:v>410.75</c:v>
                </c:pt>
                <c:pt idx="4930">
                  <c:v>410.8333333333333</c:v>
                </c:pt>
                <c:pt idx="4931">
                  <c:v>410.9166666666667</c:v>
                </c:pt>
                <c:pt idx="4932">
                  <c:v>411.0</c:v>
                </c:pt>
                <c:pt idx="4933">
                  <c:v>411.0833333333333</c:v>
                </c:pt>
                <c:pt idx="4934">
                  <c:v>411.1666666666666</c:v>
                </c:pt>
                <c:pt idx="4935">
                  <c:v>411.25</c:v>
                </c:pt>
                <c:pt idx="4936">
                  <c:v>411.3333333333333</c:v>
                </c:pt>
                <c:pt idx="4937">
                  <c:v>411.4166666666667</c:v>
                </c:pt>
                <c:pt idx="4938">
                  <c:v>411.5</c:v>
                </c:pt>
                <c:pt idx="4939">
                  <c:v>411.5833333333333</c:v>
                </c:pt>
                <c:pt idx="4940">
                  <c:v>411.6666666666666</c:v>
                </c:pt>
                <c:pt idx="4941">
                  <c:v>411.75</c:v>
                </c:pt>
                <c:pt idx="4942">
                  <c:v>411.8333333333333</c:v>
                </c:pt>
                <c:pt idx="4943">
                  <c:v>411.9166666666667</c:v>
                </c:pt>
                <c:pt idx="4944">
                  <c:v>412.0</c:v>
                </c:pt>
                <c:pt idx="4945">
                  <c:v>412.0833333333333</c:v>
                </c:pt>
                <c:pt idx="4946">
                  <c:v>412.1666666666666</c:v>
                </c:pt>
                <c:pt idx="4947">
                  <c:v>412.25</c:v>
                </c:pt>
                <c:pt idx="4948">
                  <c:v>412.3333333333333</c:v>
                </c:pt>
                <c:pt idx="4949">
                  <c:v>412.4166666666667</c:v>
                </c:pt>
                <c:pt idx="4950">
                  <c:v>412.5</c:v>
                </c:pt>
                <c:pt idx="4951">
                  <c:v>412.5833333333333</c:v>
                </c:pt>
                <c:pt idx="4952">
                  <c:v>412.6666666666666</c:v>
                </c:pt>
                <c:pt idx="4953">
                  <c:v>412.75</c:v>
                </c:pt>
                <c:pt idx="4954">
                  <c:v>412.8333333333333</c:v>
                </c:pt>
                <c:pt idx="4955">
                  <c:v>412.9166666666667</c:v>
                </c:pt>
                <c:pt idx="4956">
                  <c:v>413.0</c:v>
                </c:pt>
                <c:pt idx="4957">
                  <c:v>413.0833333333333</c:v>
                </c:pt>
                <c:pt idx="4958">
                  <c:v>413.1666666666666</c:v>
                </c:pt>
                <c:pt idx="4959">
                  <c:v>413.25</c:v>
                </c:pt>
                <c:pt idx="4960">
                  <c:v>413.3333333333333</c:v>
                </c:pt>
                <c:pt idx="4961">
                  <c:v>413.4166666666667</c:v>
                </c:pt>
                <c:pt idx="4962">
                  <c:v>413.5</c:v>
                </c:pt>
                <c:pt idx="4963">
                  <c:v>413.5833333333333</c:v>
                </c:pt>
                <c:pt idx="4964">
                  <c:v>413.6666666666666</c:v>
                </c:pt>
                <c:pt idx="4965">
                  <c:v>413.75</c:v>
                </c:pt>
                <c:pt idx="4966">
                  <c:v>413.8333333333333</c:v>
                </c:pt>
                <c:pt idx="4967">
                  <c:v>413.9166666666667</c:v>
                </c:pt>
                <c:pt idx="4968">
                  <c:v>414.0</c:v>
                </c:pt>
                <c:pt idx="4969">
                  <c:v>414.0833333333333</c:v>
                </c:pt>
                <c:pt idx="4970">
                  <c:v>414.1666666666666</c:v>
                </c:pt>
                <c:pt idx="4971">
                  <c:v>414.25</c:v>
                </c:pt>
                <c:pt idx="4972">
                  <c:v>414.3333333333333</c:v>
                </c:pt>
                <c:pt idx="4973">
                  <c:v>414.4166666666667</c:v>
                </c:pt>
                <c:pt idx="4974">
                  <c:v>414.5</c:v>
                </c:pt>
                <c:pt idx="4975">
                  <c:v>414.5833333333333</c:v>
                </c:pt>
                <c:pt idx="4976">
                  <c:v>414.6666666666666</c:v>
                </c:pt>
                <c:pt idx="4977">
                  <c:v>414.75</c:v>
                </c:pt>
                <c:pt idx="4978">
                  <c:v>414.8333333333333</c:v>
                </c:pt>
                <c:pt idx="4979">
                  <c:v>414.9166666666667</c:v>
                </c:pt>
                <c:pt idx="4980">
                  <c:v>415.0</c:v>
                </c:pt>
                <c:pt idx="4981">
                  <c:v>415.0833333333333</c:v>
                </c:pt>
                <c:pt idx="4982">
                  <c:v>415.1666666666666</c:v>
                </c:pt>
                <c:pt idx="4983">
                  <c:v>415.25</c:v>
                </c:pt>
                <c:pt idx="4984">
                  <c:v>415.3333333333333</c:v>
                </c:pt>
                <c:pt idx="4985">
                  <c:v>415.4166666666667</c:v>
                </c:pt>
                <c:pt idx="4986">
                  <c:v>415.5</c:v>
                </c:pt>
                <c:pt idx="4987">
                  <c:v>415.5833333333333</c:v>
                </c:pt>
                <c:pt idx="4988">
                  <c:v>415.6666666666666</c:v>
                </c:pt>
                <c:pt idx="4989">
                  <c:v>415.75</c:v>
                </c:pt>
                <c:pt idx="4990">
                  <c:v>415.8333333333333</c:v>
                </c:pt>
                <c:pt idx="4991">
                  <c:v>415.9166666666667</c:v>
                </c:pt>
                <c:pt idx="4992">
                  <c:v>416.0</c:v>
                </c:pt>
                <c:pt idx="4993">
                  <c:v>416.0833333333333</c:v>
                </c:pt>
                <c:pt idx="4994">
                  <c:v>416.1666666666666</c:v>
                </c:pt>
                <c:pt idx="4995">
                  <c:v>416.25</c:v>
                </c:pt>
                <c:pt idx="4996">
                  <c:v>416.3333333333333</c:v>
                </c:pt>
                <c:pt idx="4997">
                  <c:v>416.4166666666667</c:v>
                </c:pt>
                <c:pt idx="4998">
                  <c:v>416.5</c:v>
                </c:pt>
                <c:pt idx="4999">
                  <c:v>416.5833333333333</c:v>
                </c:pt>
                <c:pt idx="5000">
                  <c:v>416.6666666666666</c:v>
                </c:pt>
                <c:pt idx="5001">
                  <c:v>416.75</c:v>
                </c:pt>
                <c:pt idx="5002">
                  <c:v>416.8333333333333</c:v>
                </c:pt>
                <c:pt idx="5003">
                  <c:v>416.9166666666667</c:v>
                </c:pt>
                <c:pt idx="5004">
                  <c:v>417.0</c:v>
                </c:pt>
                <c:pt idx="5005">
                  <c:v>417.0833333333333</c:v>
                </c:pt>
                <c:pt idx="5006">
                  <c:v>417.1666666666666</c:v>
                </c:pt>
                <c:pt idx="5007">
                  <c:v>417.25</c:v>
                </c:pt>
                <c:pt idx="5008">
                  <c:v>417.3333333333333</c:v>
                </c:pt>
                <c:pt idx="5009">
                  <c:v>417.4166666666667</c:v>
                </c:pt>
                <c:pt idx="5010">
                  <c:v>417.5</c:v>
                </c:pt>
                <c:pt idx="5011">
                  <c:v>417.5833333333333</c:v>
                </c:pt>
                <c:pt idx="5012">
                  <c:v>417.6666666666666</c:v>
                </c:pt>
                <c:pt idx="5013">
                  <c:v>417.75</c:v>
                </c:pt>
                <c:pt idx="5014">
                  <c:v>417.8333333333333</c:v>
                </c:pt>
                <c:pt idx="5015">
                  <c:v>417.9166666666667</c:v>
                </c:pt>
                <c:pt idx="5016">
                  <c:v>418.0</c:v>
                </c:pt>
                <c:pt idx="5017">
                  <c:v>418.0833333333333</c:v>
                </c:pt>
                <c:pt idx="5018">
                  <c:v>418.1666666666666</c:v>
                </c:pt>
                <c:pt idx="5019">
                  <c:v>418.25</c:v>
                </c:pt>
                <c:pt idx="5020">
                  <c:v>418.3333333333333</c:v>
                </c:pt>
                <c:pt idx="5021">
                  <c:v>418.4166666666667</c:v>
                </c:pt>
                <c:pt idx="5022">
                  <c:v>418.5</c:v>
                </c:pt>
                <c:pt idx="5023">
                  <c:v>418.5833333333333</c:v>
                </c:pt>
                <c:pt idx="5024">
                  <c:v>418.6666666666666</c:v>
                </c:pt>
                <c:pt idx="5025">
                  <c:v>418.75</c:v>
                </c:pt>
                <c:pt idx="5026">
                  <c:v>418.8333333333333</c:v>
                </c:pt>
                <c:pt idx="5027">
                  <c:v>418.9166666666667</c:v>
                </c:pt>
                <c:pt idx="5028">
                  <c:v>419.0</c:v>
                </c:pt>
                <c:pt idx="5029">
                  <c:v>419.0833333333333</c:v>
                </c:pt>
                <c:pt idx="5030">
                  <c:v>419.1666666666666</c:v>
                </c:pt>
                <c:pt idx="5031">
                  <c:v>419.25</c:v>
                </c:pt>
                <c:pt idx="5032">
                  <c:v>419.3333333333333</c:v>
                </c:pt>
                <c:pt idx="5033">
                  <c:v>419.4166666666667</c:v>
                </c:pt>
                <c:pt idx="5034">
                  <c:v>419.5</c:v>
                </c:pt>
                <c:pt idx="5035">
                  <c:v>419.5833333333333</c:v>
                </c:pt>
                <c:pt idx="5036">
                  <c:v>419.6666666666666</c:v>
                </c:pt>
                <c:pt idx="5037">
                  <c:v>419.75</c:v>
                </c:pt>
                <c:pt idx="5038">
                  <c:v>419.8333333333333</c:v>
                </c:pt>
                <c:pt idx="5039">
                  <c:v>419.9166666666667</c:v>
                </c:pt>
                <c:pt idx="5040">
                  <c:v>420.0</c:v>
                </c:pt>
                <c:pt idx="5041">
                  <c:v>420.0833333333333</c:v>
                </c:pt>
                <c:pt idx="5042">
                  <c:v>420.1666666666666</c:v>
                </c:pt>
                <c:pt idx="5043">
                  <c:v>420.25</c:v>
                </c:pt>
                <c:pt idx="5044">
                  <c:v>420.3333333333333</c:v>
                </c:pt>
                <c:pt idx="5045">
                  <c:v>420.4166666666667</c:v>
                </c:pt>
                <c:pt idx="5046">
                  <c:v>420.5</c:v>
                </c:pt>
                <c:pt idx="5047">
                  <c:v>420.5833333333333</c:v>
                </c:pt>
                <c:pt idx="5048">
                  <c:v>420.6666666666666</c:v>
                </c:pt>
                <c:pt idx="5049">
                  <c:v>420.75</c:v>
                </c:pt>
                <c:pt idx="5050">
                  <c:v>420.8333333333333</c:v>
                </c:pt>
                <c:pt idx="5051">
                  <c:v>420.9166666666667</c:v>
                </c:pt>
                <c:pt idx="5052">
                  <c:v>421.0</c:v>
                </c:pt>
                <c:pt idx="5053">
                  <c:v>421.0833333333333</c:v>
                </c:pt>
                <c:pt idx="5054">
                  <c:v>421.1666666666666</c:v>
                </c:pt>
                <c:pt idx="5055">
                  <c:v>421.25</c:v>
                </c:pt>
                <c:pt idx="5056">
                  <c:v>421.3333333333333</c:v>
                </c:pt>
                <c:pt idx="5057">
                  <c:v>421.4166666666667</c:v>
                </c:pt>
                <c:pt idx="5058">
                  <c:v>421.5</c:v>
                </c:pt>
                <c:pt idx="5059">
                  <c:v>421.5833333333333</c:v>
                </c:pt>
                <c:pt idx="5060">
                  <c:v>421.6666666666666</c:v>
                </c:pt>
                <c:pt idx="5061">
                  <c:v>421.75</c:v>
                </c:pt>
                <c:pt idx="5062">
                  <c:v>421.8333333333333</c:v>
                </c:pt>
                <c:pt idx="5063">
                  <c:v>421.9166666666667</c:v>
                </c:pt>
                <c:pt idx="5064">
                  <c:v>422.0</c:v>
                </c:pt>
                <c:pt idx="5065">
                  <c:v>422.0833333333333</c:v>
                </c:pt>
                <c:pt idx="5066">
                  <c:v>422.1666666666666</c:v>
                </c:pt>
                <c:pt idx="5067">
                  <c:v>422.25</c:v>
                </c:pt>
                <c:pt idx="5068">
                  <c:v>422.3333333333333</c:v>
                </c:pt>
                <c:pt idx="5069">
                  <c:v>422.4166666666667</c:v>
                </c:pt>
                <c:pt idx="5070">
                  <c:v>422.5</c:v>
                </c:pt>
                <c:pt idx="5071">
                  <c:v>422.5833333333333</c:v>
                </c:pt>
                <c:pt idx="5072">
                  <c:v>422.6666666666666</c:v>
                </c:pt>
                <c:pt idx="5073">
                  <c:v>422.75</c:v>
                </c:pt>
                <c:pt idx="5074">
                  <c:v>422.8333333333333</c:v>
                </c:pt>
                <c:pt idx="5075">
                  <c:v>422.9166666666667</c:v>
                </c:pt>
                <c:pt idx="5076">
                  <c:v>423.0</c:v>
                </c:pt>
                <c:pt idx="5077">
                  <c:v>423.0833333333333</c:v>
                </c:pt>
                <c:pt idx="5078">
                  <c:v>423.1666666666666</c:v>
                </c:pt>
                <c:pt idx="5079">
                  <c:v>423.25</c:v>
                </c:pt>
                <c:pt idx="5080">
                  <c:v>423.3333333333333</c:v>
                </c:pt>
                <c:pt idx="5081">
                  <c:v>423.4166666666667</c:v>
                </c:pt>
                <c:pt idx="5082">
                  <c:v>423.5</c:v>
                </c:pt>
                <c:pt idx="5083">
                  <c:v>423.5833333333333</c:v>
                </c:pt>
                <c:pt idx="5084">
                  <c:v>423.6666666666666</c:v>
                </c:pt>
                <c:pt idx="5085">
                  <c:v>423.75</c:v>
                </c:pt>
                <c:pt idx="5086">
                  <c:v>423.8333333333333</c:v>
                </c:pt>
                <c:pt idx="5087">
                  <c:v>423.9166666666667</c:v>
                </c:pt>
                <c:pt idx="5088">
                  <c:v>424.0</c:v>
                </c:pt>
                <c:pt idx="5089">
                  <c:v>424.0833333333333</c:v>
                </c:pt>
                <c:pt idx="5090">
                  <c:v>424.1666666666666</c:v>
                </c:pt>
                <c:pt idx="5091">
                  <c:v>424.25</c:v>
                </c:pt>
                <c:pt idx="5092">
                  <c:v>424.3333333333333</c:v>
                </c:pt>
                <c:pt idx="5093">
                  <c:v>424.4166666666667</c:v>
                </c:pt>
                <c:pt idx="5094">
                  <c:v>424.5</c:v>
                </c:pt>
                <c:pt idx="5095">
                  <c:v>424.5833333333333</c:v>
                </c:pt>
                <c:pt idx="5096">
                  <c:v>424.6666666666666</c:v>
                </c:pt>
                <c:pt idx="5097">
                  <c:v>424.75</c:v>
                </c:pt>
                <c:pt idx="5098">
                  <c:v>424.8333333333333</c:v>
                </c:pt>
                <c:pt idx="5099">
                  <c:v>424.9166666666667</c:v>
                </c:pt>
                <c:pt idx="5100">
                  <c:v>425.0</c:v>
                </c:pt>
                <c:pt idx="5101">
                  <c:v>425.0833333333333</c:v>
                </c:pt>
                <c:pt idx="5102">
                  <c:v>425.1666666666666</c:v>
                </c:pt>
                <c:pt idx="5103">
                  <c:v>425.25</c:v>
                </c:pt>
                <c:pt idx="5104">
                  <c:v>425.3333333333333</c:v>
                </c:pt>
                <c:pt idx="5105">
                  <c:v>425.4166666666667</c:v>
                </c:pt>
                <c:pt idx="5106">
                  <c:v>425.5</c:v>
                </c:pt>
                <c:pt idx="5107">
                  <c:v>425.5833333333333</c:v>
                </c:pt>
                <c:pt idx="5108">
                  <c:v>425.6666666666666</c:v>
                </c:pt>
                <c:pt idx="5109">
                  <c:v>425.75</c:v>
                </c:pt>
                <c:pt idx="5110">
                  <c:v>425.8333333333333</c:v>
                </c:pt>
                <c:pt idx="5111">
                  <c:v>425.9166666666667</c:v>
                </c:pt>
                <c:pt idx="5112">
                  <c:v>426.0</c:v>
                </c:pt>
                <c:pt idx="5113">
                  <c:v>426.0833333333333</c:v>
                </c:pt>
                <c:pt idx="5114">
                  <c:v>426.1666666666666</c:v>
                </c:pt>
                <c:pt idx="5115">
                  <c:v>426.25</c:v>
                </c:pt>
                <c:pt idx="5116">
                  <c:v>426.3333333333333</c:v>
                </c:pt>
                <c:pt idx="5117">
                  <c:v>426.4166666666667</c:v>
                </c:pt>
                <c:pt idx="5118">
                  <c:v>426.5</c:v>
                </c:pt>
                <c:pt idx="5119">
                  <c:v>426.5833333333333</c:v>
                </c:pt>
                <c:pt idx="5120">
                  <c:v>426.6666666666666</c:v>
                </c:pt>
                <c:pt idx="5121">
                  <c:v>426.75</c:v>
                </c:pt>
                <c:pt idx="5122">
                  <c:v>426.8333333333333</c:v>
                </c:pt>
                <c:pt idx="5123">
                  <c:v>426.9166666666667</c:v>
                </c:pt>
                <c:pt idx="5124">
                  <c:v>427.0</c:v>
                </c:pt>
                <c:pt idx="5125">
                  <c:v>427.0833333333333</c:v>
                </c:pt>
                <c:pt idx="5126">
                  <c:v>427.1666666666666</c:v>
                </c:pt>
                <c:pt idx="5127">
                  <c:v>427.25</c:v>
                </c:pt>
                <c:pt idx="5128">
                  <c:v>427.3333333333333</c:v>
                </c:pt>
                <c:pt idx="5129">
                  <c:v>427.4166666666667</c:v>
                </c:pt>
                <c:pt idx="5130">
                  <c:v>427.5</c:v>
                </c:pt>
                <c:pt idx="5131">
                  <c:v>427.5833333333333</c:v>
                </c:pt>
                <c:pt idx="5132">
                  <c:v>427.6666666666666</c:v>
                </c:pt>
                <c:pt idx="5133">
                  <c:v>427.75</c:v>
                </c:pt>
                <c:pt idx="5134">
                  <c:v>427.8333333333333</c:v>
                </c:pt>
                <c:pt idx="5135">
                  <c:v>427.9166666666667</c:v>
                </c:pt>
                <c:pt idx="5136">
                  <c:v>428.0</c:v>
                </c:pt>
                <c:pt idx="5137">
                  <c:v>428.0833333333333</c:v>
                </c:pt>
                <c:pt idx="5138">
                  <c:v>428.1666666666666</c:v>
                </c:pt>
                <c:pt idx="5139">
                  <c:v>428.25</c:v>
                </c:pt>
                <c:pt idx="5140">
                  <c:v>428.3333333333333</c:v>
                </c:pt>
                <c:pt idx="5141">
                  <c:v>428.4166666666667</c:v>
                </c:pt>
                <c:pt idx="5142">
                  <c:v>428.5</c:v>
                </c:pt>
                <c:pt idx="5143">
                  <c:v>428.5833333333333</c:v>
                </c:pt>
                <c:pt idx="5144">
                  <c:v>428.6666666666666</c:v>
                </c:pt>
                <c:pt idx="5145">
                  <c:v>428.75</c:v>
                </c:pt>
                <c:pt idx="5146">
                  <c:v>428.8333333333333</c:v>
                </c:pt>
                <c:pt idx="5147">
                  <c:v>428.9166666666667</c:v>
                </c:pt>
                <c:pt idx="5148">
                  <c:v>429.0</c:v>
                </c:pt>
                <c:pt idx="5149">
                  <c:v>429.0833333333333</c:v>
                </c:pt>
                <c:pt idx="5150">
                  <c:v>429.1666666666666</c:v>
                </c:pt>
                <c:pt idx="5151">
                  <c:v>429.25</c:v>
                </c:pt>
                <c:pt idx="5152">
                  <c:v>429.3333333333333</c:v>
                </c:pt>
                <c:pt idx="5153">
                  <c:v>429.4166666666667</c:v>
                </c:pt>
                <c:pt idx="5154">
                  <c:v>429.5</c:v>
                </c:pt>
                <c:pt idx="5155">
                  <c:v>429.5833333333333</c:v>
                </c:pt>
                <c:pt idx="5156">
                  <c:v>429.6666666666666</c:v>
                </c:pt>
                <c:pt idx="5157">
                  <c:v>429.75</c:v>
                </c:pt>
                <c:pt idx="5158">
                  <c:v>429.8333333333333</c:v>
                </c:pt>
                <c:pt idx="5159">
                  <c:v>429.9166666666667</c:v>
                </c:pt>
                <c:pt idx="5160">
                  <c:v>430.0</c:v>
                </c:pt>
                <c:pt idx="5161">
                  <c:v>430.0833333333333</c:v>
                </c:pt>
                <c:pt idx="5162">
                  <c:v>430.1666666666666</c:v>
                </c:pt>
                <c:pt idx="5163">
                  <c:v>430.25</c:v>
                </c:pt>
                <c:pt idx="5164">
                  <c:v>430.3333333333333</c:v>
                </c:pt>
                <c:pt idx="5165">
                  <c:v>430.4166666666667</c:v>
                </c:pt>
                <c:pt idx="5166">
                  <c:v>430.5</c:v>
                </c:pt>
                <c:pt idx="5167">
                  <c:v>430.5833333333333</c:v>
                </c:pt>
                <c:pt idx="5168">
                  <c:v>430.6666666666666</c:v>
                </c:pt>
                <c:pt idx="5169">
                  <c:v>430.75</c:v>
                </c:pt>
                <c:pt idx="5170">
                  <c:v>430.8333333333333</c:v>
                </c:pt>
                <c:pt idx="5171">
                  <c:v>430.9166666666667</c:v>
                </c:pt>
                <c:pt idx="5172">
                  <c:v>431.0</c:v>
                </c:pt>
                <c:pt idx="5173">
                  <c:v>431.0833333333333</c:v>
                </c:pt>
                <c:pt idx="5174">
                  <c:v>431.1666666666666</c:v>
                </c:pt>
                <c:pt idx="5175">
                  <c:v>431.25</c:v>
                </c:pt>
                <c:pt idx="5176">
                  <c:v>431.3333333333333</c:v>
                </c:pt>
                <c:pt idx="5177">
                  <c:v>431.4166666666667</c:v>
                </c:pt>
                <c:pt idx="5178">
                  <c:v>431.5</c:v>
                </c:pt>
                <c:pt idx="5179">
                  <c:v>431.5833333333333</c:v>
                </c:pt>
                <c:pt idx="5180">
                  <c:v>431.6666666666666</c:v>
                </c:pt>
                <c:pt idx="5181">
                  <c:v>431.75</c:v>
                </c:pt>
                <c:pt idx="5182">
                  <c:v>431.8333333333333</c:v>
                </c:pt>
                <c:pt idx="5183">
                  <c:v>431.9166666666667</c:v>
                </c:pt>
                <c:pt idx="5184">
                  <c:v>432.0</c:v>
                </c:pt>
                <c:pt idx="5185">
                  <c:v>432.0833333333333</c:v>
                </c:pt>
                <c:pt idx="5186">
                  <c:v>432.1666666666666</c:v>
                </c:pt>
                <c:pt idx="5187">
                  <c:v>432.25</c:v>
                </c:pt>
                <c:pt idx="5188">
                  <c:v>432.3333333333333</c:v>
                </c:pt>
                <c:pt idx="5189">
                  <c:v>432.4166666666667</c:v>
                </c:pt>
                <c:pt idx="5190">
                  <c:v>432.5</c:v>
                </c:pt>
                <c:pt idx="5191">
                  <c:v>432.5833333333333</c:v>
                </c:pt>
                <c:pt idx="5192">
                  <c:v>432.6666666666666</c:v>
                </c:pt>
                <c:pt idx="5193">
                  <c:v>432.75</c:v>
                </c:pt>
                <c:pt idx="5194">
                  <c:v>432.8333333333333</c:v>
                </c:pt>
                <c:pt idx="5195">
                  <c:v>432.9166666666667</c:v>
                </c:pt>
                <c:pt idx="5196">
                  <c:v>433.0</c:v>
                </c:pt>
                <c:pt idx="5197">
                  <c:v>433.0833333333333</c:v>
                </c:pt>
                <c:pt idx="5198">
                  <c:v>433.1666666666666</c:v>
                </c:pt>
                <c:pt idx="5199">
                  <c:v>433.25</c:v>
                </c:pt>
                <c:pt idx="5200">
                  <c:v>433.3333333333333</c:v>
                </c:pt>
                <c:pt idx="5201">
                  <c:v>433.4166666666667</c:v>
                </c:pt>
                <c:pt idx="5202">
                  <c:v>433.5</c:v>
                </c:pt>
                <c:pt idx="5203">
                  <c:v>433.5833333333333</c:v>
                </c:pt>
                <c:pt idx="5204">
                  <c:v>433.6666666666666</c:v>
                </c:pt>
                <c:pt idx="5205">
                  <c:v>433.75</c:v>
                </c:pt>
                <c:pt idx="5206">
                  <c:v>433.8333333333333</c:v>
                </c:pt>
                <c:pt idx="5207">
                  <c:v>433.9166666666667</c:v>
                </c:pt>
                <c:pt idx="5208">
                  <c:v>434.0</c:v>
                </c:pt>
                <c:pt idx="5209">
                  <c:v>434.0833333333333</c:v>
                </c:pt>
                <c:pt idx="5210">
                  <c:v>434.1666666666666</c:v>
                </c:pt>
                <c:pt idx="5211">
                  <c:v>434.25</c:v>
                </c:pt>
                <c:pt idx="5212">
                  <c:v>434.3333333333333</c:v>
                </c:pt>
                <c:pt idx="5213">
                  <c:v>434.4166666666667</c:v>
                </c:pt>
                <c:pt idx="5214">
                  <c:v>434.5</c:v>
                </c:pt>
                <c:pt idx="5215">
                  <c:v>434.5833333333333</c:v>
                </c:pt>
                <c:pt idx="5216">
                  <c:v>434.6666666666666</c:v>
                </c:pt>
                <c:pt idx="5217">
                  <c:v>434.75</c:v>
                </c:pt>
                <c:pt idx="5218">
                  <c:v>434.8333333333333</c:v>
                </c:pt>
                <c:pt idx="5219">
                  <c:v>434.9166666666667</c:v>
                </c:pt>
                <c:pt idx="5220">
                  <c:v>435.0</c:v>
                </c:pt>
                <c:pt idx="5221">
                  <c:v>435.0833333333333</c:v>
                </c:pt>
                <c:pt idx="5222">
                  <c:v>435.1666666666666</c:v>
                </c:pt>
                <c:pt idx="5223">
                  <c:v>435.25</c:v>
                </c:pt>
                <c:pt idx="5224">
                  <c:v>435.3333333333333</c:v>
                </c:pt>
                <c:pt idx="5225">
                  <c:v>435.4166666666667</c:v>
                </c:pt>
                <c:pt idx="5226">
                  <c:v>435.5</c:v>
                </c:pt>
                <c:pt idx="5227">
                  <c:v>435.5833333333333</c:v>
                </c:pt>
                <c:pt idx="5228">
                  <c:v>435.6666666666666</c:v>
                </c:pt>
                <c:pt idx="5229">
                  <c:v>435.75</c:v>
                </c:pt>
                <c:pt idx="5230">
                  <c:v>435.8333333333333</c:v>
                </c:pt>
                <c:pt idx="5231">
                  <c:v>435.9166666666667</c:v>
                </c:pt>
                <c:pt idx="5232">
                  <c:v>436.0</c:v>
                </c:pt>
                <c:pt idx="5233">
                  <c:v>436.0833333333333</c:v>
                </c:pt>
                <c:pt idx="5234">
                  <c:v>436.1666666666666</c:v>
                </c:pt>
                <c:pt idx="5235">
                  <c:v>436.25</c:v>
                </c:pt>
                <c:pt idx="5236">
                  <c:v>436.3333333333333</c:v>
                </c:pt>
                <c:pt idx="5237">
                  <c:v>436.4166666666667</c:v>
                </c:pt>
                <c:pt idx="5238">
                  <c:v>436.5</c:v>
                </c:pt>
                <c:pt idx="5239">
                  <c:v>436.5833333333333</c:v>
                </c:pt>
                <c:pt idx="5240">
                  <c:v>436.6666666666666</c:v>
                </c:pt>
                <c:pt idx="5241">
                  <c:v>436.75</c:v>
                </c:pt>
                <c:pt idx="5242">
                  <c:v>436.8333333333333</c:v>
                </c:pt>
                <c:pt idx="5243">
                  <c:v>436.9166666666667</c:v>
                </c:pt>
                <c:pt idx="5244">
                  <c:v>437.0</c:v>
                </c:pt>
                <c:pt idx="5245">
                  <c:v>437.0833333333333</c:v>
                </c:pt>
                <c:pt idx="5246">
                  <c:v>437.1666666666666</c:v>
                </c:pt>
                <c:pt idx="5247">
                  <c:v>437.25</c:v>
                </c:pt>
                <c:pt idx="5248">
                  <c:v>437.3333333333333</c:v>
                </c:pt>
                <c:pt idx="5249">
                  <c:v>437.4166666666667</c:v>
                </c:pt>
                <c:pt idx="5250">
                  <c:v>437.5</c:v>
                </c:pt>
                <c:pt idx="5251">
                  <c:v>437.5833333333333</c:v>
                </c:pt>
                <c:pt idx="5252">
                  <c:v>437.6666666666666</c:v>
                </c:pt>
                <c:pt idx="5253">
                  <c:v>437.75</c:v>
                </c:pt>
                <c:pt idx="5254">
                  <c:v>437.8333333333333</c:v>
                </c:pt>
                <c:pt idx="5255">
                  <c:v>437.9166666666667</c:v>
                </c:pt>
                <c:pt idx="5256">
                  <c:v>438.0</c:v>
                </c:pt>
                <c:pt idx="5257">
                  <c:v>438.0833333333333</c:v>
                </c:pt>
                <c:pt idx="5258">
                  <c:v>438.1666666666666</c:v>
                </c:pt>
                <c:pt idx="5259">
                  <c:v>438.25</c:v>
                </c:pt>
                <c:pt idx="5260">
                  <c:v>438.3333333333333</c:v>
                </c:pt>
                <c:pt idx="5261">
                  <c:v>438.4166666666667</c:v>
                </c:pt>
                <c:pt idx="5262">
                  <c:v>438.5</c:v>
                </c:pt>
                <c:pt idx="5263">
                  <c:v>438.5833333333333</c:v>
                </c:pt>
                <c:pt idx="5264">
                  <c:v>438.6666666666666</c:v>
                </c:pt>
                <c:pt idx="5265">
                  <c:v>438.75</c:v>
                </c:pt>
                <c:pt idx="5266">
                  <c:v>438.8333333333333</c:v>
                </c:pt>
                <c:pt idx="5267">
                  <c:v>438.9166666666667</c:v>
                </c:pt>
                <c:pt idx="5268">
                  <c:v>439.0</c:v>
                </c:pt>
                <c:pt idx="5269">
                  <c:v>439.0833333333333</c:v>
                </c:pt>
                <c:pt idx="5270">
                  <c:v>439.1666666666666</c:v>
                </c:pt>
                <c:pt idx="5271">
                  <c:v>439.25</c:v>
                </c:pt>
                <c:pt idx="5272">
                  <c:v>439.3333333333333</c:v>
                </c:pt>
                <c:pt idx="5273">
                  <c:v>439.4166666666667</c:v>
                </c:pt>
                <c:pt idx="5274">
                  <c:v>439.5</c:v>
                </c:pt>
                <c:pt idx="5275">
                  <c:v>439.5833333333333</c:v>
                </c:pt>
                <c:pt idx="5276">
                  <c:v>439.6666666666666</c:v>
                </c:pt>
                <c:pt idx="5277">
                  <c:v>439.75</c:v>
                </c:pt>
                <c:pt idx="5278">
                  <c:v>439.8333333333333</c:v>
                </c:pt>
                <c:pt idx="5279">
                  <c:v>439.9166666666667</c:v>
                </c:pt>
                <c:pt idx="5280">
                  <c:v>440.0</c:v>
                </c:pt>
                <c:pt idx="5281">
                  <c:v>440.0833333333333</c:v>
                </c:pt>
                <c:pt idx="5282">
                  <c:v>440.1666666666666</c:v>
                </c:pt>
                <c:pt idx="5283">
                  <c:v>440.25</c:v>
                </c:pt>
                <c:pt idx="5284">
                  <c:v>440.3333333333333</c:v>
                </c:pt>
                <c:pt idx="5285">
                  <c:v>440.4166666666667</c:v>
                </c:pt>
                <c:pt idx="5286">
                  <c:v>440.5</c:v>
                </c:pt>
                <c:pt idx="5287">
                  <c:v>440.5833333333333</c:v>
                </c:pt>
                <c:pt idx="5288">
                  <c:v>440.6666666666666</c:v>
                </c:pt>
                <c:pt idx="5289">
                  <c:v>440.75</c:v>
                </c:pt>
                <c:pt idx="5290">
                  <c:v>440.8333333333333</c:v>
                </c:pt>
                <c:pt idx="5291">
                  <c:v>440.9166666666667</c:v>
                </c:pt>
                <c:pt idx="5292">
                  <c:v>441.0</c:v>
                </c:pt>
                <c:pt idx="5293">
                  <c:v>441.0833333333333</c:v>
                </c:pt>
                <c:pt idx="5294">
                  <c:v>441.1666666666666</c:v>
                </c:pt>
                <c:pt idx="5295">
                  <c:v>441.25</c:v>
                </c:pt>
                <c:pt idx="5296">
                  <c:v>441.3333333333333</c:v>
                </c:pt>
                <c:pt idx="5297">
                  <c:v>441.4166666666667</c:v>
                </c:pt>
                <c:pt idx="5298">
                  <c:v>441.5</c:v>
                </c:pt>
                <c:pt idx="5299">
                  <c:v>441.5833333333333</c:v>
                </c:pt>
                <c:pt idx="5300">
                  <c:v>441.6666666666666</c:v>
                </c:pt>
                <c:pt idx="5301">
                  <c:v>441.75</c:v>
                </c:pt>
                <c:pt idx="5302">
                  <c:v>441.8333333333333</c:v>
                </c:pt>
                <c:pt idx="5303">
                  <c:v>441.9166666666667</c:v>
                </c:pt>
                <c:pt idx="5304">
                  <c:v>442.0</c:v>
                </c:pt>
                <c:pt idx="5305">
                  <c:v>442.0833333333333</c:v>
                </c:pt>
                <c:pt idx="5306">
                  <c:v>442.1666666666666</c:v>
                </c:pt>
                <c:pt idx="5307">
                  <c:v>442.25</c:v>
                </c:pt>
                <c:pt idx="5308">
                  <c:v>442.3333333333333</c:v>
                </c:pt>
                <c:pt idx="5309">
                  <c:v>442.4166666666667</c:v>
                </c:pt>
                <c:pt idx="5310">
                  <c:v>442.5</c:v>
                </c:pt>
                <c:pt idx="5311">
                  <c:v>442.5833333333333</c:v>
                </c:pt>
                <c:pt idx="5312">
                  <c:v>442.6666666666666</c:v>
                </c:pt>
                <c:pt idx="5313">
                  <c:v>442.75</c:v>
                </c:pt>
                <c:pt idx="5314">
                  <c:v>442.8333333333333</c:v>
                </c:pt>
                <c:pt idx="5315">
                  <c:v>442.9166666666667</c:v>
                </c:pt>
                <c:pt idx="5316">
                  <c:v>443.0</c:v>
                </c:pt>
                <c:pt idx="5317">
                  <c:v>443.0833333333333</c:v>
                </c:pt>
                <c:pt idx="5318">
                  <c:v>443.1666666666666</c:v>
                </c:pt>
                <c:pt idx="5319">
                  <c:v>443.25</c:v>
                </c:pt>
                <c:pt idx="5320">
                  <c:v>443.3333333333333</c:v>
                </c:pt>
                <c:pt idx="5321">
                  <c:v>443.4166666666667</c:v>
                </c:pt>
                <c:pt idx="5322">
                  <c:v>443.5</c:v>
                </c:pt>
                <c:pt idx="5323">
                  <c:v>443.5833333333333</c:v>
                </c:pt>
                <c:pt idx="5324">
                  <c:v>443.6666666666666</c:v>
                </c:pt>
                <c:pt idx="5325">
                  <c:v>443.75</c:v>
                </c:pt>
                <c:pt idx="5326">
                  <c:v>443.8333333333333</c:v>
                </c:pt>
                <c:pt idx="5327">
                  <c:v>443.9166666666667</c:v>
                </c:pt>
                <c:pt idx="5328">
                  <c:v>444.0</c:v>
                </c:pt>
                <c:pt idx="5329">
                  <c:v>444.0833333333333</c:v>
                </c:pt>
                <c:pt idx="5330">
                  <c:v>444.1666666666666</c:v>
                </c:pt>
                <c:pt idx="5331">
                  <c:v>444.25</c:v>
                </c:pt>
                <c:pt idx="5332">
                  <c:v>444.3333333333333</c:v>
                </c:pt>
                <c:pt idx="5333">
                  <c:v>444.4166666666667</c:v>
                </c:pt>
                <c:pt idx="5334">
                  <c:v>444.5</c:v>
                </c:pt>
                <c:pt idx="5335">
                  <c:v>444.5833333333333</c:v>
                </c:pt>
                <c:pt idx="5336">
                  <c:v>444.6666666666666</c:v>
                </c:pt>
                <c:pt idx="5337">
                  <c:v>444.75</c:v>
                </c:pt>
                <c:pt idx="5338">
                  <c:v>444.8333333333333</c:v>
                </c:pt>
                <c:pt idx="5339">
                  <c:v>444.9166666666667</c:v>
                </c:pt>
                <c:pt idx="5340">
                  <c:v>445.0</c:v>
                </c:pt>
                <c:pt idx="5341">
                  <c:v>445.0833333333333</c:v>
                </c:pt>
                <c:pt idx="5342">
                  <c:v>445.1666666666666</c:v>
                </c:pt>
                <c:pt idx="5343">
                  <c:v>445.25</c:v>
                </c:pt>
                <c:pt idx="5344">
                  <c:v>445.3333333333333</c:v>
                </c:pt>
                <c:pt idx="5345">
                  <c:v>445.4166666666667</c:v>
                </c:pt>
                <c:pt idx="5346">
                  <c:v>445.5</c:v>
                </c:pt>
                <c:pt idx="5347">
                  <c:v>445.5833333333333</c:v>
                </c:pt>
                <c:pt idx="5348">
                  <c:v>445.6666666666666</c:v>
                </c:pt>
                <c:pt idx="5349">
                  <c:v>445.75</c:v>
                </c:pt>
                <c:pt idx="5350">
                  <c:v>445.8333333333333</c:v>
                </c:pt>
                <c:pt idx="5351">
                  <c:v>445.9166666666667</c:v>
                </c:pt>
                <c:pt idx="5352">
                  <c:v>446.0</c:v>
                </c:pt>
                <c:pt idx="5353">
                  <c:v>446.0833333333333</c:v>
                </c:pt>
                <c:pt idx="5354">
                  <c:v>446.1666666666666</c:v>
                </c:pt>
                <c:pt idx="5355">
                  <c:v>446.25</c:v>
                </c:pt>
                <c:pt idx="5356">
                  <c:v>446.3333333333333</c:v>
                </c:pt>
                <c:pt idx="5357">
                  <c:v>446.4166666666667</c:v>
                </c:pt>
                <c:pt idx="5358">
                  <c:v>446.5</c:v>
                </c:pt>
                <c:pt idx="5359">
                  <c:v>446.5833333333333</c:v>
                </c:pt>
                <c:pt idx="5360">
                  <c:v>446.6666666666666</c:v>
                </c:pt>
                <c:pt idx="5361">
                  <c:v>446.75</c:v>
                </c:pt>
                <c:pt idx="5362">
                  <c:v>446.8333333333333</c:v>
                </c:pt>
                <c:pt idx="5363">
                  <c:v>446.9166666666667</c:v>
                </c:pt>
                <c:pt idx="5364">
                  <c:v>447.0</c:v>
                </c:pt>
                <c:pt idx="5365">
                  <c:v>447.0833333333333</c:v>
                </c:pt>
                <c:pt idx="5366">
                  <c:v>447.1666666666666</c:v>
                </c:pt>
                <c:pt idx="5367">
                  <c:v>447.25</c:v>
                </c:pt>
                <c:pt idx="5368">
                  <c:v>447.3333333333333</c:v>
                </c:pt>
                <c:pt idx="5369">
                  <c:v>447.4166666666667</c:v>
                </c:pt>
                <c:pt idx="5370">
                  <c:v>447.5</c:v>
                </c:pt>
                <c:pt idx="5371">
                  <c:v>447.5833333333333</c:v>
                </c:pt>
                <c:pt idx="5372">
                  <c:v>447.6666666666666</c:v>
                </c:pt>
                <c:pt idx="5373">
                  <c:v>447.75</c:v>
                </c:pt>
                <c:pt idx="5374">
                  <c:v>447.8333333333333</c:v>
                </c:pt>
                <c:pt idx="5375">
                  <c:v>447.9166666666667</c:v>
                </c:pt>
                <c:pt idx="5376">
                  <c:v>448.0</c:v>
                </c:pt>
                <c:pt idx="5377">
                  <c:v>448.0833333333333</c:v>
                </c:pt>
                <c:pt idx="5378">
                  <c:v>448.1666666666666</c:v>
                </c:pt>
                <c:pt idx="5379">
                  <c:v>448.25</c:v>
                </c:pt>
                <c:pt idx="5380">
                  <c:v>448.3333333333333</c:v>
                </c:pt>
                <c:pt idx="5381">
                  <c:v>448.4166666666667</c:v>
                </c:pt>
                <c:pt idx="5382">
                  <c:v>448.5</c:v>
                </c:pt>
                <c:pt idx="5383">
                  <c:v>448.5833333333333</c:v>
                </c:pt>
                <c:pt idx="5384">
                  <c:v>448.6666666666666</c:v>
                </c:pt>
                <c:pt idx="5385">
                  <c:v>448.75</c:v>
                </c:pt>
                <c:pt idx="5386">
                  <c:v>448.8333333333333</c:v>
                </c:pt>
                <c:pt idx="5387">
                  <c:v>448.9166666666667</c:v>
                </c:pt>
                <c:pt idx="5388">
                  <c:v>449.0</c:v>
                </c:pt>
                <c:pt idx="5389">
                  <c:v>449.0833333333333</c:v>
                </c:pt>
                <c:pt idx="5390">
                  <c:v>449.1666666666666</c:v>
                </c:pt>
                <c:pt idx="5391">
                  <c:v>449.25</c:v>
                </c:pt>
                <c:pt idx="5392">
                  <c:v>449.3333333333333</c:v>
                </c:pt>
                <c:pt idx="5393">
                  <c:v>449.4166666666667</c:v>
                </c:pt>
                <c:pt idx="5394">
                  <c:v>449.5</c:v>
                </c:pt>
                <c:pt idx="5395">
                  <c:v>449.5833333333333</c:v>
                </c:pt>
                <c:pt idx="5396">
                  <c:v>449.6666666666666</c:v>
                </c:pt>
                <c:pt idx="5397">
                  <c:v>449.75</c:v>
                </c:pt>
                <c:pt idx="5398">
                  <c:v>449.8333333333333</c:v>
                </c:pt>
                <c:pt idx="5399">
                  <c:v>449.9166666666667</c:v>
                </c:pt>
                <c:pt idx="5400">
                  <c:v>450.0</c:v>
                </c:pt>
                <c:pt idx="5401">
                  <c:v>450.0833333333333</c:v>
                </c:pt>
                <c:pt idx="5402">
                  <c:v>450.1666666666666</c:v>
                </c:pt>
                <c:pt idx="5403">
                  <c:v>450.25</c:v>
                </c:pt>
                <c:pt idx="5404">
                  <c:v>450.3333333333333</c:v>
                </c:pt>
                <c:pt idx="5405">
                  <c:v>450.4166666666667</c:v>
                </c:pt>
                <c:pt idx="5406">
                  <c:v>450.5</c:v>
                </c:pt>
                <c:pt idx="5407">
                  <c:v>450.5833333333333</c:v>
                </c:pt>
                <c:pt idx="5408">
                  <c:v>450.6666666666666</c:v>
                </c:pt>
                <c:pt idx="5409">
                  <c:v>450.75</c:v>
                </c:pt>
                <c:pt idx="5410">
                  <c:v>450.8333333333333</c:v>
                </c:pt>
                <c:pt idx="5411">
                  <c:v>450.9166666666667</c:v>
                </c:pt>
                <c:pt idx="5412">
                  <c:v>451.0</c:v>
                </c:pt>
                <c:pt idx="5413">
                  <c:v>451.0833333333333</c:v>
                </c:pt>
                <c:pt idx="5414">
                  <c:v>451.1666666666666</c:v>
                </c:pt>
                <c:pt idx="5415">
                  <c:v>451.25</c:v>
                </c:pt>
                <c:pt idx="5416">
                  <c:v>451.3333333333333</c:v>
                </c:pt>
                <c:pt idx="5417">
                  <c:v>451.4166666666667</c:v>
                </c:pt>
                <c:pt idx="5418">
                  <c:v>451.5</c:v>
                </c:pt>
                <c:pt idx="5419">
                  <c:v>451.5833333333333</c:v>
                </c:pt>
                <c:pt idx="5420">
                  <c:v>451.6666666666666</c:v>
                </c:pt>
                <c:pt idx="5421">
                  <c:v>451.75</c:v>
                </c:pt>
                <c:pt idx="5422">
                  <c:v>451.8333333333333</c:v>
                </c:pt>
                <c:pt idx="5423">
                  <c:v>451.9166666666667</c:v>
                </c:pt>
                <c:pt idx="5424">
                  <c:v>452.0</c:v>
                </c:pt>
                <c:pt idx="5425">
                  <c:v>452.0833333333333</c:v>
                </c:pt>
                <c:pt idx="5426">
                  <c:v>452.1666666666666</c:v>
                </c:pt>
                <c:pt idx="5427">
                  <c:v>452.25</c:v>
                </c:pt>
                <c:pt idx="5428">
                  <c:v>452.3333333333333</c:v>
                </c:pt>
                <c:pt idx="5429">
                  <c:v>452.4166666666667</c:v>
                </c:pt>
                <c:pt idx="5430">
                  <c:v>452.5</c:v>
                </c:pt>
                <c:pt idx="5431">
                  <c:v>452.5833333333333</c:v>
                </c:pt>
                <c:pt idx="5432">
                  <c:v>452.6666666666666</c:v>
                </c:pt>
                <c:pt idx="5433">
                  <c:v>452.75</c:v>
                </c:pt>
                <c:pt idx="5434">
                  <c:v>452.8333333333333</c:v>
                </c:pt>
                <c:pt idx="5435">
                  <c:v>452.9166666666667</c:v>
                </c:pt>
                <c:pt idx="5436">
                  <c:v>453.0</c:v>
                </c:pt>
                <c:pt idx="5437">
                  <c:v>453.0833333333333</c:v>
                </c:pt>
                <c:pt idx="5438">
                  <c:v>453.1666666666666</c:v>
                </c:pt>
                <c:pt idx="5439">
                  <c:v>453.25</c:v>
                </c:pt>
                <c:pt idx="5440">
                  <c:v>453.3333333333333</c:v>
                </c:pt>
                <c:pt idx="5441">
                  <c:v>453.4166666666667</c:v>
                </c:pt>
                <c:pt idx="5442">
                  <c:v>453.5</c:v>
                </c:pt>
                <c:pt idx="5443">
                  <c:v>453.5833333333333</c:v>
                </c:pt>
                <c:pt idx="5444">
                  <c:v>453.6666666666666</c:v>
                </c:pt>
                <c:pt idx="5445">
                  <c:v>453.75</c:v>
                </c:pt>
                <c:pt idx="5446">
                  <c:v>453.8333333333333</c:v>
                </c:pt>
                <c:pt idx="5447">
                  <c:v>453.9166666666667</c:v>
                </c:pt>
                <c:pt idx="5448">
                  <c:v>454.0</c:v>
                </c:pt>
                <c:pt idx="5449">
                  <c:v>454.0833333333333</c:v>
                </c:pt>
                <c:pt idx="5450">
                  <c:v>454.1666666666666</c:v>
                </c:pt>
                <c:pt idx="5451">
                  <c:v>454.25</c:v>
                </c:pt>
                <c:pt idx="5452">
                  <c:v>454.3333333333333</c:v>
                </c:pt>
                <c:pt idx="5453">
                  <c:v>454.4166666666667</c:v>
                </c:pt>
                <c:pt idx="5454">
                  <c:v>454.5</c:v>
                </c:pt>
                <c:pt idx="5455">
                  <c:v>454.5833333333333</c:v>
                </c:pt>
                <c:pt idx="5456">
                  <c:v>454.6666666666666</c:v>
                </c:pt>
                <c:pt idx="5457">
                  <c:v>454.75</c:v>
                </c:pt>
                <c:pt idx="5458">
                  <c:v>454.8333333333333</c:v>
                </c:pt>
                <c:pt idx="5459">
                  <c:v>454.9166666666667</c:v>
                </c:pt>
                <c:pt idx="5460">
                  <c:v>455.0</c:v>
                </c:pt>
                <c:pt idx="5461">
                  <c:v>455.0833333333333</c:v>
                </c:pt>
                <c:pt idx="5462">
                  <c:v>455.1666666666666</c:v>
                </c:pt>
                <c:pt idx="5463">
                  <c:v>455.25</c:v>
                </c:pt>
                <c:pt idx="5464">
                  <c:v>455.3333333333333</c:v>
                </c:pt>
                <c:pt idx="5465">
                  <c:v>455.4166666666667</c:v>
                </c:pt>
                <c:pt idx="5466">
                  <c:v>455.5</c:v>
                </c:pt>
                <c:pt idx="5467">
                  <c:v>455.5833333333333</c:v>
                </c:pt>
                <c:pt idx="5468">
                  <c:v>455.6666666666666</c:v>
                </c:pt>
                <c:pt idx="5469">
                  <c:v>455.75</c:v>
                </c:pt>
                <c:pt idx="5470">
                  <c:v>455.8333333333333</c:v>
                </c:pt>
                <c:pt idx="5471">
                  <c:v>455.9166666666667</c:v>
                </c:pt>
                <c:pt idx="5472">
                  <c:v>456.0</c:v>
                </c:pt>
                <c:pt idx="5473">
                  <c:v>456.0833333333333</c:v>
                </c:pt>
                <c:pt idx="5474">
                  <c:v>456.1666666666666</c:v>
                </c:pt>
                <c:pt idx="5475">
                  <c:v>456.25</c:v>
                </c:pt>
                <c:pt idx="5476">
                  <c:v>456.3333333333333</c:v>
                </c:pt>
                <c:pt idx="5477">
                  <c:v>456.4166666666667</c:v>
                </c:pt>
                <c:pt idx="5478">
                  <c:v>456.5</c:v>
                </c:pt>
                <c:pt idx="5479">
                  <c:v>456.5833333333333</c:v>
                </c:pt>
                <c:pt idx="5480">
                  <c:v>456.6666666666666</c:v>
                </c:pt>
                <c:pt idx="5481">
                  <c:v>456.75</c:v>
                </c:pt>
                <c:pt idx="5482">
                  <c:v>456.8333333333333</c:v>
                </c:pt>
                <c:pt idx="5483">
                  <c:v>456.9166666666667</c:v>
                </c:pt>
                <c:pt idx="5484">
                  <c:v>457.0</c:v>
                </c:pt>
                <c:pt idx="5485">
                  <c:v>457.0833333333333</c:v>
                </c:pt>
                <c:pt idx="5486">
                  <c:v>457.1666666666666</c:v>
                </c:pt>
                <c:pt idx="5487">
                  <c:v>457.25</c:v>
                </c:pt>
                <c:pt idx="5488">
                  <c:v>457.3333333333333</c:v>
                </c:pt>
                <c:pt idx="5489">
                  <c:v>457.4166666666667</c:v>
                </c:pt>
                <c:pt idx="5490">
                  <c:v>457.5</c:v>
                </c:pt>
                <c:pt idx="5491">
                  <c:v>457.5833333333333</c:v>
                </c:pt>
                <c:pt idx="5492">
                  <c:v>457.6666666666666</c:v>
                </c:pt>
                <c:pt idx="5493">
                  <c:v>457.75</c:v>
                </c:pt>
                <c:pt idx="5494">
                  <c:v>457.8333333333333</c:v>
                </c:pt>
                <c:pt idx="5495">
                  <c:v>457.9166666666667</c:v>
                </c:pt>
              </c:numCache>
            </c:numRef>
          </c:cat>
          <c:val>
            <c:numRef>
              <c:f>A_TeamHOBOdata!$E$5:$E$5500</c:f>
              <c:numCache>
                <c:formatCode>0.00</c:formatCode>
                <c:ptCount val="5496"/>
                <c:pt idx="0">
                  <c:v>5.10222222222222</c:v>
                </c:pt>
                <c:pt idx="1">
                  <c:v>5.10222222222222</c:v>
                </c:pt>
                <c:pt idx="2">
                  <c:v>5.10222222222222</c:v>
                </c:pt>
                <c:pt idx="3">
                  <c:v>5.10222222222222</c:v>
                </c:pt>
                <c:pt idx="4">
                  <c:v>5.10222222222222</c:v>
                </c:pt>
                <c:pt idx="5">
                  <c:v>5.10222222222222</c:v>
                </c:pt>
                <c:pt idx="6">
                  <c:v>5.10222222222222</c:v>
                </c:pt>
                <c:pt idx="7">
                  <c:v>5.076111111111111</c:v>
                </c:pt>
                <c:pt idx="8">
                  <c:v>5.076111111111111</c:v>
                </c:pt>
                <c:pt idx="9">
                  <c:v>5.10222222222222</c:v>
                </c:pt>
                <c:pt idx="10">
                  <c:v>5.076111111111111</c:v>
                </c:pt>
                <c:pt idx="11">
                  <c:v>5.076111111111111</c:v>
                </c:pt>
                <c:pt idx="12">
                  <c:v>5.076111111111111</c:v>
                </c:pt>
                <c:pt idx="13">
                  <c:v>5.076111111111111</c:v>
                </c:pt>
                <c:pt idx="14">
                  <c:v>5.076111111111111</c:v>
                </c:pt>
                <c:pt idx="15">
                  <c:v>5.076111111111111</c:v>
                </c:pt>
                <c:pt idx="16">
                  <c:v>5.076111111111111</c:v>
                </c:pt>
                <c:pt idx="17">
                  <c:v>5.076111111111111</c:v>
                </c:pt>
                <c:pt idx="18">
                  <c:v>5.076111111111111</c:v>
                </c:pt>
                <c:pt idx="19">
                  <c:v>5.050000000000002</c:v>
                </c:pt>
                <c:pt idx="20">
                  <c:v>5.050000000000002</c:v>
                </c:pt>
                <c:pt idx="21">
                  <c:v>5.050000000000002</c:v>
                </c:pt>
                <c:pt idx="22">
                  <c:v>5.050000000000002</c:v>
                </c:pt>
                <c:pt idx="23">
                  <c:v>5.050000000000002</c:v>
                </c:pt>
                <c:pt idx="24">
                  <c:v>5.050000000000002</c:v>
                </c:pt>
                <c:pt idx="25">
                  <c:v>5.050000000000002</c:v>
                </c:pt>
                <c:pt idx="26">
                  <c:v>5.050000000000002</c:v>
                </c:pt>
                <c:pt idx="27">
                  <c:v>5.050000000000002</c:v>
                </c:pt>
                <c:pt idx="28">
                  <c:v>5.050000000000002</c:v>
                </c:pt>
                <c:pt idx="29">
                  <c:v>5.050000000000002</c:v>
                </c:pt>
                <c:pt idx="30">
                  <c:v>5.050000000000002</c:v>
                </c:pt>
                <c:pt idx="31">
                  <c:v>5.050000000000002</c:v>
                </c:pt>
                <c:pt idx="32">
                  <c:v>5.023888888888888</c:v>
                </c:pt>
                <c:pt idx="33">
                  <c:v>5.050000000000002</c:v>
                </c:pt>
                <c:pt idx="34">
                  <c:v>5.023888888888888</c:v>
                </c:pt>
                <c:pt idx="35">
                  <c:v>5.023888888888888</c:v>
                </c:pt>
                <c:pt idx="36">
                  <c:v>5.023888888888888</c:v>
                </c:pt>
                <c:pt idx="37">
                  <c:v>5.023888888888888</c:v>
                </c:pt>
                <c:pt idx="38">
                  <c:v>5.023888888888888</c:v>
                </c:pt>
                <c:pt idx="39">
                  <c:v>5.023888888888888</c:v>
                </c:pt>
                <c:pt idx="40">
                  <c:v>5.023888888888888</c:v>
                </c:pt>
                <c:pt idx="41">
                  <c:v>5.023888888888888</c:v>
                </c:pt>
                <c:pt idx="42">
                  <c:v>5.023888888888888</c:v>
                </c:pt>
                <c:pt idx="43">
                  <c:v>4.998888888888888</c:v>
                </c:pt>
                <c:pt idx="44">
                  <c:v>4.998888888888888</c:v>
                </c:pt>
                <c:pt idx="45">
                  <c:v>4.998888888888888</c:v>
                </c:pt>
                <c:pt idx="46">
                  <c:v>4.998888888888888</c:v>
                </c:pt>
                <c:pt idx="47">
                  <c:v>4.998888888888888</c:v>
                </c:pt>
                <c:pt idx="48">
                  <c:v>4.998888888888888</c:v>
                </c:pt>
                <c:pt idx="49">
                  <c:v>4.998888888888888</c:v>
                </c:pt>
                <c:pt idx="50">
                  <c:v>4.998888888888888</c:v>
                </c:pt>
                <c:pt idx="51">
                  <c:v>4.998888888888888</c:v>
                </c:pt>
                <c:pt idx="52">
                  <c:v>4.998888888888888</c:v>
                </c:pt>
                <c:pt idx="53">
                  <c:v>4.998888888888888</c:v>
                </c:pt>
                <c:pt idx="54">
                  <c:v>4.998888888888888</c:v>
                </c:pt>
                <c:pt idx="55">
                  <c:v>4.972777777777778</c:v>
                </c:pt>
                <c:pt idx="56">
                  <c:v>4.998888888888888</c:v>
                </c:pt>
                <c:pt idx="57">
                  <c:v>4.998888888888888</c:v>
                </c:pt>
                <c:pt idx="58">
                  <c:v>4.972777777777778</c:v>
                </c:pt>
                <c:pt idx="59">
                  <c:v>4.972777777777778</c:v>
                </c:pt>
                <c:pt idx="60">
                  <c:v>4.972777777777778</c:v>
                </c:pt>
                <c:pt idx="61">
                  <c:v>4.972777777777778</c:v>
                </c:pt>
                <c:pt idx="62">
                  <c:v>4.972777777777778</c:v>
                </c:pt>
                <c:pt idx="63">
                  <c:v>4.972777777777778</c:v>
                </c:pt>
                <c:pt idx="64">
                  <c:v>4.972777777777778</c:v>
                </c:pt>
                <c:pt idx="65">
                  <c:v>4.972777777777778</c:v>
                </c:pt>
                <c:pt idx="66">
                  <c:v>4.972777777777778</c:v>
                </c:pt>
                <c:pt idx="67">
                  <c:v>4.947222222222222</c:v>
                </c:pt>
                <c:pt idx="68">
                  <c:v>4.947222222222222</c:v>
                </c:pt>
                <c:pt idx="69">
                  <c:v>4.947222222222222</c:v>
                </c:pt>
                <c:pt idx="70">
                  <c:v>4.947222222222222</c:v>
                </c:pt>
                <c:pt idx="71">
                  <c:v>4.947222222222222</c:v>
                </c:pt>
                <c:pt idx="72">
                  <c:v>4.947222222222222</c:v>
                </c:pt>
                <c:pt idx="73">
                  <c:v>4.947222222222222</c:v>
                </c:pt>
                <c:pt idx="74">
                  <c:v>4.947222222222222</c:v>
                </c:pt>
                <c:pt idx="75">
                  <c:v>4.92111111111111</c:v>
                </c:pt>
                <c:pt idx="76">
                  <c:v>4.92111111111111</c:v>
                </c:pt>
                <c:pt idx="77">
                  <c:v>4.92111111111111</c:v>
                </c:pt>
                <c:pt idx="78">
                  <c:v>4.92111111111111</c:v>
                </c:pt>
                <c:pt idx="79">
                  <c:v>4.92111111111111</c:v>
                </c:pt>
                <c:pt idx="80">
                  <c:v>4.92111111111111</c:v>
                </c:pt>
                <c:pt idx="81">
                  <c:v>4.92111111111111</c:v>
                </c:pt>
                <c:pt idx="82">
                  <c:v>4.895</c:v>
                </c:pt>
                <c:pt idx="83">
                  <c:v>4.895</c:v>
                </c:pt>
                <c:pt idx="84">
                  <c:v>4.895</c:v>
                </c:pt>
                <c:pt idx="85">
                  <c:v>4.895</c:v>
                </c:pt>
                <c:pt idx="86">
                  <c:v>4.868888888888891</c:v>
                </c:pt>
                <c:pt idx="87">
                  <c:v>4.895</c:v>
                </c:pt>
                <c:pt idx="88">
                  <c:v>4.895</c:v>
                </c:pt>
                <c:pt idx="89">
                  <c:v>4.895</c:v>
                </c:pt>
                <c:pt idx="90">
                  <c:v>4.868888888888891</c:v>
                </c:pt>
                <c:pt idx="91">
                  <c:v>4.868888888888891</c:v>
                </c:pt>
                <c:pt idx="92">
                  <c:v>4.868888888888891</c:v>
                </c:pt>
                <c:pt idx="93">
                  <c:v>4.868888888888891</c:v>
                </c:pt>
                <c:pt idx="94">
                  <c:v>4.868888888888891</c:v>
                </c:pt>
                <c:pt idx="95">
                  <c:v>4.868888888888891</c:v>
                </c:pt>
                <c:pt idx="96">
                  <c:v>4.868888888888891</c:v>
                </c:pt>
                <c:pt idx="97">
                  <c:v>4.868888888888891</c:v>
                </c:pt>
                <c:pt idx="98">
                  <c:v>4.868888888888891</c:v>
                </c:pt>
                <c:pt idx="99">
                  <c:v>4.868888888888891</c:v>
                </c:pt>
                <c:pt idx="100">
                  <c:v>4.868888888888891</c:v>
                </c:pt>
                <c:pt idx="101">
                  <c:v>4.817777777777776</c:v>
                </c:pt>
                <c:pt idx="102">
                  <c:v>4.843888888888889</c:v>
                </c:pt>
                <c:pt idx="103">
                  <c:v>4.843888888888889</c:v>
                </c:pt>
                <c:pt idx="104">
                  <c:v>4.843888888888889</c:v>
                </c:pt>
                <c:pt idx="105">
                  <c:v>4.843888888888889</c:v>
                </c:pt>
                <c:pt idx="106">
                  <c:v>4.843888888888889</c:v>
                </c:pt>
                <c:pt idx="107">
                  <c:v>4.843888888888889</c:v>
                </c:pt>
                <c:pt idx="108">
                  <c:v>4.843888888888889</c:v>
                </c:pt>
                <c:pt idx="109">
                  <c:v>4.817777777777776</c:v>
                </c:pt>
                <c:pt idx="110">
                  <c:v>4.817777777777776</c:v>
                </c:pt>
                <c:pt idx="111">
                  <c:v>4.817777777777776</c:v>
                </c:pt>
                <c:pt idx="112">
                  <c:v>4.817777777777776</c:v>
                </c:pt>
                <c:pt idx="113">
                  <c:v>4.817777777777776</c:v>
                </c:pt>
                <c:pt idx="114">
                  <c:v>4.817777777777776</c:v>
                </c:pt>
                <c:pt idx="115">
                  <c:v>4.817777777777776</c:v>
                </c:pt>
                <c:pt idx="116">
                  <c:v>4.817777777777776</c:v>
                </c:pt>
                <c:pt idx="117">
                  <c:v>4.79222222222222</c:v>
                </c:pt>
                <c:pt idx="118">
                  <c:v>4.79222222222222</c:v>
                </c:pt>
                <c:pt idx="119">
                  <c:v>4.817777777777776</c:v>
                </c:pt>
                <c:pt idx="120">
                  <c:v>4.817777777777776</c:v>
                </c:pt>
                <c:pt idx="121">
                  <c:v>4.817777777777776</c:v>
                </c:pt>
                <c:pt idx="122">
                  <c:v>4.817777777777776</c:v>
                </c:pt>
                <c:pt idx="123">
                  <c:v>4.817777777777776</c:v>
                </c:pt>
                <c:pt idx="124">
                  <c:v>4.817777777777776</c:v>
                </c:pt>
                <c:pt idx="125">
                  <c:v>4.79222222222222</c:v>
                </c:pt>
                <c:pt idx="126">
                  <c:v>4.79222222222222</c:v>
                </c:pt>
                <c:pt idx="127">
                  <c:v>4.79222222222222</c:v>
                </c:pt>
                <c:pt idx="128">
                  <c:v>4.79222222222222</c:v>
                </c:pt>
                <c:pt idx="129">
                  <c:v>4.79222222222222</c:v>
                </c:pt>
                <c:pt idx="130">
                  <c:v>4.79222222222222</c:v>
                </c:pt>
                <c:pt idx="131">
                  <c:v>4.79222222222222</c:v>
                </c:pt>
                <c:pt idx="132">
                  <c:v>4.817777777777776</c:v>
                </c:pt>
                <c:pt idx="133">
                  <c:v>4.817777777777776</c:v>
                </c:pt>
                <c:pt idx="134">
                  <c:v>4.817777777777776</c:v>
                </c:pt>
                <c:pt idx="135">
                  <c:v>4.817777777777776</c:v>
                </c:pt>
                <c:pt idx="136">
                  <c:v>4.843888888888889</c:v>
                </c:pt>
                <c:pt idx="137">
                  <c:v>4.817777777777776</c:v>
                </c:pt>
                <c:pt idx="138">
                  <c:v>4.843888888888889</c:v>
                </c:pt>
                <c:pt idx="139">
                  <c:v>4.817777777777776</c:v>
                </c:pt>
                <c:pt idx="140">
                  <c:v>4.817777777777776</c:v>
                </c:pt>
                <c:pt idx="141">
                  <c:v>4.843888888888889</c:v>
                </c:pt>
                <c:pt idx="142">
                  <c:v>4.843888888888889</c:v>
                </c:pt>
                <c:pt idx="143">
                  <c:v>4.843888888888889</c:v>
                </c:pt>
                <c:pt idx="144">
                  <c:v>4.843888888888889</c:v>
                </c:pt>
                <c:pt idx="145">
                  <c:v>4.843888888888889</c:v>
                </c:pt>
                <c:pt idx="146">
                  <c:v>4.843888888888889</c:v>
                </c:pt>
                <c:pt idx="147">
                  <c:v>4.843888888888889</c:v>
                </c:pt>
                <c:pt idx="148">
                  <c:v>4.843888888888889</c:v>
                </c:pt>
                <c:pt idx="149">
                  <c:v>4.843888888888889</c:v>
                </c:pt>
                <c:pt idx="150">
                  <c:v>4.868888888888891</c:v>
                </c:pt>
                <c:pt idx="151">
                  <c:v>4.868888888888891</c:v>
                </c:pt>
                <c:pt idx="152">
                  <c:v>4.868888888888891</c:v>
                </c:pt>
                <c:pt idx="153">
                  <c:v>4.868888888888891</c:v>
                </c:pt>
                <c:pt idx="154">
                  <c:v>4.868888888888891</c:v>
                </c:pt>
                <c:pt idx="155">
                  <c:v>4.868888888888891</c:v>
                </c:pt>
                <c:pt idx="156">
                  <c:v>4.868888888888891</c:v>
                </c:pt>
                <c:pt idx="157">
                  <c:v>4.868888888888891</c:v>
                </c:pt>
                <c:pt idx="158">
                  <c:v>4.868888888888891</c:v>
                </c:pt>
                <c:pt idx="159">
                  <c:v>4.868888888888891</c:v>
                </c:pt>
                <c:pt idx="160">
                  <c:v>4.868888888888891</c:v>
                </c:pt>
                <c:pt idx="161">
                  <c:v>4.868888888888891</c:v>
                </c:pt>
                <c:pt idx="162">
                  <c:v>4.895</c:v>
                </c:pt>
                <c:pt idx="163">
                  <c:v>4.868888888888891</c:v>
                </c:pt>
                <c:pt idx="164">
                  <c:v>4.868888888888891</c:v>
                </c:pt>
                <c:pt idx="165">
                  <c:v>4.868888888888891</c:v>
                </c:pt>
                <c:pt idx="166">
                  <c:v>4.895</c:v>
                </c:pt>
                <c:pt idx="167">
                  <c:v>4.895</c:v>
                </c:pt>
                <c:pt idx="168">
                  <c:v>4.895</c:v>
                </c:pt>
                <c:pt idx="169">
                  <c:v>4.895</c:v>
                </c:pt>
                <c:pt idx="170">
                  <c:v>4.895</c:v>
                </c:pt>
                <c:pt idx="171">
                  <c:v>4.895</c:v>
                </c:pt>
                <c:pt idx="172">
                  <c:v>4.895</c:v>
                </c:pt>
                <c:pt idx="173">
                  <c:v>4.895</c:v>
                </c:pt>
                <c:pt idx="174">
                  <c:v>4.895</c:v>
                </c:pt>
                <c:pt idx="175">
                  <c:v>4.895</c:v>
                </c:pt>
                <c:pt idx="176">
                  <c:v>4.895</c:v>
                </c:pt>
                <c:pt idx="177">
                  <c:v>4.895</c:v>
                </c:pt>
                <c:pt idx="178">
                  <c:v>4.92111111111111</c:v>
                </c:pt>
                <c:pt idx="179">
                  <c:v>4.92111111111111</c:v>
                </c:pt>
                <c:pt idx="180">
                  <c:v>4.92111111111111</c:v>
                </c:pt>
                <c:pt idx="181">
                  <c:v>4.92111111111111</c:v>
                </c:pt>
                <c:pt idx="182">
                  <c:v>4.92111111111111</c:v>
                </c:pt>
                <c:pt idx="183">
                  <c:v>4.92111111111111</c:v>
                </c:pt>
                <c:pt idx="184">
                  <c:v>4.92111111111111</c:v>
                </c:pt>
                <c:pt idx="185">
                  <c:v>4.947222222222222</c:v>
                </c:pt>
                <c:pt idx="186">
                  <c:v>4.92111111111111</c:v>
                </c:pt>
                <c:pt idx="187">
                  <c:v>4.947222222222222</c:v>
                </c:pt>
                <c:pt idx="188">
                  <c:v>4.947222222222222</c:v>
                </c:pt>
                <c:pt idx="189">
                  <c:v>4.947222222222222</c:v>
                </c:pt>
                <c:pt idx="190">
                  <c:v>4.972777777777778</c:v>
                </c:pt>
                <c:pt idx="191">
                  <c:v>4.972777777777778</c:v>
                </c:pt>
                <c:pt idx="192">
                  <c:v>4.972777777777778</c:v>
                </c:pt>
                <c:pt idx="193">
                  <c:v>4.972777777777778</c:v>
                </c:pt>
                <c:pt idx="194">
                  <c:v>4.972777777777778</c:v>
                </c:pt>
                <c:pt idx="195">
                  <c:v>4.972777777777778</c:v>
                </c:pt>
                <c:pt idx="196">
                  <c:v>4.972777777777778</c:v>
                </c:pt>
                <c:pt idx="197">
                  <c:v>4.972777777777778</c:v>
                </c:pt>
                <c:pt idx="198">
                  <c:v>4.998888888888888</c:v>
                </c:pt>
                <c:pt idx="199">
                  <c:v>4.998888888888888</c:v>
                </c:pt>
                <c:pt idx="200">
                  <c:v>4.998888888888888</c:v>
                </c:pt>
                <c:pt idx="201">
                  <c:v>4.998888888888888</c:v>
                </c:pt>
                <c:pt idx="202">
                  <c:v>4.998888888888888</c:v>
                </c:pt>
                <c:pt idx="203">
                  <c:v>4.998888888888888</c:v>
                </c:pt>
                <c:pt idx="204">
                  <c:v>4.998888888888888</c:v>
                </c:pt>
                <c:pt idx="205">
                  <c:v>4.998888888888888</c:v>
                </c:pt>
                <c:pt idx="206">
                  <c:v>5.023888888888888</c:v>
                </c:pt>
                <c:pt idx="207">
                  <c:v>5.023888888888888</c:v>
                </c:pt>
                <c:pt idx="208">
                  <c:v>5.023888888888888</c:v>
                </c:pt>
                <c:pt idx="209">
                  <c:v>5.050000000000002</c:v>
                </c:pt>
                <c:pt idx="210">
                  <c:v>5.050000000000002</c:v>
                </c:pt>
                <c:pt idx="211">
                  <c:v>5.050000000000002</c:v>
                </c:pt>
                <c:pt idx="212">
                  <c:v>5.050000000000002</c:v>
                </c:pt>
                <c:pt idx="213">
                  <c:v>5.076111111111111</c:v>
                </c:pt>
                <c:pt idx="214">
                  <c:v>5.076111111111111</c:v>
                </c:pt>
                <c:pt idx="215">
                  <c:v>5.076111111111111</c:v>
                </c:pt>
                <c:pt idx="216">
                  <c:v>5.10222222222222</c:v>
                </c:pt>
                <c:pt idx="217">
                  <c:v>5.10222222222222</c:v>
                </c:pt>
                <c:pt idx="218">
                  <c:v>5.10222222222222</c:v>
                </c:pt>
                <c:pt idx="219">
                  <c:v>5.10222222222222</c:v>
                </c:pt>
                <c:pt idx="220">
                  <c:v>5.10222222222222</c:v>
                </c:pt>
                <c:pt idx="221">
                  <c:v>5.127777777777776</c:v>
                </c:pt>
                <c:pt idx="222">
                  <c:v>5.127777777777776</c:v>
                </c:pt>
                <c:pt idx="223">
                  <c:v>5.127777777777776</c:v>
                </c:pt>
                <c:pt idx="224">
                  <c:v>5.127777777777776</c:v>
                </c:pt>
                <c:pt idx="225">
                  <c:v>5.15388888888889</c:v>
                </c:pt>
                <c:pt idx="226">
                  <c:v>5.15388888888889</c:v>
                </c:pt>
                <c:pt idx="227">
                  <c:v>5.15388888888889</c:v>
                </c:pt>
                <c:pt idx="228">
                  <c:v>5.17888888888889</c:v>
                </c:pt>
                <c:pt idx="229">
                  <c:v>5.17888888888889</c:v>
                </c:pt>
                <c:pt idx="230">
                  <c:v>5.17888888888889</c:v>
                </c:pt>
                <c:pt idx="231">
                  <c:v>5.17888888888889</c:v>
                </c:pt>
                <c:pt idx="232">
                  <c:v>5.17888888888889</c:v>
                </c:pt>
                <c:pt idx="233">
                  <c:v>5.205</c:v>
                </c:pt>
                <c:pt idx="234">
                  <c:v>5.205</c:v>
                </c:pt>
                <c:pt idx="235">
                  <c:v>5.205</c:v>
                </c:pt>
                <c:pt idx="236">
                  <c:v>5.23111111111111</c:v>
                </c:pt>
                <c:pt idx="237">
                  <c:v>5.205</c:v>
                </c:pt>
                <c:pt idx="238">
                  <c:v>5.23111111111111</c:v>
                </c:pt>
                <c:pt idx="239">
                  <c:v>5.23111111111111</c:v>
                </c:pt>
                <c:pt idx="240">
                  <c:v>5.23111111111111</c:v>
                </c:pt>
                <c:pt idx="241">
                  <c:v>5.23111111111111</c:v>
                </c:pt>
                <c:pt idx="242">
                  <c:v>5.257222222222222</c:v>
                </c:pt>
                <c:pt idx="243">
                  <c:v>5.257222222222222</c:v>
                </c:pt>
                <c:pt idx="244">
                  <c:v>5.257222222222222</c:v>
                </c:pt>
                <c:pt idx="245">
                  <c:v>5.282222222222223</c:v>
                </c:pt>
                <c:pt idx="246">
                  <c:v>5.257222222222222</c:v>
                </c:pt>
                <c:pt idx="247">
                  <c:v>5.282222222222223</c:v>
                </c:pt>
                <c:pt idx="248">
                  <c:v>5.282222222222223</c:v>
                </c:pt>
                <c:pt idx="249">
                  <c:v>5.282222222222223</c:v>
                </c:pt>
                <c:pt idx="250">
                  <c:v>5.307777777777779</c:v>
                </c:pt>
                <c:pt idx="251">
                  <c:v>5.307777777777779</c:v>
                </c:pt>
                <c:pt idx="252">
                  <c:v>5.307777777777779</c:v>
                </c:pt>
                <c:pt idx="253">
                  <c:v>5.307777777777779</c:v>
                </c:pt>
                <c:pt idx="254">
                  <c:v>5.333888888888889</c:v>
                </c:pt>
                <c:pt idx="255">
                  <c:v>5.333888888888889</c:v>
                </c:pt>
                <c:pt idx="256">
                  <c:v>5.333888888888889</c:v>
                </c:pt>
                <c:pt idx="257">
                  <c:v>5.360000000000002</c:v>
                </c:pt>
                <c:pt idx="258">
                  <c:v>5.360000000000002</c:v>
                </c:pt>
                <c:pt idx="259">
                  <c:v>5.360000000000002</c:v>
                </c:pt>
                <c:pt idx="260">
                  <c:v>5.360000000000002</c:v>
                </c:pt>
                <c:pt idx="261">
                  <c:v>5.360000000000002</c:v>
                </c:pt>
                <c:pt idx="262">
                  <c:v>5.384999999999999</c:v>
                </c:pt>
                <c:pt idx="263">
                  <c:v>5.384999999999999</c:v>
                </c:pt>
                <c:pt idx="264">
                  <c:v>5.384999999999999</c:v>
                </c:pt>
                <c:pt idx="265">
                  <c:v>5.384999999999999</c:v>
                </c:pt>
                <c:pt idx="266">
                  <c:v>5.411111111111112</c:v>
                </c:pt>
                <c:pt idx="267">
                  <c:v>5.411111111111112</c:v>
                </c:pt>
                <c:pt idx="268">
                  <c:v>5.411111111111112</c:v>
                </c:pt>
                <c:pt idx="269">
                  <c:v>5.43722222222222</c:v>
                </c:pt>
                <c:pt idx="270">
                  <c:v>5.411111111111112</c:v>
                </c:pt>
                <c:pt idx="271">
                  <c:v>5.43722222222222</c:v>
                </c:pt>
                <c:pt idx="272">
                  <c:v>5.43722222222222</c:v>
                </c:pt>
                <c:pt idx="273">
                  <c:v>5.462222222222222</c:v>
                </c:pt>
                <c:pt idx="274">
                  <c:v>5.462222222222222</c:v>
                </c:pt>
                <c:pt idx="275">
                  <c:v>5.462222222222222</c:v>
                </c:pt>
                <c:pt idx="276">
                  <c:v>5.487777777777778</c:v>
                </c:pt>
                <c:pt idx="277">
                  <c:v>5.487777777777778</c:v>
                </c:pt>
                <c:pt idx="278">
                  <c:v>5.487777777777778</c:v>
                </c:pt>
                <c:pt idx="279">
                  <c:v>5.513888888888888</c:v>
                </c:pt>
                <c:pt idx="280">
                  <c:v>5.513888888888888</c:v>
                </c:pt>
                <c:pt idx="281">
                  <c:v>5.538888888888888</c:v>
                </c:pt>
                <c:pt idx="282">
                  <c:v>5.538888888888888</c:v>
                </c:pt>
                <c:pt idx="283">
                  <c:v>5.538888888888888</c:v>
                </c:pt>
                <c:pt idx="284">
                  <c:v>5.565000000000001</c:v>
                </c:pt>
                <c:pt idx="285">
                  <c:v>5.565000000000001</c:v>
                </c:pt>
                <c:pt idx="286">
                  <c:v>5.591111111111111</c:v>
                </c:pt>
                <c:pt idx="287">
                  <c:v>5.591111111111111</c:v>
                </c:pt>
                <c:pt idx="288">
                  <c:v>5.591111111111111</c:v>
                </c:pt>
                <c:pt idx="289">
                  <c:v>5.616111111111112</c:v>
                </c:pt>
                <c:pt idx="290">
                  <c:v>5.616111111111112</c:v>
                </c:pt>
                <c:pt idx="291">
                  <c:v>5.642222222222221</c:v>
                </c:pt>
                <c:pt idx="292">
                  <c:v>5.642222222222221</c:v>
                </c:pt>
                <c:pt idx="293">
                  <c:v>5.642222222222221</c:v>
                </c:pt>
                <c:pt idx="294">
                  <c:v>5.642222222222221</c:v>
                </c:pt>
                <c:pt idx="295">
                  <c:v>5.642222222222221</c:v>
                </c:pt>
                <c:pt idx="296">
                  <c:v>5.642222222222221</c:v>
                </c:pt>
                <c:pt idx="297">
                  <c:v>5.667777777777776</c:v>
                </c:pt>
                <c:pt idx="298">
                  <c:v>5.692777777777778</c:v>
                </c:pt>
                <c:pt idx="299">
                  <c:v>5.692777777777778</c:v>
                </c:pt>
                <c:pt idx="300">
                  <c:v>5.718888888888888</c:v>
                </c:pt>
                <c:pt idx="301">
                  <c:v>5.718888888888888</c:v>
                </c:pt>
                <c:pt idx="302">
                  <c:v>5.718888888888888</c:v>
                </c:pt>
                <c:pt idx="303">
                  <c:v>5.745000000000001</c:v>
                </c:pt>
                <c:pt idx="304">
                  <c:v>5.745000000000001</c:v>
                </c:pt>
                <c:pt idx="305">
                  <c:v>5.745000000000001</c:v>
                </c:pt>
                <c:pt idx="306">
                  <c:v>5.770000000000001</c:v>
                </c:pt>
                <c:pt idx="307">
                  <c:v>5.770000000000001</c:v>
                </c:pt>
                <c:pt idx="308">
                  <c:v>5.796111111111111</c:v>
                </c:pt>
                <c:pt idx="309">
                  <c:v>5.796111111111111</c:v>
                </c:pt>
                <c:pt idx="310">
                  <c:v>5.796111111111111</c:v>
                </c:pt>
                <c:pt idx="311">
                  <c:v>5.821111111111112</c:v>
                </c:pt>
                <c:pt idx="312">
                  <c:v>5.821111111111112</c:v>
                </c:pt>
                <c:pt idx="313">
                  <c:v>5.847222222222221</c:v>
                </c:pt>
                <c:pt idx="314">
                  <c:v>5.847222222222221</c:v>
                </c:pt>
                <c:pt idx="315">
                  <c:v>5.847222222222221</c:v>
                </c:pt>
                <c:pt idx="316">
                  <c:v>5.847222222222221</c:v>
                </c:pt>
                <c:pt idx="317">
                  <c:v>5.872222222222222</c:v>
                </c:pt>
                <c:pt idx="318">
                  <c:v>5.872222222222222</c:v>
                </c:pt>
                <c:pt idx="319">
                  <c:v>5.872222222222222</c:v>
                </c:pt>
                <c:pt idx="320">
                  <c:v>5.897777777777778</c:v>
                </c:pt>
                <c:pt idx="321">
                  <c:v>5.897777777777778</c:v>
                </c:pt>
                <c:pt idx="322">
                  <c:v>5.923888888888887</c:v>
                </c:pt>
                <c:pt idx="323">
                  <c:v>5.923888888888887</c:v>
                </c:pt>
                <c:pt idx="324">
                  <c:v>5.948888888888888</c:v>
                </c:pt>
                <c:pt idx="325">
                  <c:v>5.948888888888888</c:v>
                </c:pt>
                <c:pt idx="326">
                  <c:v>5.948888888888888</c:v>
                </c:pt>
                <c:pt idx="327">
                  <c:v>5.948888888888888</c:v>
                </c:pt>
                <c:pt idx="328">
                  <c:v>5.975000000000001</c:v>
                </c:pt>
                <c:pt idx="329">
                  <c:v>5.975000000000001</c:v>
                </c:pt>
                <c:pt idx="330">
                  <c:v>5.975000000000001</c:v>
                </c:pt>
                <c:pt idx="331">
                  <c:v>5.999999999999998</c:v>
                </c:pt>
                <c:pt idx="332">
                  <c:v>5.999999999999998</c:v>
                </c:pt>
                <c:pt idx="333">
                  <c:v>5.999999999999998</c:v>
                </c:pt>
                <c:pt idx="334">
                  <c:v>5.999999999999998</c:v>
                </c:pt>
                <c:pt idx="335">
                  <c:v>5.999999999999998</c:v>
                </c:pt>
                <c:pt idx="336">
                  <c:v>6.026111111111112</c:v>
                </c:pt>
                <c:pt idx="337">
                  <c:v>6.026111111111112</c:v>
                </c:pt>
                <c:pt idx="338">
                  <c:v>6.026111111111112</c:v>
                </c:pt>
                <c:pt idx="339">
                  <c:v>6.051111111111113</c:v>
                </c:pt>
                <c:pt idx="340">
                  <c:v>6.051111111111113</c:v>
                </c:pt>
                <c:pt idx="341">
                  <c:v>6.051111111111113</c:v>
                </c:pt>
                <c:pt idx="342">
                  <c:v>6.051111111111113</c:v>
                </c:pt>
                <c:pt idx="343">
                  <c:v>6.051111111111113</c:v>
                </c:pt>
                <c:pt idx="344">
                  <c:v>6.051111111111113</c:v>
                </c:pt>
                <c:pt idx="345">
                  <c:v>6.077222222222221</c:v>
                </c:pt>
                <c:pt idx="346">
                  <c:v>6.077222222222221</c:v>
                </c:pt>
                <c:pt idx="347">
                  <c:v>6.102222222222223</c:v>
                </c:pt>
                <c:pt idx="348">
                  <c:v>6.102222222222223</c:v>
                </c:pt>
                <c:pt idx="349">
                  <c:v>6.102222222222223</c:v>
                </c:pt>
                <c:pt idx="350">
                  <c:v>6.127777777777778</c:v>
                </c:pt>
                <c:pt idx="351">
                  <c:v>6.127777777777778</c:v>
                </c:pt>
                <c:pt idx="352">
                  <c:v>6.127777777777778</c:v>
                </c:pt>
                <c:pt idx="353">
                  <c:v>6.152777777777779</c:v>
                </c:pt>
                <c:pt idx="354">
                  <c:v>6.152777777777779</c:v>
                </c:pt>
                <c:pt idx="355">
                  <c:v>6.152777777777779</c:v>
                </c:pt>
                <c:pt idx="356">
                  <c:v>6.152777777777779</c:v>
                </c:pt>
                <c:pt idx="357">
                  <c:v>6.152777777777779</c:v>
                </c:pt>
                <c:pt idx="358">
                  <c:v>6.178888888888888</c:v>
                </c:pt>
                <c:pt idx="359">
                  <c:v>6.178888888888888</c:v>
                </c:pt>
                <c:pt idx="360">
                  <c:v>6.20388888888889</c:v>
                </c:pt>
                <c:pt idx="361">
                  <c:v>6.20388888888889</c:v>
                </c:pt>
                <c:pt idx="362">
                  <c:v>6.20388888888889</c:v>
                </c:pt>
                <c:pt idx="363">
                  <c:v>6.20388888888889</c:v>
                </c:pt>
                <c:pt idx="364">
                  <c:v>6.23</c:v>
                </c:pt>
                <c:pt idx="365">
                  <c:v>6.23</c:v>
                </c:pt>
                <c:pt idx="366">
                  <c:v>6.23</c:v>
                </c:pt>
                <c:pt idx="367">
                  <c:v>6.23</c:v>
                </c:pt>
                <c:pt idx="368">
                  <c:v>6.255</c:v>
                </c:pt>
                <c:pt idx="369">
                  <c:v>6.255</c:v>
                </c:pt>
                <c:pt idx="370">
                  <c:v>6.255</c:v>
                </c:pt>
                <c:pt idx="371">
                  <c:v>6.255</c:v>
                </c:pt>
                <c:pt idx="372">
                  <c:v>6.255</c:v>
                </c:pt>
                <c:pt idx="373">
                  <c:v>6.28111111111111</c:v>
                </c:pt>
                <c:pt idx="374">
                  <c:v>6.28111111111111</c:v>
                </c:pt>
                <c:pt idx="375">
                  <c:v>6.306111111111111</c:v>
                </c:pt>
                <c:pt idx="376">
                  <c:v>6.306111111111111</c:v>
                </c:pt>
                <c:pt idx="377">
                  <c:v>6.306111111111111</c:v>
                </c:pt>
                <c:pt idx="378">
                  <c:v>6.306111111111111</c:v>
                </c:pt>
                <c:pt idx="379">
                  <c:v>6.331111111111111</c:v>
                </c:pt>
                <c:pt idx="380">
                  <c:v>6.331111111111111</c:v>
                </c:pt>
                <c:pt idx="381">
                  <c:v>6.331111111111111</c:v>
                </c:pt>
                <c:pt idx="382">
                  <c:v>6.331111111111111</c:v>
                </c:pt>
                <c:pt idx="383">
                  <c:v>6.331111111111111</c:v>
                </c:pt>
                <c:pt idx="384">
                  <c:v>6.357222222222221</c:v>
                </c:pt>
                <c:pt idx="385">
                  <c:v>6.357222222222221</c:v>
                </c:pt>
                <c:pt idx="386">
                  <c:v>6.357222222222221</c:v>
                </c:pt>
                <c:pt idx="387">
                  <c:v>6.357222222222221</c:v>
                </c:pt>
                <c:pt idx="388">
                  <c:v>6.357222222222221</c:v>
                </c:pt>
                <c:pt idx="389">
                  <c:v>6.357222222222221</c:v>
                </c:pt>
                <c:pt idx="390">
                  <c:v>6.357222222222221</c:v>
                </c:pt>
                <c:pt idx="391">
                  <c:v>6.382222222222221</c:v>
                </c:pt>
                <c:pt idx="392">
                  <c:v>6.382222222222221</c:v>
                </c:pt>
                <c:pt idx="393">
                  <c:v>6.382222222222221</c:v>
                </c:pt>
                <c:pt idx="394">
                  <c:v>6.382222222222221</c:v>
                </c:pt>
                <c:pt idx="395">
                  <c:v>6.382222222222221</c:v>
                </c:pt>
                <c:pt idx="396">
                  <c:v>6.382222222222221</c:v>
                </c:pt>
                <c:pt idx="397">
                  <c:v>6.382222222222221</c:v>
                </c:pt>
                <c:pt idx="398">
                  <c:v>6.382222222222221</c:v>
                </c:pt>
                <c:pt idx="399">
                  <c:v>6.407777777777778</c:v>
                </c:pt>
                <c:pt idx="400">
                  <c:v>6.407777777777778</c:v>
                </c:pt>
                <c:pt idx="401">
                  <c:v>6.407777777777778</c:v>
                </c:pt>
                <c:pt idx="402">
                  <c:v>6.407777777777778</c:v>
                </c:pt>
                <c:pt idx="403">
                  <c:v>6.407777777777778</c:v>
                </c:pt>
                <c:pt idx="404">
                  <c:v>6.407777777777778</c:v>
                </c:pt>
                <c:pt idx="405">
                  <c:v>6.407777777777778</c:v>
                </c:pt>
                <c:pt idx="406">
                  <c:v>6.407777777777778</c:v>
                </c:pt>
                <c:pt idx="407">
                  <c:v>6.407777777777778</c:v>
                </c:pt>
                <c:pt idx="408">
                  <c:v>6.407777777777778</c:v>
                </c:pt>
                <c:pt idx="409">
                  <c:v>6.407777777777778</c:v>
                </c:pt>
                <c:pt idx="410">
                  <c:v>6.407777777777778</c:v>
                </c:pt>
                <c:pt idx="411">
                  <c:v>6.407777777777778</c:v>
                </c:pt>
                <c:pt idx="412">
                  <c:v>6.407777777777778</c:v>
                </c:pt>
                <c:pt idx="413">
                  <c:v>6.407777777777778</c:v>
                </c:pt>
                <c:pt idx="414">
                  <c:v>6.407777777777778</c:v>
                </c:pt>
                <c:pt idx="415">
                  <c:v>6.407777777777778</c:v>
                </c:pt>
                <c:pt idx="416">
                  <c:v>6.407777777777778</c:v>
                </c:pt>
                <c:pt idx="417">
                  <c:v>6.407777777777778</c:v>
                </c:pt>
                <c:pt idx="418">
                  <c:v>6.407777777777778</c:v>
                </c:pt>
                <c:pt idx="419">
                  <c:v>6.407777777777778</c:v>
                </c:pt>
                <c:pt idx="420">
                  <c:v>6.407777777777778</c:v>
                </c:pt>
                <c:pt idx="421">
                  <c:v>6.407777777777778</c:v>
                </c:pt>
                <c:pt idx="422">
                  <c:v>6.407777777777778</c:v>
                </c:pt>
                <c:pt idx="423">
                  <c:v>6.407777777777778</c:v>
                </c:pt>
                <c:pt idx="424">
                  <c:v>6.407777777777778</c:v>
                </c:pt>
                <c:pt idx="425">
                  <c:v>6.407777777777778</c:v>
                </c:pt>
                <c:pt idx="426">
                  <c:v>6.382222222222221</c:v>
                </c:pt>
                <c:pt idx="427">
                  <c:v>6.382222222222221</c:v>
                </c:pt>
                <c:pt idx="428">
                  <c:v>6.382222222222221</c:v>
                </c:pt>
                <c:pt idx="429">
                  <c:v>6.382222222222221</c:v>
                </c:pt>
                <c:pt idx="430">
                  <c:v>6.382222222222221</c:v>
                </c:pt>
                <c:pt idx="431">
                  <c:v>6.382222222222221</c:v>
                </c:pt>
                <c:pt idx="432">
                  <c:v>6.382222222222221</c:v>
                </c:pt>
                <c:pt idx="433">
                  <c:v>6.382222222222221</c:v>
                </c:pt>
                <c:pt idx="434">
                  <c:v>6.382222222222221</c:v>
                </c:pt>
                <c:pt idx="435">
                  <c:v>6.357222222222221</c:v>
                </c:pt>
                <c:pt idx="436">
                  <c:v>6.357222222222221</c:v>
                </c:pt>
                <c:pt idx="437">
                  <c:v>6.357222222222221</c:v>
                </c:pt>
                <c:pt idx="438">
                  <c:v>6.357222222222221</c:v>
                </c:pt>
                <c:pt idx="439">
                  <c:v>6.357222222222221</c:v>
                </c:pt>
                <c:pt idx="440">
                  <c:v>6.357222222222221</c:v>
                </c:pt>
                <c:pt idx="441">
                  <c:v>6.357222222222221</c:v>
                </c:pt>
                <c:pt idx="442">
                  <c:v>6.357222222222221</c:v>
                </c:pt>
                <c:pt idx="443">
                  <c:v>6.357222222222221</c:v>
                </c:pt>
                <c:pt idx="444">
                  <c:v>6.357222222222221</c:v>
                </c:pt>
                <c:pt idx="445">
                  <c:v>6.331111111111111</c:v>
                </c:pt>
                <c:pt idx="446">
                  <c:v>6.331111111111111</c:v>
                </c:pt>
                <c:pt idx="447">
                  <c:v>6.331111111111111</c:v>
                </c:pt>
                <c:pt idx="448">
                  <c:v>6.331111111111111</c:v>
                </c:pt>
                <c:pt idx="449">
                  <c:v>6.331111111111111</c:v>
                </c:pt>
                <c:pt idx="450">
                  <c:v>6.331111111111111</c:v>
                </c:pt>
                <c:pt idx="451">
                  <c:v>6.331111111111111</c:v>
                </c:pt>
                <c:pt idx="452">
                  <c:v>6.306111111111111</c:v>
                </c:pt>
                <c:pt idx="453">
                  <c:v>6.331111111111111</c:v>
                </c:pt>
                <c:pt idx="454">
                  <c:v>6.306111111111111</c:v>
                </c:pt>
                <c:pt idx="455">
                  <c:v>6.306111111111111</c:v>
                </c:pt>
                <c:pt idx="456">
                  <c:v>6.306111111111111</c:v>
                </c:pt>
                <c:pt idx="457">
                  <c:v>6.306111111111111</c:v>
                </c:pt>
                <c:pt idx="458">
                  <c:v>6.306111111111111</c:v>
                </c:pt>
                <c:pt idx="459">
                  <c:v>6.28111111111111</c:v>
                </c:pt>
                <c:pt idx="460">
                  <c:v>6.306111111111111</c:v>
                </c:pt>
                <c:pt idx="461">
                  <c:v>6.28111111111111</c:v>
                </c:pt>
                <c:pt idx="462">
                  <c:v>6.28111111111111</c:v>
                </c:pt>
                <c:pt idx="463">
                  <c:v>6.28111111111111</c:v>
                </c:pt>
                <c:pt idx="464">
                  <c:v>6.28111111111111</c:v>
                </c:pt>
                <c:pt idx="465">
                  <c:v>6.28111111111111</c:v>
                </c:pt>
                <c:pt idx="466">
                  <c:v>6.28111111111111</c:v>
                </c:pt>
                <c:pt idx="467">
                  <c:v>6.255</c:v>
                </c:pt>
                <c:pt idx="468">
                  <c:v>6.255</c:v>
                </c:pt>
                <c:pt idx="469">
                  <c:v>6.255</c:v>
                </c:pt>
                <c:pt idx="470">
                  <c:v>6.255</c:v>
                </c:pt>
                <c:pt idx="471">
                  <c:v>6.255</c:v>
                </c:pt>
                <c:pt idx="472">
                  <c:v>6.255</c:v>
                </c:pt>
                <c:pt idx="473">
                  <c:v>6.255</c:v>
                </c:pt>
                <c:pt idx="474">
                  <c:v>6.255</c:v>
                </c:pt>
                <c:pt idx="475">
                  <c:v>6.23</c:v>
                </c:pt>
                <c:pt idx="476">
                  <c:v>6.23</c:v>
                </c:pt>
                <c:pt idx="477">
                  <c:v>6.23</c:v>
                </c:pt>
                <c:pt idx="478">
                  <c:v>6.23</c:v>
                </c:pt>
                <c:pt idx="479">
                  <c:v>6.23</c:v>
                </c:pt>
                <c:pt idx="480">
                  <c:v>6.23</c:v>
                </c:pt>
                <c:pt idx="481">
                  <c:v>6.20388888888889</c:v>
                </c:pt>
                <c:pt idx="482">
                  <c:v>6.20388888888889</c:v>
                </c:pt>
                <c:pt idx="483">
                  <c:v>6.20388888888889</c:v>
                </c:pt>
                <c:pt idx="484">
                  <c:v>6.20388888888889</c:v>
                </c:pt>
                <c:pt idx="485">
                  <c:v>6.20388888888889</c:v>
                </c:pt>
                <c:pt idx="486">
                  <c:v>6.20388888888889</c:v>
                </c:pt>
                <c:pt idx="487">
                  <c:v>6.20388888888889</c:v>
                </c:pt>
                <c:pt idx="488">
                  <c:v>6.178888888888888</c:v>
                </c:pt>
                <c:pt idx="489">
                  <c:v>6.178888888888888</c:v>
                </c:pt>
                <c:pt idx="490">
                  <c:v>6.178888888888888</c:v>
                </c:pt>
                <c:pt idx="491">
                  <c:v>6.178888888888888</c:v>
                </c:pt>
                <c:pt idx="492">
                  <c:v>6.152777777777779</c:v>
                </c:pt>
                <c:pt idx="493">
                  <c:v>6.152777777777779</c:v>
                </c:pt>
                <c:pt idx="494">
                  <c:v>6.152777777777779</c:v>
                </c:pt>
                <c:pt idx="495">
                  <c:v>6.152777777777779</c:v>
                </c:pt>
                <c:pt idx="496">
                  <c:v>6.152777777777779</c:v>
                </c:pt>
                <c:pt idx="497">
                  <c:v>6.127777777777778</c:v>
                </c:pt>
                <c:pt idx="498">
                  <c:v>6.127777777777778</c:v>
                </c:pt>
                <c:pt idx="499">
                  <c:v>6.127777777777778</c:v>
                </c:pt>
                <c:pt idx="500">
                  <c:v>6.127777777777778</c:v>
                </c:pt>
                <c:pt idx="501">
                  <c:v>6.102222222222223</c:v>
                </c:pt>
                <c:pt idx="502">
                  <c:v>6.102222222222223</c:v>
                </c:pt>
                <c:pt idx="503">
                  <c:v>6.102222222222223</c:v>
                </c:pt>
                <c:pt idx="504">
                  <c:v>6.102222222222223</c:v>
                </c:pt>
                <c:pt idx="505">
                  <c:v>6.077222222222221</c:v>
                </c:pt>
                <c:pt idx="506">
                  <c:v>6.077222222222221</c:v>
                </c:pt>
                <c:pt idx="507">
                  <c:v>6.077222222222221</c:v>
                </c:pt>
                <c:pt idx="508">
                  <c:v>6.077222222222221</c:v>
                </c:pt>
                <c:pt idx="509">
                  <c:v>6.077222222222221</c:v>
                </c:pt>
                <c:pt idx="510">
                  <c:v>6.077222222222221</c:v>
                </c:pt>
                <c:pt idx="511">
                  <c:v>6.051111111111113</c:v>
                </c:pt>
                <c:pt idx="512">
                  <c:v>6.051111111111113</c:v>
                </c:pt>
                <c:pt idx="513">
                  <c:v>6.051111111111113</c:v>
                </c:pt>
                <c:pt idx="514">
                  <c:v>6.051111111111113</c:v>
                </c:pt>
                <c:pt idx="515">
                  <c:v>6.026111111111112</c:v>
                </c:pt>
                <c:pt idx="516">
                  <c:v>6.026111111111112</c:v>
                </c:pt>
                <c:pt idx="517">
                  <c:v>6.026111111111112</c:v>
                </c:pt>
                <c:pt idx="518">
                  <c:v>6.026111111111112</c:v>
                </c:pt>
                <c:pt idx="519">
                  <c:v>5.999999999999998</c:v>
                </c:pt>
                <c:pt idx="520">
                  <c:v>5.999999999999998</c:v>
                </c:pt>
                <c:pt idx="521">
                  <c:v>5.999999999999998</c:v>
                </c:pt>
                <c:pt idx="522">
                  <c:v>5.999999999999998</c:v>
                </c:pt>
                <c:pt idx="523">
                  <c:v>5.975000000000001</c:v>
                </c:pt>
                <c:pt idx="524">
                  <c:v>5.975000000000001</c:v>
                </c:pt>
                <c:pt idx="525">
                  <c:v>5.975000000000001</c:v>
                </c:pt>
                <c:pt idx="526">
                  <c:v>5.948888888888888</c:v>
                </c:pt>
                <c:pt idx="527">
                  <c:v>5.948888888888888</c:v>
                </c:pt>
                <c:pt idx="528">
                  <c:v>5.948888888888888</c:v>
                </c:pt>
                <c:pt idx="529">
                  <c:v>5.923888888888887</c:v>
                </c:pt>
                <c:pt idx="530">
                  <c:v>5.923888888888887</c:v>
                </c:pt>
                <c:pt idx="531">
                  <c:v>5.923888888888887</c:v>
                </c:pt>
                <c:pt idx="532">
                  <c:v>5.897777777777778</c:v>
                </c:pt>
                <c:pt idx="533">
                  <c:v>5.897777777777778</c:v>
                </c:pt>
                <c:pt idx="534">
                  <c:v>5.897777777777778</c:v>
                </c:pt>
                <c:pt idx="535">
                  <c:v>5.872222222222222</c:v>
                </c:pt>
                <c:pt idx="536">
                  <c:v>5.872222222222222</c:v>
                </c:pt>
                <c:pt idx="537">
                  <c:v>5.872222222222222</c:v>
                </c:pt>
                <c:pt idx="538">
                  <c:v>5.847222222222221</c:v>
                </c:pt>
                <c:pt idx="539">
                  <c:v>5.847222222222221</c:v>
                </c:pt>
                <c:pt idx="540">
                  <c:v>5.821111111111112</c:v>
                </c:pt>
                <c:pt idx="541">
                  <c:v>5.821111111111112</c:v>
                </c:pt>
                <c:pt idx="542">
                  <c:v>5.821111111111112</c:v>
                </c:pt>
                <c:pt idx="543">
                  <c:v>5.821111111111112</c:v>
                </c:pt>
                <c:pt idx="544">
                  <c:v>5.796111111111111</c:v>
                </c:pt>
                <c:pt idx="545">
                  <c:v>5.796111111111111</c:v>
                </c:pt>
                <c:pt idx="546">
                  <c:v>5.770000000000001</c:v>
                </c:pt>
                <c:pt idx="547">
                  <c:v>5.770000000000001</c:v>
                </c:pt>
                <c:pt idx="548">
                  <c:v>5.770000000000001</c:v>
                </c:pt>
                <c:pt idx="549">
                  <c:v>5.745000000000001</c:v>
                </c:pt>
                <c:pt idx="550">
                  <c:v>5.718888888888888</c:v>
                </c:pt>
                <c:pt idx="551">
                  <c:v>5.718888888888888</c:v>
                </c:pt>
                <c:pt idx="552">
                  <c:v>5.718888888888888</c:v>
                </c:pt>
                <c:pt idx="553">
                  <c:v>5.692777777777778</c:v>
                </c:pt>
                <c:pt idx="554">
                  <c:v>5.692777777777778</c:v>
                </c:pt>
                <c:pt idx="555">
                  <c:v>5.692777777777778</c:v>
                </c:pt>
                <c:pt idx="556">
                  <c:v>5.667777777777776</c:v>
                </c:pt>
                <c:pt idx="557">
                  <c:v>5.667777777777776</c:v>
                </c:pt>
                <c:pt idx="558">
                  <c:v>5.642222222222221</c:v>
                </c:pt>
                <c:pt idx="559">
                  <c:v>5.616111111111112</c:v>
                </c:pt>
                <c:pt idx="560">
                  <c:v>5.616111111111112</c:v>
                </c:pt>
                <c:pt idx="561">
                  <c:v>5.616111111111112</c:v>
                </c:pt>
                <c:pt idx="562">
                  <c:v>5.591111111111111</c:v>
                </c:pt>
                <c:pt idx="563">
                  <c:v>5.591111111111111</c:v>
                </c:pt>
                <c:pt idx="564">
                  <c:v>5.591111111111111</c:v>
                </c:pt>
                <c:pt idx="565">
                  <c:v>5.565000000000001</c:v>
                </c:pt>
                <c:pt idx="566">
                  <c:v>5.565000000000001</c:v>
                </c:pt>
                <c:pt idx="567">
                  <c:v>5.538888888888888</c:v>
                </c:pt>
                <c:pt idx="568">
                  <c:v>5.538888888888888</c:v>
                </c:pt>
                <c:pt idx="569">
                  <c:v>5.513888888888888</c:v>
                </c:pt>
                <c:pt idx="570">
                  <c:v>5.513888888888888</c:v>
                </c:pt>
                <c:pt idx="571">
                  <c:v>5.487777777777778</c:v>
                </c:pt>
                <c:pt idx="572">
                  <c:v>5.487777777777778</c:v>
                </c:pt>
                <c:pt idx="573">
                  <c:v>5.462222222222222</c:v>
                </c:pt>
                <c:pt idx="574">
                  <c:v>5.462222222222222</c:v>
                </c:pt>
                <c:pt idx="575">
                  <c:v>5.43722222222222</c:v>
                </c:pt>
                <c:pt idx="576">
                  <c:v>5.43722222222222</c:v>
                </c:pt>
                <c:pt idx="577">
                  <c:v>5.411111111111112</c:v>
                </c:pt>
                <c:pt idx="578">
                  <c:v>5.411111111111112</c:v>
                </c:pt>
                <c:pt idx="579">
                  <c:v>5.384999999999999</c:v>
                </c:pt>
                <c:pt idx="580">
                  <c:v>5.384999999999999</c:v>
                </c:pt>
                <c:pt idx="581">
                  <c:v>5.360000000000002</c:v>
                </c:pt>
                <c:pt idx="582">
                  <c:v>5.360000000000002</c:v>
                </c:pt>
                <c:pt idx="583">
                  <c:v>5.333888888888889</c:v>
                </c:pt>
                <c:pt idx="584">
                  <c:v>5.307777777777779</c:v>
                </c:pt>
                <c:pt idx="585">
                  <c:v>5.307777777777779</c:v>
                </c:pt>
                <c:pt idx="586">
                  <c:v>5.282222222222223</c:v>
                </c:pt>
                <c:pt idx="587">
                  <c:v>5.282222222222223</c:v>
                </c:pt>
                <c:pt idx="588">
                  <c:v>5.257222222222222</c:v>
                </c:pt>
                <c:pt idx="589">
                  <c:v>5.257222222222222</c:v>
                </c:pt>
                <c:pt idx="590">
                  <c:v>5.23111111111111</c:v>
                </c:pt>
                <c:pt idx="591">
                  <c:v>5.23111111111111</c:v>
                </c:pt>
                <c:pt idx="592">
                  <c:v>5.205</c:v>
                </c:pt>
                <c:pt idx="593">
                  <c:v>5.205</c:v>
                </c:pt>
                <c:pt idx="594">
                  <c:v>5.17888888888889</c:v>
                </c:pt>
                <c:pt idx="595">
                  <c:v>5.17888888888889</c:v>
                </c:pt>
                <c:pt idx="596">
                  <c:v>5.15388888888889</c:v>
                </c:pt>
                <c:pt idx="597">
                  <c:v>5.15388888888889</c:v>
                </c:pt>
                <c:pt idx="598">
                  <c:v>5.127777777777776</c:v>
                </c:pt>
                <c:pt idx="599">
                  <c:v>5.10222222222222</c:v>
                </c:pt>
                <c:pt idx="600">
                  <c:v>5.076111111111111</c:v>
                </c:pt>
                <c:pt idx="601">
                  <c:v>5.076111111111111</c:v>
                </c:pt>
                <c:pt idx="602">
                  <c:v>5.076111111111111</c:v>
                </c:pt>
                <c:pt idx="603">
                  <c:v>5.050000000000002</c:v>
                </c:pt>
                <c:pt idx="604">
                  <c:v>5.023888888888888</c:v>
                </c:pt>
                <c:pt idx="605">
                  <c:v>5.023888888888888</c:v>
                </c:pt>
                <c:pt idx="606">
                  <c:v>4.998888888888888</c:v>
                </c:pt>
                <c:pt idx="607">
                  <c:v>4.972777777777778</c:v>
                </c:pt>
                <c:pt idx="608">
                  <c:v>4.972777777777778</c:v>
                </c:pt>
                <c:pt idx="609">
                  <c:v>4.947222222222222</c:v>
                </c:pt>
                <c:pt idx="610">
                  <c:v>4.947222222222222</c:v>
                </c:pt>
                <c:pt idx="611">
                  <c:v>4.92111111111111</c:v>
                </c:pt>
                <c:pt idx="612">
                  <c:v>4.92111111111111</c:v>
                </c:pt>
                <c:pt idx="613">
                  <c:v>4.895</c:v>
                </c:pt>
                <c:pt idx="614">
                  <c:v>4.868888888888891</c:v>
                </c:pt>
                <c:pt idx="615">
                  <c:v>4.868888888888891</c:v>
                </c:pt>
                <c:pt idx="616">
                  <c:v>4.843888888888889</c:v>
                </c:pt>
                <c:pt idx="617">
                  <c:v>4.817777777777776</c:v>
                </c:pt>
                <c:pt idx="618">
                  <c:v>4.79222222222222</c:v>
                </c:pt>
                <c:pt idx="619">
                  <c:v>4.766111111111112</c:v>
                </c:pt>
                <c:pt idx="620">
                  <c:v>4.766111111111112</c:v>
                </c:pt>
                <c:pt idx="621">
                  <c:v>4.766111111111112</c:v>
                </c:pt>
                <c:pt idx="622">
                  <c:v>4.739999999999998</c:v>
                </c:pt>
                <c:pt idx="623">
                  <c:v>4.713888888888889</c:v>
                </c:pt>
                <c:pt idx="624">
                  <c:v>4.713888888888889</c:v>
                </c:pt>
                <c:pt idx="625">
                  <c:v>4.687777777777779</c:v>
                </c:pt>
                <c:pt idx="626">
                  <c:v>4.662222222222223</c:v>
                </c:pt>
                <c:pt idx="627">
                  <c:v>4.662222222222223</c:v>
                </c:pt>
                <c:pt idx="628">
                  <c:v>4.63611111111111</c:v>
                </c:pt>
                <c:pt idx="629">
                  <c:v>4.610000000000001</c:v>
                </c:pt>
                <c:pt idx="630">
                  <c:v>4.610000000000001</c:v>
                </c:pt>
                <c:pt idx="631">
                  <c:v>4.583888888888888</c:v>
                </c:pt>
                <c:pt idx="632">
                  <c:v>4.557777777777778</c:v>
                </c:pt>
                <c:pt idx="633">
                  <c:v>4.557777777777778</c:v>
                </c:pt>
                <c:pt idx="634">
                  <c:v>4.532222222222222</c:v>
                </c:pt>
                <c:pt idx="635">
                  <c:v>4.50611111111111</c:v>
                </c:pt>
                <c:pt idx="636">
                  <c:v>4.50611111111111</c:v>
                </c:pt>
                <c:pt idx="637">
                  <c:v>4.48</c:v>
                </c:pt>
                <c:pt idx="638">
                  <c:v>4.453888888888891</c:v>
                </c:pt>
                <c:pt idx="639">
                  <c:v>4.453888888888891</c:v>
                </c:pt>
                <c:pt idx="640">
                  <c:v>4.427777777777777</c:v>
                </c:pt>
                <c:pt idx="641">
                  <c:v>4.402222222222222</c:v>
                </c:pt>
                <c:pt idx="642">
                  <c:v>4.376111111111112</c:v>
                </c:pt>
                <c:pt idx="643">
                  <c:v>4.349999999999999</c:v>
                </c:pt>
                <c:pt idx="644">
                  <c:v>4.349999999999999</c:v>
                </c:pt>
                <c:pt idx="645">
                  <c:v>4.32388888888889</c:v>
                </c:pt>
                <c:pt idx="646">
                  <c:v>4.32388888888889</c:v>
                </c:pt>
                <c:pt idx="647">
                  <c:v>4.297777777777776</c:v>
                </c:pt>
                <c:pt idx="648">
                  <c:v>4.27222222222222</c:v>
                </c:pt>
                <c:pt idx="649">
                  <c:v>4.246111111111111</c:v>
                </c:pt>
                <c:pt idx="650">
                  <c:v>4.246111111111111</c:v>
                </c:pt>
                <c:pt idx="651">
                  <c:v>4.219999999999998</c:v>
                </c:pt>
                <c:pt idx="652">
                  <c:v>4.193888888888889</c:v>
                </c:pt>
                <c:pt idx="653">
                  <c:v>4.167777777777779</c:v>
                </c:pt>
                <c:pt idx="654">
                  <c:v>4.141111111111112</c:v>
                </c:pt>
                <c:pt idx="655">
                  <c:v>4.141111111111112</c:v>
                </c:pt>
                <c:pt idx="656">
                  <c:v>4.114999999999998</c:v>
                </c:pt>
                <c:pt idx="657">
                  <c:v>4.114999999999998</c:v>
                </c:pt>
                <c:pt idx="658">
                  <c:v>4.088888888888889</c:v>
                </c:pt>
                <c:pt idx="659">
                  <c:v>4.062777777777779</c:v>
                </c:pt>
                <c:pt idx="660">
                  <c:v>4.037222222222223</c:v>
                </c:pt>
                <c:pt idx="661">
                  <c:v>4.037222222222223</c:v>
                </c:pt>
                <c:pt idx="662">
                  <c:v>4.01111111111111</c:v>
                </c:pt>
                <c:pt idx="663">
                  <c:v>3.985000000000001</c:v>
                </c:pt>
                <c:pt idx="664">
                  <c:v>3.95777777777778</c:v>
                </c:pt>
                <c:pt idx="665">
                  <c:v>3.932222222222224</c:v>
                </c:pt>
                <c:pt idx="666">
                  <c:v>3.932222222222224</c:v>
                </c:pt>
                <c:pt idx="667">
                  <c:v>3.906111111111111</c:v>
                </c:pt>
                <c:pt idx="668">
                  <c:v>3.880000000000001</c:v>
                </c:pt>
                <c:pt idx="669">
                  <c:v>3.880000000000001</c:v>
                </c:pt>
                <c:pt idx="670">
                  <c:v>3.853888888888887</c:v>
                </c:pt>
                <c:pt idx="671">
                  <c:v>3.827222222222224</c:v>
                </c:pt>
                <c:pt idx="672">
                  <c:v>3.827222222222224</c:v>
                </c:pt>
                <c:pt idx="673">
                  <c:v>3.80111111111111</c:v>
                </c:pt>
                <c:pt idx="674">
                  <c:v>3.775000000000001</c:v>
                </c:pt>
                <c:pt idx="675">
                  <c:v>3.748888888888887</c:v>
                </c:pt>
                <c:pt idx="676">
                  <c:v>3.722222222222224</c:v>
                </c:pt>
                <c:pt idx="677">
                  <c:v>3.722222222222224</c:v>
                </c:pt>
                <c:pt idx="678">
                  <c:v>3.69611111111111</c:v>
                </c:pt>
                <c:pt idx="679">
                  <c:v>3.670000000000001</c:v>
                </c:pt>
                <c:pt idx="680">
                  <c:v>3.670000000000001</c:v>
                </c:pt>
                <c:pt idx="681">
                  <c:v>3.642777777777778</c:v>
                </c:pt>
                <c:pt idx="682">
                  <c:v>3.617222222222224</c:v>
                </c:pt>
                <c:pt idx="683">
                  <c:v>3.617222222222224</c:v>
                </c:pt>
                <c:pt idx="684">
                  <c:v>3.59111111111111</c:v>
                </c:pt>
                <c:pt idx="685">
                  <c:v>3.563888888888888</c:v>
                </c:pt>
                <c:pt idx="686">
                  <c:v>3.537777777777778</c:v>
                </c:pt>
                <c:pt idx="687">
                  <c:v>3.512222222222224</c:v>
                </c:pt>
                <c:pt idx="688">
                  <c:v>3.512222222222224</c:v>
                </c:pt>
                <c:pt idx="689">
                  <c:v>3.512222222222224</c:v>
                </c:pt>
                <c:pt idx="690">
                  <c:v>3.485000000000002</c:v>
                </c:pt>
                <c:pt idx="691">
                  <c:v>3.458888888888888</c:v>
                </c:pt>
                <c:pt idx="692">
                  <c:v>3.432777777777779</c:v>
                </c:pt>
                <c:pt idx="693">
                  <c:v>3.406111111111111</c:v>
                </c:pt>
                <c:pt idx="694">
                  <c:v>3.406111111111111</c:v>
                </c:pt>
                <c:pt idx="695">
                  <c:v>3.380000000000002</c:v>
                </c:pt>
                <c:pt idx="696">
                  <c:v>3.380000000000002</c:v>
                </c:pt>
                <c:pt idx="697">
                  <c:v>3.353888888888888</c:v>
                </c:pt>
                <c:pt idx="698">
                  <c:v>3.32722222222222</c:v>
                </c:pt>
                <c:pt idx="699">
                  <c:v>3.301111111111111</c:v>
                </c:pt>
                <c:pt idx="700">
                  <c:v>3.301111111111111</c:v>
                </c:pt>
                <c:pt idx="701">
                  <c:v>3.273888888888889</c:v>
                </c:pt>
                <c:pt idx="702">
                  <c:v>3.247777777777775</c:v>
                </c:pt>
                <c:pt idx="703">
                  <c:v>3.221111111111112</c:v>
                </c:pt>
                <c:pt idx="704">
                  <c:v>3.194999999999998</c:v>
                </c:pt>
                <c:pt idx="705">
                  <c:v>3.194999999999998</c:v>
                </c:pt>
                <c:pt idx="706">
                  <c:v>3.194999999999998</c:v>
                </c:pt>
                <c:pt idx="707">
                  <c:v>3.142222222222221</c:v>
                </c:pt>
                <c:pt idx="708">
                  <c:v>3.116111111111112</c:v>
                </c:pt>
                <c:pt idx="709">
                  <c:v>3.116111111111112</c:v>
                </c:pt>
                <c:pt idx="710">
                  <c:v>3.08888888888889</c:v>
                </c:pt>
                <c:pt idx="711">
                  <c:v>3.08888888888889</c:v>
                </c:pt>
                <c:pt idx="712">
                  <c:v>3.062777777777776</c:v>
                </c:pt>
                <c:pt idx="713">
                  <c:v>3.062777777777776</c:v>
                </c:pt>
                <c:pt idx="714">
                  <c:v>3.036111111111113</c:v>
                </c:pt>
                <c:pt idx="715">
                  <c:v>3.008888888888887</c:v>
                </c:pt>
                <c:pt idx="716">
                  <c:v>2.982777777777777</c:v>
                </c:pt>
                <c:pt idx="717">
                  <c:v>2.982777777777777</c:v>
                </c:pt>
                <c:pt idx="718">
                  <c:v>2.95611111111111</c:v>
                </c:pt>
                <c:pt idx="719">
                  <c:v>2.930000000000001</c:v>
                </c:pt>
                <c:pt idx="720">
                  <c:v>2.930000000000001</c:v>
                </c:pt>
                <c:pt idx="721">
                  <c:v>2.902777777777778</c:v>
                </c:pt>
                <c:pt idx="722">
                  <c:v>2.877222222222223</c:v>
                </c:pt>
                <c:pt idx="723">
                  <c:v>2.877222222222223</c:v>
                </c:pt>
                <c:pt idx="724">
                  <c:v>2.850000000000001</c:v>
                </c:pt>
                <c:pt idx="725">
                  <c:v>2.850000000000001</c:v>
                </c:pt>
                <c:pt idx="726">
                  <c:v>2.82277777777778</c:v>
                </c:pt>
                <c:pt idx="727">
                  <c:v>2.79722222222222</c:v>
                </c:pt>
                <c:pt idx="728">
                  <c:v>2.769999999999998</c:v>
                </c:pt>
                <c:pt idx="729">
                  <c:v>2.769999999999998</c:v>
                </c:pt>
                <c:pt idx="730">
                  <c:v>2.743888888888889</c:v>
                </c:pt>
                <c:pt idx="731">
                  <c:v>2.743888888888889</c:v>
                </c:pt>
                <c:pt idx="732">
                  <c:v>2.717222222222221</c:v>
                </c:pt>
                <c:pt idx="733">
                  <c:v>2.689999999999999</c:v>
                </c:pt>
                <c:pt idx="734">
                  <c:v>2.689999999999999</c:v>
                </c:pt>
                <c:pt idx="735">
                  <c:v>2.66388888888889</c:v>
                </c:pt>
                <c:pt idx="736">
                  <c:v>2.66388888888889</c:v>
                </c:pt>
                <c:pt idx="737">
                  <c:v>2.637222222222222</c:v>
                </c:pt>
                <c:pt idx="738">
                  <c:v>2.637222222222222</c:v>
                </c:pt>
                <c:pt idx="739">
                  <c:v>2.61</c:v>
                </c:pt>
                <c:pt idx="740">
                  <c:v>2.583888888888891</c:v>
                </c:pt>
                <c:pt idx="741">
                  <c:v>2.583888888888891</c:v>
                </c:pt>
                <c:pt idx="742">
                  <c:v>2.557222222222223</c:v>
                </c:pt>
                <c:pt idx="743">
                  <c:v>2.557222222222223</c:v>
                </c:pt>
                <c:pt idx="744">
                  <c:v>2.530000000000001</c:v>
                </c:pt>
                <c:pt idx="745">
                  <c:v>2.50277777777778</c:v>
                </c:pt>
                <c:pt idx="746">
                  <c:v>2.477222222222224</c:v>
                </c:pt>
                <c:pt idx="747">
                  <c:v>2.477222222222224</c:v>
                </c:pt>
                <c:pt idx="748">
                  <c:v>2.449999999999998</c:v>
                </c:pt>
                <c:pt idx="749">
                  <c:v>2.449999999999998</c:v>
                </c:pt>
                <c:pt idx="750">
                  <c:v>2.422777777777776</c:v>
                </c:pt>
                <c:pt idx="751">
                  <c:v>2.422777777777776</c:v>
                </c:pt>
                <c:pt idx="752">
                  <c:v>2.396111111111113</c:v>
                </c:pt>
                <c:pt idx="753">
                  <c:v>2.369999999999999</c:v>
                </c:pt>
                <c:pt idx="754">
                  <c:v>2.369999999999999</c:v>
                </c:pt>
                <c:pt idx="755">
                  <c:v>2.342777777777777</c:v>
                </c:pt>
                <c:pt idx="756">
                  <c:v>2.342777777777777</c:v>
                </c:pt>
                <c:pt idx="757">
                  <c:v>2.316111111111109</c:v>
                </c:pt>
                <c:pt idx="758">
                  <c:v>2.288888888888887</c:v>
                </c:pt>
                <c:pt idx="759">
                  <c:v>2.262222222222224</c:v>
                </c:pt>
                <c:pt idx="760">
                  <c:v>2.262222222222224</c:v>
                </c:pt>
                <c:pt idx="761">
                  <c:v>2.262222222222224</c:v>
                </c:pt>
                <c:pt idx="762">
                  <c:v>2.23611111111111</c:v>
                </c:pt>
                <c:pt idx="763">
                  <c:v>2.208888888888888</c:v>
                </c:pt>
                <c:pt idx="764">
                  <c:v>2.208888888888888</c:v>
                </c:pt>
                <c:pt idx="765">
                  <c:v>2.18222222222222</c:v>
                </c:pt>
                <c:pt idx="766">
                  <c:v>2.18222222222222</c:v>
                </c:pt>
                <c:pt idx="767">
                  <c:v>2.154999999999999</c:v>
                </c:pt>
                <c:pt idx="768">
                  <c:v>2.154999999999999</c:v>
                </c:pt>
                <c:pt idx="769">
                  <c:v>2.127777777777776</c:v>
                </c:pt>
                <c:pt idx="770">
                  <c:v>2.127777777777776</c:v>
                </c:pt>
                <c:pt idx="771">
                  <c:v>2.10111111111111</c:v>
                </c:pt>
                <c:pt idx="772">
                  <c:v>2.073888888888887</c:v>
                </c:pt>
                <c:pt idx="773">
                  <c:v>2.047222222222223</c:v>
                </c:pt>
                <c:pt idx="774">
                  <c:v>2.047222222222223</c:v>
                </c:pt>
                <c:pt idx="775">
                  <c:v>2.047222222222223</c:v>
                </c:pt>
                <c:pt idx="776">
                  <c:v>2.02111111111111</c:v>
                </c:pt>
                <c:pt idx="777">
                  <c:v>1.993888888888888</c:v>
                </c:pt>
                <c:pt idx="778">
                  <c:v>1.993888888888888</c:v>
                </c:pt>
                <c:pt idx="779">
                  <c:v>1.96722222222222</c:v>
                </c:pt>
                <c:pt idx="780">
                  <c:v>1.96722222222222</c:v>
                </c:pt>
                <c:pt idx="781">
                  <c:v>1.939999999999999</c:v>
                </c:pt>
                <c:pt idx="782">
                  <c:v>1.939999999999999</c:v>
                </c:pt>
                <c:pt idx="783">
                  <c:v>1.912777777777777</c:v>
                </c:pt>
                <c:pt idx="784">
                  <c:v>1.912777777777777</c:v>
                </c:pt>
                <c:pt idx="785">
                  <c:v>1.886111111111113</c:v>
                </c:pt>
                <c:pt idx="786">
                  <c:v>1.858888888888887</c:v>
                </c:pt>
                <c:pt idx="787">
                  <c:v>1.858888888888887</c:v>
                </c:pt>
                <c:pt idx="788">
                  <c:v>1.832222222222223</c:v>
                </c:pt>
                <c:pt idx="789">
                  <c:v>1.832222222222223</c:v>
                </c:pt>
                <c:pt idx="790">
                  <c:v>1.805000000000001</c:v>
                </c:pt>
                <c:pt idx="791">
                  <c:v>1.805000000000001</c:v>
                </c:pt>
                <c:pt idx="792">
                  <c:v>1.777777777777779</c:v>
                </c:pt>
                <c:pt idx="793">
                  <c:v>1.777777777777779</c:v>
                </c:pt>
                <c:pt idx="794">
                  <c:v>1.751111111111112</c:v>
                </c:pt>
                <c:pt idx="795">
                  <c:v>1.72388888888889</c:v>
                </c:pt>
                <c:pt idx="796">
                  <c:v>1.72388888888889</c:v>
                </c:pt>
                <c:pt idx="797">
                  <c:v>1.72388888888889</c:v>
                </c:pt>
                <c:pt idx="798">
                  <c:v>1.697222222222222</c:v>
                </c:pt>
                <c:pt idx="799">
                  <c:v>1.697222222222222</c:v>
                </c:pt>
                <c:pt idx="800">
                  <c:v>1.67</c:v>
                </c:pt>
                <c:pt idx="801">
                  <c:v>1.67</c:v>
                </c:pt>
                <c:pt idx="802">
                  <c:v>1.642777777777778</c:v>
                </c:pt>
                <c:pt idx="803">
                  <c:v>1.614999999999998</c:v>
                </c:pt>
                <c:pt idx="804">
                  <c:v>1.614999999999998</c:v>
                </c:pt>
                <c:pt idx="805">
                  <c:v>1.614999999999998</c:v>
                </c:pt>
                <c:pt idx="806">
                  <c:v>1.587777777777776</c:v>
                </c:pt>
                <c:pt idx="807">
                  <c:v>1.587777777777776</c:v>
                </c:pt>
                <c:pt idx="808">
                  <c:v>1.561111111111112</c:v>
                </c:pt>
                <c:pt idx="809">
                  <c:v>1.561111111111112</c:v>
                </c:pt>
                <c:pt idx="810">
                  <c:v>1.53388888888889</c:v>
                </c:pt>
                <c:pt idx="811">
                  <c:v>1.53388888888889</c:v>
                </c:pt>
                <c:pt idx="812">
                  <c:v>1.507222222222223</c:v>
                </c:pt>
                <c:pt idx="813">
                  <c:v>1.507222222222223</c:v>
                </c:pt>
                <c:pt idx="814">
                  <c:v>1.480000000000001</c:v>
                </c:pt>
                <c:pt idx="815">
                  <c:v>1.480000000000001</c:v>
                </c:pt>
                <c:pt idx="816">
                  <c:v>1.480000000000001</c:v>
                </c:pt>
                <c:pt idx="817">
                  <c:v>1.452777777777779</c:v>
                </c:pt>
                <c:pt idx="818">
                  <c:v>1.424999999999999</c:v>
                </c:pt>
                <c:pt idx="819">
                  <c:v>1.397777777777777</c:v>
                </c:pt>
                <c:pt idx="820">
                  <c:v>1.397777777777777</c:v>
                </c:pt>
                <c:pt idx="821">
                  <c:v>1.397777777777777</c:v>
                </c:pt>
                <c:pt idx="822">
                  <c:v>1.397777777777777</c:v>
                </c:pt>
                <c:pt idx="823">
                  <c:v>1.371111111111113</c:v>
                </c:pt>
                <c:pt idx="824">
                  <c:v>1.371111111111113</c:v>
                </c:pt>
                <c:pt idx="825">
                  <c:v>1.371111111111113</c:v>
                </c:pt>
                <c:pt idx="826">
                  <c:v>1.343888888888887</c:v>
                </c:pt>
                <c:pt idx="827">
                  <c:v>1.317222222222223</c:v>
                </c:pt>
                <c:pt idx="828">
                  <c:v>1.317222222222223</c:v>
                </c:pt>
                <c:pt idx="829">
                  <c:v>1.288888888888889</c:v>
                </c:pt>
                <c:pt idx="830">
                  <c:v>1.288888888888889</c:v>
                </c:pt>
                <c:pt idx="831">
                  <c:v>1.288888888888889</c:v>
                </c:pt>
                <c:pt idx="832">
                  <c:v>1.262222222222221</c:v>
                </c:pt>
                <c:pt idx="833">
                  <c:v>1.262222222222221</c:v>
                </c:pt>
                <c:pt idx="834">
                  <c:v>1.262222222222221</c:v>
                </c:pt>
                <c:pt idx="835">
                  <c:v>1.234999999999999</c:v>
                </c:pt>
                <c:pt idx="836">
                  <c:v>1.234999999999999</c:v>
                </c:pt>
                <c:pt idx="837">
                  <c:v>1.207777777777777</c:v>
                </c:pt>
                <c:pt idx="838">
                  <c:v>1.207777777777777</c:v>
                </c:pt>
                <c:pt idx="839">
                  <c:v>1.180000000000001</c:v>
                </c:pt>
                <c:pt idx="840">
                  <c:v>1.180000000000001</c:v>
                </c:pt>
                <c:pt idx="841">
                  <c:v>1.180000000000001</c:v>
                </c:pt>
                <c:pt idx="842">
                  <c:v>1.152777777777779</c:v>
                </c:pt>
                <c:pt idx="843">
                  <c:v>1.152777777777779</c:v>
                </c:pt>
                <c:pt idx="844">
                  <c:v>1.152777777777779</c:v>
                </c:pt>
                <c:pt idx="845">
                  <c:v>1.126111111111112</c:v>
                </c:pt>
                <c:pt idx="846">
                  <c:v>1.126111111111112</c:v>
                </c:pt>
                <c:pt idx="847">
                  <c:v>1.09888888888889</c:v>
                </c:pt>
                <c:pt idx="848">
                  <c:v>1.09888888888889</c:v>
                </c:pt>
                <c:pt idx="849">
                  <c:v>1.09888888888889</c:v>
                </c:pt>
                <c:pt idx="850">
                  <c:v>1.09888888888889</c:v>
                </c:pt>
                <c:pt idx="851">
                  <c:v>1.07111111111111</c:v>
                </c:pt>
                <c:pt idx="852">
                  <c:v>1.043888888888888</c:v>
                </c:pt>
                <c:pt idx="853">
                  <c:v>1.043888888888888</c:v>
                </c:pt>
                <c:pt idx="854">
                  <c:v>1.043888888888888</c:v>
                </c:pt>
                <c:pt idx="855">
                  <c:v>1.043888888888888</c:v>
                </c:pt>
                <c:pt idx="856">
                  <c:v>1.043888888888888</c:v>
                </c:pt>
                <c:pt idx="857">
                  <c:v>1.017222222222224</c:v>
                </c:pt>
                <c:pt idx="858">
                  <c:v>1.017222222222224</c:v>
                </c:pt>
                <c:pt idx="859">
                  <c:v>0.988888888888889</c:v>
                </c:pt>
                <c:pt idx="860">
                  <c:v>0.988888888888889</c:v>
                </c:pt>
                <c:pt idx="861">
                  <c:v>0.988888888888889</c:v>
                </c:pt>
                <c:pt idx="862">
                  <c:v>0.962222222222222</c:v>
                </c:pt>
                <c:pt idx="863">
                  <c:v>0.962222222222222</c:v>
                </c:pt>
                <c:pt idx="864">
                  <c:v>0.962222222222222</c:v>
                </c:pt>
                <c:pt idx="865">
                  <c:v>0.962222222222222</c:v>
                </c:pt>
                <c:pt idx="866">
                  <c:v>0.933888888888887</c:v>
                </c:pt>
                <c:pt idx="867">
                  <c:v>0.933888888888887</c:v>
                </c:pt>
                <c:pt idx="868">
                  <c:v>0.933888888888887</c:v>
                </c:pt>
                <c:pt idx="869">
                  <c:v>0.907222222222224</c:v>
                </c:pt>
                <c:pt idx="870">
                  <c:v>0.907222222222224</c:v>
                </c:pt>
                <c:pt idx="871">
                  <c:v>0.907222222222224</c:v>
                </c:pt>
                <c:pt idx="872">
                  <c:v>0.880000000000002</c:v>
                </c:pt>
                <c:pt idx="873">
                  <c:v>0.880000000000002</c:v>
                </c:pt>
                <c:pt idx="874">
                  <c:v>0.880000000000002</c:v>
                </c:pt>
                <c:pt idx="875">
                  <c:v>0.852222222222222</c:v>
                </c:pt>
                <c:pt idx="876">
                  <c:v>0.852222222222222</c:v>
                </c:pt>
                <c:pt idx="877">
                  <c:v>0.852222222222222</c:v>
                </c:pt>
                <c:pt idx="878">
                  <c:v>0.825</c:v>
                </c:pt>
                <c:pt idx="879">
                  <c:v>0.825</c:v>
                </c:pt>
                <c:pt idx="880">
                  <c:v>0.825</c:v>
                </c:pt>
                <c:pt idx="881">
                  <c:v>0.825</c:v>
                </c:pt>
                <c:pt idx="882">
                  <c:v>0.797222222222223</c:v>
                </c:pt>
                <c:pt idx="883">
                  <c:v>0.797222222222223</c:v>
                </c:pt>
                <c:pt idx="884">
                  <c:v>0.797222222222223</c:v>
                </c:pt>
                <c:pt idx="885">
                  <c:v>0.770000000000001</c:v>
                </c:pt>
                <c:pt idx="886">
                  <c:v>0.770000000000001</c:v>
                </c:pt>
                <c:pt idx="887">
                  <c:v>0.770000000000001</c:v>
                </c:pt>
                <c:pt idx="888">
                  <c:v>0.770000000000001</c:v>
                </c:pt>
                <c:pt idx="889">
                  <c:v>0.742222222222221</c:v>
                </c:pt>
                <c:pt idx="890">
                  <c:v>0.742222222222221</c:v>
                </c:pt>
                <c:pt idx="891">
                  <c:v>0.742222222222221</c:v>
                </c:pt>
                <c:pt idx="892">
                  <c:v>0.714999999999999</c:v>
                </c:pt>
                <c:pt idx="893">
                  <c:v>0.714999999999999</c:v>
                </c:pt>
                <c:pt idx="894">
                  <c:v>0.714999999999999</c:v>
                </c:pt>
                <c:pt idx="895">
                  <c:v>0.714999999999999</c:v>
                </c:pt>
                <c:pt idx="896">
                  <c:v>0.714999999999999</c:v>
                </c:pt>
                <c:pt idx="897">
                  <c:v>0.687222222222223</c:v>
                </c:pt>
                <c:pt idx="898">
                  <c:v>0.687222222222223</c:v>
                </c:pt>
                <c:pt idx="899">
                  <c:v>0.687222222222223</c:v>
                </c:pt>
                <c:pt idx="900">
                  <c:v>0.660000000000001</c:v>
                </c:pt>
                <c:pt idx="901">
                  <c:v>0.660000000000001</c:v>
                </c:pt>
                <c:pt idx="902">
                  <c:v>0.660000000000001</c:v>
                </c:pt>
                <c:pt idx="903">
                  <c:v>0.660000000000001</c:v>
                </c:pt>
                <c:pt idx="904">
                  <c:v>0.660000000000001</c:v>
                </c:pt>
                <c:pt idx="905">
                  <c:v>0.632222222222221</c:v>
                </c:pt>
                <c:pt idx="906">
                  <c:v>0.632222222222221</c:v>
                </c:pt>
                <c:pt idx="907">
                  <c:v>0.632222222222221</c:v>
                </c:pt>
                <c:pt idx="908">
                  <c:v>0.632222222222221</c:v>
                </c:pt>
                <c:pt idx="909">
                  <c:v>0.604999999999999</c:v>
                </c:pt>
                <c:pt idx="910">
                  <c:v>0.604999999999999</c:v>
                </c:pt>
                <c:pt idx="911">
                  <c:v>0.604999999999999</c:v>
                </c:pt>
                <c:pt idx="912">
                  <c:v>0.604999999999999</c:v>
                </c:pt>
                <c:pt idx="913">
                  <c:v>0.604999999999999</c:v>
                </c:pt>
                <c:pt idx="914">
                  <c:v>0.604999999999999</c:v>
                </c:pt>
                <c:pt idx="915">
                  <c:v>0.604999999999999</c:v>
                </c:pt>
                <c:pt idx="916">
                  <c:v>0.577222222222223</c:v>
                </c:pt>
                <c:pt idx="917">
                  <c:v>0.577222222222223</c:v>
                </c:pt>
                <c:pt idx="918">
                  <c:v>0.577222222222223</c:v>
                </c:pt>
                <c:pt idx="919">
                  <c:v>0.577222222222223</c:v>
                </c:pt>
                <c:pt idx="920">
                  <c:v>0.550000000000001</c:v>
                </c:pt>
                <c:pt idx="921">
                  <c:v>0.550000000000001</c:v>
                </c:pt>
                <c:pt idx="922">
                  <c:v>0.550000000000001</c:v>
                </c:pt>
                <c:pt idx="923">
                  <c:v>0.550000000000001</c:v>
                </c:pt>
                <c:pt idx="924">
                  <c:v>0.550000000000001</c:v>
                </c:pt>
                <c:pt idx="925">
                  <c:v>0.522222222222221</c:v>
                </c:pt>
                <c:pt idx="926">
                  <c:v>0.522222222222221</c:v>
                </c:pt>
                <c:pt idx="927">
                  <c:v>0.522222222222221</c:v>
                </c:pt>
                <c:pt idx="928">
                  <c:v>0.522222222222221</c:v>
                </c:pt>
                <c:pt idx="929">
                  <c:v>0.522222222222221</c:v>
                </c:pt>
                <c:pt idx="930">
                  <c:v>0.522222222222221</c:v>
                </c:pt>
                <c:pt idx="931">
                  <c:v>0.522222222222221</c:v>
                </c:pt>
                <c:pt idx="932">
                  <c:v>0.522222222222221</c:v>
                </c:pt>
                <c:pt idx="933">
                  <c:v>0.522222222222221</c:v>
                </c:pt>
                <c:pt idx="934">
                  <c:v>0.522222222222221</c:v>
                </c:pt>
                <c:pt idx="935">
                  <c:v>0.522222222222221</c:v>
                </c:pt>
                <c:pt idx="936">
                  <c:v>0.522222222222221</c:v>
                </c:pt>
                <c:pt idx="937">
                  <c:v>0.522222222222221</c:v>
                </c:pt>
                <c:pt idx="938">
                  <c:v>0.522222222222221</c:v>
                </c:pt>
                <c:pt idx="939">
                  <c:v>0.522222222222221</c:v>
                </c:pt>
                <c:pt idx="940">
                  <c:v>0.494999999999999</c:v>
                </c:pt>
                <c:pt idx="941">
                  <c:v>0.522222222222221</c:v>
                </c:pt>
                <c:pt idx="942">
                  <c:v>0.522222222222221</c:v>
                </c:pt>
                <c:pt idx="943">
                  <c:v>0.522222222222221</c:v>
                </c:pt>
                <c:pt idx="944">
                  <c:v>0.522222222222221</c:v>
                </c:pt>
                <c:pt idx="945">
                  <c:v>0.494999999999999</c:v>
                </c:pt>
                <c:pt idx="946">
                  <c:v>0.494999999999999</c:v>
                </c:pt>
                <c:pt idx="947">
                  <c:v>0.522222222222221</c:v>
                </c:pt>
                <c:pt idx="948">
                  <c:v>0.522222222222221</c:v>
                </c:pt>
                <c:pt idx="949">
                  <c:v>0.494999999999999</c:v>
                </c:pt>
                <c:pt idx="950">
                  <c:v>0.494999999999999</c:v>
                </c:pt>
                <c:pt idx="951">
                  <c:v>0.522222222222221</c:v>
                </c:pt>
                <c:pt idx="952">
                  <c:v>0.522222222222221</c:v>
                </c:pt>
                <c:pt idx="953">
                  <c:v>0.522222222222221</c:v>
                </c:pt>
                <c:pt idx="954">
                  <c:v>0.522222222222221</c:v>
                </c:pt>
                <c:pt idx="955">
                  <c:v>0.522222222222221</c:v>
                </c:pt>
                <c:pt idx="956">
                  <c:v>0.522222222222221</c:v>
                </c:pt>
                <c:pt idx="957">
                  <c:v>0.522222222222221</c:v>
                </c:pt>
                <c:pt idx="958">
                  <c:v>0.522222222222221</c:v>
                </c:pt>
                <c:pt idx="959">
                  <c:v>0.522222222222221</c:v>
                </c:pt>
                <c:pt idx="960">
                  <c:v>0.522222222222221</c:v>
                </c:pt>
                <c:pt idx="961">
                  <c:v>0.522222222222221</c:v>
                </c:pt>
                <c:pt idx="962">
                  <c:v>0.550000000000001</c:v>
                </c:pt>
                <c:pt idx="963">
                  <c:v>0.550000000000001</c:v>
                </c:pt>
                <c:pt idx="964">
                  <c:v>0.550000000000001</c:v>
                </c:pt>
                <c:pt idx="965">
                  <c:v>0.550000000000001</c:v>
                </c:pt>
                <c:pt idx="966">
                  <c:v>0.550000000000001</c:v>
                </c:pt>
                <c:pt idx="967">
                  <c:v>0.550000000000001</c:v>
                </c:pt>
                <c:pt idx="968">
                  <c:v>0.550000000000001</c:v>
                </c:pt>
                <c:pt idx="969">
                  <c:v>0.577222222222223</c:v>
                </c:pt>
                <c:pt idx="970">
                  <c:v>0.577222222222223</c:v>
                </c:pt>
                <c:pt idx="971">
                  <c:v>0.577222222222223</c:v>
                </c:pt>
                <c:pt idx="972">
                  <c:v>0.577222222222223</c:v>
                </c:pt>
                <c:pt idx="973">
                  <c:v>0.577222222222223</c:v>
                </c:pt>
                <c:pt idx="974">
                  <c:v>0.604999999999999</c:v>
                </c:pt>
                <c:pt idx="975">
                  <c:v>0.604999999999999</c:v>
                </c:pt>
                <c:pt idx="976">
                  <c:v>0.604999999999999</c:v>
                </c:pt>
                <c:pt idx="977">
                  <c:v>0.604999999999999</c:v>
                </c:pt>
                <c:pt idx="978">
                  <c:v>0.604999999999999</c:v>
                </c:pt>
                <c:pt idx="979">
                  <c:v>0.604999999999999</c:v>
                </c:pt>
                <c:pt idx="980">
                  <c:v>0.632222222222221</c:v>
                </c:pt>
                <c:pt idx="981">
                  <c:v>0.632222222222221</c:v>
                </c:pt>
                <c:pt idx="982">
                  <c:v>0.632222222222221</c:v>
                </c:pt>
                <c:pt idx="983">
                  <c:v>0.632222222222221</c:v>
                </c:pt>
                <c:pt idx="984">
                  <c:v>0.660000000000001</c:v>
                </c:pt>
                <c:pt idx="985">
                  <c:v>0.660000000000001</c:v>
                </c:pt>
                <c:pt idx="986">
                  <c:v>0.660000000000001</c:v>
                </c:pt>
                <c:pt idx="987">
                  <c:v>0.660000000000001</c:v>
                </c:pt>
                <c:pt idx="988">
                  <c:v>0.660000000000001</c:v>
                </c:pt>
                <c:pt idx="989">
                  <c:v>0.687222222222223</c:v>
                </c:pt>
                <c:pt idx="990">
                  <c:v>0.687222222222223</c:v>
                </c:pt>
                <c:pt idx="991">
                  <c:v>0.714999999999999</c:v>
                </c:pt>
                <c:pt idx="992">
                  <c:v>0.714999999999999</c:v>
                </c:pt>
                <c:pt idx="993">
                  <c:v>0.714999999999999</c:v>
                </c:pt>
                <c:pt idx="994">
                  <c:v>0.714999999999999</c:v>
                </c:pt>
                <c:pt idx="995">
                  <c:v>0.714999999999999</c:v>
                </c:pt>
                <c:pt idx="996">
                  <c:v>0.742222222222221</c:v>
                </c:pt>
                <c:pt idx="997">
                  <c:v>0.742222222222221</c:v>
                </c:pt>
                <c:pt idx="998">
                  <c:v>0.742222222222221</c:v>
                </c:pt>
                <c:pt idx="999">
                  <c:v>0.770000000000001</c:v>
                </c:pt>
                <c:pt idx="1000">
                  <c:v>0.770000000000001</c:v>
                </c:pt>
                <c:pt idx="1001">
                  <c:v>0.770000000000001</c:v>
                </c:pt>
                <c:pt idx="1002">
                  <c:v>0.797222222222223</c:v>
                </c:pt>
                <c:pt idx="1003">
                  <c:v>0.797222222222223</c:v>
                </c:pt>
                <c:pt idx="1004">
                  <c:v>0.797222222222223</c:v>
                </c:pt>
                <c:pt idx="1005">
                  <c:v>0.825</c:v>
                </c:pt>
                <c:pt idx="1006">
                  <c:v>0.825</c:v>
                </c:pt>
                <c:pt idx="1007">
                  <c:v>0.825</c:v>
                </c:pt>
                <c:pt idx="1008">
                  <c:v>0.852222222222222</c:v>
                </c:pt>
                <c:pt idx="1009">
                  <c:v>0.852222222222222</c:v>
                </c:pt>
                <c:pt idx="1010">
                  <c:v>0.880000000000002</c:v>
                </c:pt>
                <c:pt idx="1011">
                  <c:v>0.880000000000002</c:v>
                </c:pt>
                <c:pt idx="1012">
                  <c:v>0.880000000000002</c:v>
                </c:pt>
                <c:pt idx="1013">
                  <c:v>0.907222222222224</c:v>
                </c:pt>
                <c:pt idx="1014">
                  <c:v>0.907222222222224</c:v>
                </c:pt>
                <c:pt idx="1015">
                  <c:v>0.933888888888887</c:v>
                </c:pt>
                <c:pt idx="1016">
                  <c:v>0.933888888888887</c:v>
                </c:pt>
                <c:pt idx="1017">
                  <c:v>0.933888888888887</c:v>
                </c:pt>
                <c:pt idx="1018">
                  <c:v>0.962222222222222</c:v>
                </c:pt>
                <c:pt idx="1019">
                  <c:v>0.962222222222222</c:v>
                </c:pt>
                <c:pt idx="1020">
                  <c:v>0.962222222222222</c:v>
                </c:pt>
                <c:pt idx="1021">
                  <c:v>0.988888888888889</c:v>
                </c:pt>
                <c:pt idx="1022">
                  <c:v>0.988888888888889</c:v>
                </c:pt>
                <c:pt idx="1023">
                  <c:v>1.017222222222224</c:v>
                </c:pt>
                <c:pt idx="1024">
                  <c:v>1.017222222222224</c:v>
                </c:pt>
                <c:pt idx="1025">
                  <c:v>1.043888888888888</c:v>
                </c:pt>
                <c:pt idx="1026">
                  <c:v>1.043888888888888</c:v>
                </c:pt>
                <c:pt idx="1027">
                  <c:v>1.043888888888888</c:v>
                </c:pt>
                <c:pt idx="1028">
                  <c:v>1.07111111111111</c:v>
                </c:pt>
                <c:pt idx="1029">
                  <c:v>1.09888888888889</c:v>
                </c:pt>
                <c:pt idx="1030">
                  <c:v>1.09888888888889</c:v>
                </c:pt>
                <c:pt idx="1031">
                  <c:v>1.126111111111112</c:v>
                </c:pt>
                <c:pt idx="1032">
                  <c:v>1.126111111111112</c:v>
                </c:pt>
                <c:pt idx="1033">
                  <c:v>1.152777777777779</c:v>
                </c:pt>
                <c:pt idx="1034">
                  <c:v>1.152777777777779</c:v>
                </c:pt>
                <c:pt idx="1035">
                  <c:v>1.152777777777779</c:v>
                </c:pt>
                <c:pt idx="1036">
                  <c:v>1.180000000000001</c:v>
                </c:pt>
                <c:pt idx="1037">
                  <c:v>1.207777777777777</c:v>
                </c:pt>
                <c:pt idx="1038">
                  <c:v>1.207777777777777</c:v>
                </c:pt>
                <c:pt idx="1039">
                  <c:v>1.234999999999999</c:v>
                </c:pt>
                <c:pt idx="1040">
                  <c:v>1.234999999999999</c:v>
                </c:pt>
                <c:pt idx="1041">
                  <c:v>1.262222222222221</c:v>
                </c:pt>
                <c:pt idx="1042">
                  <c:v>1.262222222222221</c:v>
                </c:pt>
                <c:pt idx="1043">
                  <c:v>1.288888888888889</c:v>
                </c:pt>
                <c:pt idx="1044">
                  <c:v>1.288888888888889</c:v>
                </c:pt>
                <c:pt idx="1045">
                  <c:v>1.317222222222223</c:v>
                </c:pt>
                <c:pt idx="1046">
                  <c:v>1.317222222222223</c:v>
                </c:pt>
                <c:pt idx="1047">
                  <c:v>1.343888888888887</c:v>
                </c:pt>
                <c:pt idx="1048">
                  <c:v>1.371111111111113</c:v>
                </c:pt>
                <c:pt idx="1049">
                  <c:v>1.371111111111113</c:v>
                </c:pt>
                <c:pt idx="1050">
                  <c:v>1.397777777777777</c:v>
                </c:pt>
                <c:pt idx="1051">
                  <c:v>1.397777777777777</c:v>
                </c:pt>
                <c:pt idx="1052">
                  <c:v>1.397777777777777</c:v>
                </c:pt>
                <c:pt idx="1053">
                  <c:v>1.397777777777777</c:v>
                </c:pt>
                <c:pt idx="1054">
                  <c:v>1.424999999999999</c:v>
                </c:pt>
                <c:pt idx="1055">
                  <c:v>1.480000000000001</c:v>
                </c:pt>
                <c:pt idx="1056">
                  <c:v>1.480000000000001</c:v>
                </c:pt>
                <c:pt idx="1057">
                  <c:v>1.480000000000001</c:v>
                </c:pt>
                <c:pt idx="1058">
                  <c:v>1.507222222222223</c:v>
                </c:pt>
                <c:pt idx="1059">
                  <c:v>1.53388888888889</c:v>
                </c:pt>
                <c:pt idx="1060">
                  <c:v>1.53388888888889</c:v>
                </c:pt>
                <c:pt idx="1061">
                  <c:v>1.561111111111112</c:v>
                </c:pt>
                <c:pt idx="1062">
                  <c:v>1.587777777777776</c:v>
                </c:pt>
                <c:pt idx="1063">
                  <c:v>1.587777777777776</c:v>
                </c:pt>
                <c:pt idx="1064">
                  <c:v>1.614999999999998</c:v>
                </c:pt>
                <c:pt idx="1065">
                  <c:v>1.614999999999998</c:v>
                </c:pt>
                <c:pt idx="1066">
                  <c:v>1.642777777777778</c:v>
                </c:pt>
                <c:pt idx="1067">
                  <c:v>1.67</c:v>
                </c:pt>
                <c:pt idx="1068">
                  <c:v>1.67</c:v>
                </c:pt>
                <c:pt idx="1069">
                  <c:v>1.697222222222222</c:v>
                </c:pt>
                <c:pt idx="1070">
                  <c:v>1.72388888888889</c:v>
                </c:pt>
                <c:pt idx="1071">
                  <c:v>1.72388888888889</c:v>
                </c:pt>
                <c:pt idx="1072">
                  <c:v>1.751111111111112</c:v>
                </c:pt>
                <c:pt idx="1073">
                  <c:v>1.777777777777779</c:v>
                </c:pt>
                <c:pt idx="1074">
                  <c:v>1.805000000000001</c:v>
                </c:pt>
                <c:pt idx="1075">
                  <c:v>1.805000000000001</c:v>
                </c:pt>
                <c:pt idx="1076">
                  <c:v>1.805000000000001</c:v>
                </c:pt>
                <c:pt idx="1077">
                  <c:v>1.832222222222223</c:v>
                </c:pt>
                <c:pt idx="1078">
                  <c:v>1.832222222222223</c:v>
                </c:pt>
                <c:pt idx="1079">
                  <c:v>1.858888888888887</c:v>
                </c:pt>
                <c:pt idx="1080">
                  <c:v>1.886111111111113</c:v>
                </c:pt>
                <c:pt idx="1081">
                  <c:v>1.912777777777777</c:v>
                </c:pt>
                <c:pt idx="1082">
                  <c:v>1.939999999999999</c:v>
                </c:pt>
                <c:pt idx="1083">
                  <c:v>1.939999999999999</c:v>
                </c:pt>
                <c:pt idx="1084">
                  <c:v>1.96722222222222</c:v>
                </c:pt>
                <c:pt idx="1085">
                  <c:v>1.993888888888888</c:v>
                </c:pt>
                <c:pt idx="1086">
                  <c:v>1.993888888888888</c:v>
                </c:pt>
                <c:pt idx="1087">
                  <c:v>2.02111111111111</c:v>
                </c:pt>
                <c:pt idx="1088">
                  <c:v>2.047222222222223</c:v>
                </c:pt>
                <c:pt idx="1089">
                  <c:v>2.047222222222223</c:v>
                </c:pt>
                <c:pt idx="1090">
                  <c:v>2.073888888888887</c:v>
                </c:pt>
                <c:pt idx="1091">
                  <c:v>2.10111111111111</c:v>
                </c:pt>
                <c:pt idx="1092">
                  <c:v>2.127777777777776</c:v>
                </c:pt>
                <c:pt idx="1093">
                  <c:v>2.127777777777776</c:v>
                </c:pt>
                <c:pt idx="1094">
                  <c:v>2.154999999999999</c:v>
                </c:pt>
                <c:pt idx="1095">
                  <c:v>2.18222222222222</c:v>
                </c:pt>
                <c:pt idx="1096">
                  <c:v>2.18222222222222</c:v>
                </c:pt>
                <c:pt idx="1097">
                  <c:v>2.208888888888888</c:v>
                </c:pt>
                <c:pt idx="1098">
                  <c:v>2.23611111111111</c:v>
                </c:pt>
                <c:pt idx="1099">
                  <c:v>2.262222222222224</c:v>
                </c:pt>
                <c:pt idx="1100">
                  <c:v>2.262222222222224</c:v>
                </c:pt>
                <c:pt idx="1101">
                  <c:v>2.288888888888887</c:v>
                </c:pt>
                <c:pt idx="1102">
                  <c:v>2.316111111111109</c:v>
                </c:pt>
                <c:pt idx="1103">
                  <c:v>2.342777777777777</c:v>
                </c:pt>
                <c:pt idx="1104">
                  <c:v>2.369999999999999</c:v>
                </c:pt>
                <c:pt idx="1105">
                  <c:v>2.369999999999999</c:v>
                </c:pt>
                <c:pt idx="1106">
                  <c:v>2.396111111111113</c:v>
                </c:pt>
                <c:pt idx="1107">
                  <c:v>2.422777777777776</c:v>
                </c:pt>
                <c:pt idx="1108">
                  <c:v>2.449999999999998</c:v>
                </c:pt>
                <c:pt idx="1109">
                  <c:v>2.477222222222224</c:v>
                </c:pt>
                <c:pt idx="1110">
                  <c:v>2.477222222222224</c:v>
                </c:pt>
                <c:pt idx="1111">
                  <c:v>2.50277777777778</c:v>
                </c:pt>
                <c:pt idx="1112">
                  <c:v>2.530000000000001</c:v>
                </c:pt>
                <c:pt idx="1113">
                  <c:v>2.557222222222223</c:v>
                </c:pt>
                <c:pt idx="1114">
                  <c:v>2.557222222222223</c:v>
                </c:pt>
                <c:pt idx="1115">
                  <c:v>2.583888888888891</c:v>
                </c:pt>
                <c:pt idx="1116">
                  <c:v>2.61</c:v>
                </c:pt>
                <c:pt idx="1117">
                  <c:v>2.637222222222222</c:v>
                </c:pt>
                <c:pt idx="1118">
                  <c:v>2.637222222222222</c:v>
                </c:pt>
                <c:pt idx="1119">
                  <c:v>2.66388888888889</c:v>
                </c:pt>
                <c:pt idx="1120">
                  <c:v>2.689999999999999</c:v>
                </c:pt>
                <c:pt idx="1121">
                  <c:v>2.689999999999999</c:v>
                </c:pt>
                <c:pt idx="1122">
                  <c:v>2.743888888888889</c:v>
                </c:pt>
                <c:pt idx="1123">
                  <c:v>2.743888888888889</c:v>
                </c:pt>
                <c:pt idx="1124">
                  <c:v>2.769999999999998</c:v>
                </c:pt>
                <c:pt idx="1125">
                  <c:v>2.79722222222222</c:v>
                </c:pt>
                <c:pt idx="1126">
                  <c:v>2.82277777777778</c:v>
                </c:pt>
                <c:pt idx="1127">
                  <c:v>2.82277777777778</c:v>
                </c:pt>
                <c:pt idx="1128">
                  <c:v>2.850000000000001</c:v>
                </c:pt>
                <c:pt idx="1129">
                  <c:v>2.877222222222223</c:v>
                </c:pt>
                <c:pt idx="1130">
                  <c:v>2.902777777777778</c:v>
                </c:pt>
                <c:pt idx="1131">
                  <c:v>2.930000000000001</c:v>
                </c:pt>
                <c:pt idx="1132">
                  <c:v>2.95611111111111</c:v>
                </c:pt>
                <c:pt idx="1133">
                  <c:v>2.982777777777777</c:v>
                </c:pt>
                <c:pt idx="1134">
                  <c:v>2.982777777777777</c:v>
                </c:pt>
                <c:pt idx="1135">
                  <c:v>3.008888888888887</c:v>
                </c:pt>
                <c:pt idx="1136">
                  <c:v>3.036111111111113</c:v>
                </c:pt>
                <c:pt idx="1137">
                  <c:v>3.062777777777776</c:v>
                </c:pt>
                <c:pt idx="1138">
                  <c:v>3.08888888888889</c:v>
                </c:pt>
                <c:pt idx="1139">
                  <c:v>3.08888888888889</c:v>
                </c:pt>
                <c:pt idx="1140">
                  <c:v>3.116111111111112</c:v>
                </c:pt>
                <c:pt idx="1141">
                  <c:v>3.116111111111112</c:v>
                </c:pt>
                <c:pt idx="1142">
                  <c:v>3.167777777777776</c:v>
                </c:pt>
                <c:pt idx="1143">
                  <c:v>3.194999999999998</c:v>
                </c:pt>
                <c:pt idx="1144">
                  <c:v>3.194999999999998</c:v>
                </c:pt>
                <c:pt idx="1145">
                  <c:v>3.221111111111112</c:v>
                </c:pt>
                <c:pt idx="1146">
                  <c:v>3.247777777777775</c:v>
                </c:pt>
                <c:pt idx="1147">
                  <c:v>3.301111111111111</c:v>
                </c:pt>
                <c:pt idx="1148">
                  <c:v>3.301111111111111</c:v>
                </c:pt>
                <c:pt idx="1149">
                  <c:v>3.32722222222222</c:v>
                </c:pt>
                <c:pt idx="1150">
                  <c:v>3.353888888888888</c:v>
                </c:pt>
                <c:pt idx="1151">
                  <c:v>3.380000000000002</c:v>
                </c:pt>
                <c:pt idx="1152">
                  <c:v>3.406111111111111</c:v>
                </c:pt>
                <c:pt idx="1153">
                  <c:v>3.406111111111111</c:v>
                </c:pt>
                <c:pt idx="1154">
                  <c:v>3.432777777777779</c:v>
                </c:pt>
                <c:pt idx="1155">
                  <c:v>3.458888888888888</c:v>
                </c:pt>
                <c:pt idx="1156">
                  <c:v>3.485000000000002</c:v>
                </c:pt>
                <c:pt idx="1157">
                  <c:v>3.512222222222224</c:v>
                </c:pt>
                <c:pt idx="1158">
                  <c:v>3.512222222222224</c:v>
                </c:pt>
                <c:pt idx="1159">
                  <c:v>3.563888888888888</c:v>
                </c:pt>
                <c:pt idx="1160">
                  <c:v>3.563888888888888</c:v>
                </c:pt>
                <c:pt idx="1161">
                  <c:v>3.59111111111111</c:v>
                </c:pt>
                <c:pt idx="1162">
                  <c:v>3.617222222222224</c:v>
                </c:pt>
                <c:pt idx="1163">
                  <c:v>3.642777777777778</c:v>
                </c:pt>
                <c:pt idx="1164">
                  <c:v>3.670000000000001</c:v>
                </c:pt>
                <c:pt idx="1165">
                  <c:v>3.69611111111111</c:v>
                </c:pt>
                <c:pt idx="1166">
                  <c:v>3.722222222222224</c:v>
                </c:pt>
                <c:pt idx="1167">
                  <c:v>3.722222222222224</c:v>
                </c:pt>
                <c:pt idx="1168">
                  <c:v>3.748888888888887</c:v>
                </c:pt>
                <c:pt idx="1169">
                  <c:v>3.775000000000001</c:v>
                </c:pt>
                <c:pt idx="1170">
                  <c:v>3.80111111111111</c:v>
                </c:pt>
                <c:pt idx="1171">
                  <c:v>3.827222222222224</c:v>
                </c:pt>
                <c:pt idx="1172">
                  <c:v>3.827222222222224</c:v>
                </c:pt>
                <c:pt idx="1173">
                  <c:v>3.880000000000001</c:v>
                </c:pt>
                <c:pt idx="1174">
                  <c:v>3.906111111111111</c:v>
                </c:pt>
                <c:pt idx="1175">
                  <c:v>3.932222222222224</c:v>
                </c:pt>
                <c:pt idx="1176">
                  <c:v>3.932222222222224</c:v>
                </c:pt>
                <c:pt idx="1177">
                  <c:v>3.95777777777778</c:v>
                </c:pt>
                <c:pt idx="1178">
                  <c:v>3.985000000000001</c:v>
                </c:pt>
                <c:pt idx="1179">
                  <c:v>4.01111111111111</c:v>
                </c:pt>
                <c:pt idx="1180">
                  <c:v>4.037222222222223</c:v>
                </c:pt>
                <c:pt idx="1181">
                  <c:v>4.037222222222223</c:v>
                </c:pt>
                <c:pt idx="1182">
                  <c:v>4.088888888888889</c:v>
                </c:pt>
                <c:pt idx="1183">
                  <c:v>4.088888888888889</c:v>
                </c:pt>
                <c:pt idx="1184">
                  <c:v>4.114999999999998</c:v>
                </c:pt>
                <c:pt idx="1185">
                  <c:v>4.141111111111112</c:v>
                </c:pt>
                <c:pt idx="1186">
                  <c:v>4.167777777777779</c:v>
                </c:pt>
                <c:pt idx="1187">
                  <c:v>4.193888888888889</c:v>
                </c:pt>
                <c:pt idx="1188">
                  <c:v>4.219999999999998</c:v>
                </c:pt>
                <c:pt idx="1189">
                  <c:v>4.246111111111111</c:v>
                </c:pt>
                <c:pt idx="1190">
                  <c:v>4.27222222222222</c:v>
                </c:pt>
                <c:pt idx="1191">
                  <c:v>4.297777777777776</c:v>
                </c:pt>
                <c:pt idx="1192">
                  <c:v>4.297777777777776</c:v>
                </c:pt>
                <c:pt idx="1193">
                  <c:v>4.349999999999999</c:v>
                </c:pt>
                <c:pt idx="1194">
                  <c:v>4.349999999999999</c:v>
                </c:pt>
                <c:pt idx="1195">
                  <c:v>4.376111111111112</c:v>
                </c:pt>
                <c:pt idx="1196">
                  <c:v>4.402222222222222</c:v>
                </c:pt>
                <c:pt idx="1197">
                  <c:v>4.427777777777777</c:v>
                </c:pt>
                <c:pt idx="1198">
                  <c:v>4.453888888888891</c:v>
                </c:pt>
                <c:pt idx="1199">
                  <c:v>4.453888888888891</c:v>
                </c:pt>
                <c:pt idx="1200">
                  <c:v>4.50611111111111</c:v>
                </c:pt>
                <c:pt idx="1201">
                  <c:v>4.50611111111111</c:v>
                </c:pt>
                <c:pt idx="1202">
                  <c:v>4.532222222222222</c:v>
                </c:pt>
                <c:pt idx="1203">
                  <c:v>4.557777777777778</c:v>
                </c:pt>
                <c:pt idx="1204">
                  <c:v>4.583888888888888</c:v>
                </c:pt>
                <c:pt idx="1205">
                  <c:v>4.610000000000001</c:v>
                </c:pt>
                <c:pt idx="1206">
                  <c:v>4.63611111111111</c:v>
                </c:pt>
                <c:pt idx="1207">
                  <c:v>4.662222222222223</c:v>
                </c:pt>
                <c:pt idx="1208">
                  <c:v>4.662222222222223</c:v>
                </c:pt>
                <c:pt idx="1209">
                  <c:v>4.687777777777779</c:v>
                </c:pt>
                <c:pt idx="1210">
                  <c:v>4.713888888888889</c:v>
                </c:pt>
                <c:pt idx="1211">
                  <c:v>4.739999999999998</c:v>
                </c:pt>
                <c:pt idx="1212">
                  <c:v>4.766111111111112</c:v>
                </c:pt>
                <c:pt idx="1213">
                  <c:v>4.766111111111112</c:v>
                </c:pt>
                <c:pt idx="1214">
                  <c:v>4.817777777777776</c:v>
                </c:pt>
                <c:pt idx="1215">
                  <c:v>4.843888888888889</c:v>
                </c:pt>
                <c:pt idx="1216">
                  <c:v>4.868888888888891</c:v>
                </c:pt>
                <c:pt idx="1217">
                  <c:v>4.895</c:v>
                </c:pt>
                <c:pt idx="1218">
                  <c:v>4.92111111111111</c:v>
                </c:pt>
                <c:pt idx="1219">
                  <c:v>4.947222222222222</c:v>
                </c:pt>
                <c:pt idx="1220">
                  <c:v>4.972777777777778</c:v>
                </c:pt>
                <c:pt idx="1221">
                  <c:v>4.972777777777778</c:v>
                </c:pt>
                <c:pt idx="1222">
                  <c:v>5.023888888888888</c:v>
                </c:pt>
                <c:pt idx="1223">
                  <c:v>5.050000000000002</c:v>
                </c:pt>
                <c:pt idx="1224">
                  <c:v>5.076111111111111</c:v>
                </c:pt>
                <c:pt idx="1225">
                  <c:v>5.076111111111111</c:v>
                </c:pt>
                <c:pt idx="1226">
                  <c:v>5.10222222222222</c:v>
                </c:pt>
                <c:pt idx="1227">
                  <c:v>5.127777777777776</c:v>
                </c:pt>
                <c:pt idx="1228">
                  <c:v>5.15388888888889</c:v>
                </c:pt>
                <c:pt idx="1229">
                  <c:v>5.17888888888889</c:v>
                </c:pt>
                <c:pt idx="1230">
                  <c:v>5.205</c:v>
                </c:pt>
                <c:pt idx="1231">
                  <c:v>5.23111111111111</c:v>
                </c:pt>
                <c:pt idx="1232">
                  <c:v>5.257222222222222</c:v>
                </c:pt>
                <c:pt idx="1233">
                  <c:v>5.282222222222223</c:v>
                </c:pt>
                <c:pt idx="1234">
                  <c:v>5.307777777777779</c:v>
                </c:pt>
                <c:pt idx="1235">
                  <c:v>5.333888888888889</c:v>
                </c:pt>
                <c:pt idx="1236">
                  <c:v>5.360000000000002</c:v>
                </c:pt>
                <c:pt idx="1237">
                  <c:v>5.384999999999999</c:v>
                </c:pt>
                <c:pt idx="1238">
                  <c:v>5.384999999999999</c:v>
                </c:pt>
                <c:pt idx="1239">
                  <c:v>5.411111111111112</c:v>
                </c:pt>
                <c:pt idx="1240">
                  <c:v>5.43722222222222</c:v>
                </c:pt>
                <c:pt idx="1241">
                  <c:v>5.462222222222222</c:v>
                </c:pt>
                <c:pt idx="1242">
                  <c:v>5.487777777777778</c:v>
                </c:pt>
                <c:pt idx="1243">
                  <c:v>5.513888888888888</c:v>
                </c:pt>
                <c:pt idx="1244">
                  <c:v>5.538888888888888</c:v>
                </c:pt>
                <c:pt idx="1245">
                  <c:v>5.565000000000001</c:v>
                </c:pt>
                <c:pt idx="1246">
                  <c:v>5.591111111111111</c:v>
                </c:pt>
                <c:pt idx="1247">
                  <c:v>5.616111111111112</c:v>
                </c:pt>
                <c:pt idx="1248">
                  <c:v>5.642222222222221</c:v>
                </c:pt>
                <c:pt idx="1249">
                  <c:v>5.667777777777776</c:v>
                </c:pt>
                <c:pt idx="1250">
                  <c:v>5.692777777777778</c:v>
                </c:pt>
                <c:pt idx="1251">
                  <c:v>5.718888888888888</c:v>
                </c:pt>
                <c:pt idx="1252">
                  <c:v>5.745000000000001</c:v>
                </c:pt>
                <c:pt idx="1253">
                  <c:v>5.770000000000001</c:v>
                </c:pt>
                <c:pt idx="1254">
                  <c:v>5.796111111111111</c:v>
                </c:pt>
                <c:pt idx="1255">
                  <c:v>5.821111111111112</c:v>
                </c:pt>
                <c:pt idx="1256">
                  <c:v>5.847222222222221</c:v>
                </c:pt>
                <c:pt idx="1257">
                  <c:v>5.872222222222222</c:v>
                </c:pt>
                <c:pt idx="1258">
                  <c:v>5.897777777777778</c:v>
                </c:pt>
                <c:pt idx="1259">
                  <c:v>5.923888888888887</c:v>
                </c:pt>
                <c:pt idx="1260">
                  <c:v>5.923888888888887</c:v>
                </c:pt>
                <c:pt idx="1261">
                  <c:v>5.975000000000001</c:v>
                </c:pt>
                <c:pt idx="1262">
                  <c:v>5.999999999999998</c:v>
                </c:pt>
                <c:pt idx="1263">
                  <c:v>5.999999999999998</c:v>
                </c:pt>
                <c:pt idx="1264">
                  <c:v>6.026111111111112</c:v>
                </c:pt>
                <c:pt idx="1265">
                  <c:v>6.051111111111113</c:v>
                </c:pt>
                <c:pt idx="1266">
                  <c:v>6.077222222222221</c:v>
                </c:pt>
                <c:pt idx="1267">
                  <c:v>6.102222222222223</c:v>
                </c:pt>
                <c:pt idx="1268">
                  <c:v>6.127777777777778</c:v>
                </c:pt>
                <c:pt idx="1269">
                  <c:v>6.152777777777779</c:v>
                </c:pt>
                <c:pt idx="1270">
                  <c:v>6.178888888888888</c:v>
                </c:pt>
                <c:pt idx="1271">
                  <c:v>6.20388888888889</c:v>
                </c:pt>
                <c:pt idx="1272">
                  <c:v>6.23</c:v>
                </c:pt>
                <c:pt idx="1273">
                  <c:v>6.255</c:v>
                </c:pt>
                <c:pt idx="1274">
                  <c:v>6.28111111111111</c:v>
                </c:pt>
                <c:pt idx="1275">
                  <c:v>6.306111111111111</c:v>
                </c:pt>
                <c:pt idx="1276">
                  <c:v>6.331111111111111</c:v>
                </c:pt>
                <c:pt idx="1277">
                  <c:v>6.357222222222221</c:v>
                </c:pt>
                <c:pt idx="1278">
                  <c:v>6.382222222222221</c:v>
                </c:pt>
                <c:pt idx="1279">
                  <c:v>6.407777777777778</c:v>
                </c:pt>
                <c:pt idx="1280">
                  <c:v>6.432777777777778</c:v>
                </c:pt>
                <c:pt idx="1281">
                  <c:v>6.432777777777778</c:v>
                </c:pt>
                <c:pt idx="1282">
                  <c:v>6.457777777777779</c:v>
                </c:pt>
                <c:pt idx="1283">
                  <c:v>6.508888888888889</c:v>
                </c:pt>
                <c:pt idx="1284">
                  <c:v>6.534999999999999</c:v>
                </c:pt>
                <c:pt idx="1285">
                  <c:v>6.56</c:v>
                </c:pt>
                <c:pt idx="1286">
                  <c:v>6.585000000000001</c:v>
                </c:pt>
                <c:pt idx="1287">
                  <c:v>6.611111111111111</c:v>
                </c:pt>
                <c:pt idx="1288">
                  <c:v>6.636111111111111</c:v>
                </c:pt>
                <c:pt idx="1289">
                  <c:v>6.661111111111112</c:v>
                </c:pt>
                <c:pt idx="1290">
                  <c:v>6.687222222222221</c:v>
                </c:pt>
                <c:pt idx="1291">
                  <c:v>6.712222222222222</c:v>
                </c:pt>
                <c:pt idx="1292">
                  <c:v>6.737222222222223</c:v>
                </c:pt>
                <c:pt idx="1293">
                  <c:v>6.762777777777779</c:v>
                </c:pt>
                <c:pt idx="1294">
                  <c:v>6.78777777777778</c:v>
                </c:pt>
                <c:pt idx="1295">
                  <c:v>6.812777777777777</c:v>
                </c:pt>
                <c:pt idx="1296">
                  <c:v>6.83888888888889</c:v>
                </c:pt>
                <c:pt idx="1297">
                  <c:v>6.863888888888887</c:v>
                </c:pt>
                <c:pt idx="1298">
                  <c:v>6.888888888888888</c:v>
                </c:pt>
                <c:pt idx="1299">
                  <c:v>6.913888888888889</c:v>
                </c:pt>
                <c:pt idx="1300">
                  <c:v>6.939999999999998</c:v>
                </c:pt>
                <c:pt idx="1301">
                  <c:v>6.965</c:v>
                </c:pt>
                <c:pt idx="1302">
                  <c:v>6.99</c:v>
                </c:pt>
                <c:pt idx="1303">
                  <c:v>7.015000000000001</c:v>
                </c:pt>
                <c:pt idx="1304">
                  <c:v>7.04111111111111</c:v>
                </c:pt>
                <c:pt idx="1305">
                  <c:v>7.066111111111112</c:v>
                </c:pt>
                <c:pt idx="1306">
                  <c:v>7.091111111111113</c:v>
                </c:pt>
                <c:pt idx="1307">
                  <c:v>7.11611111111111</c:v>
                </c:pt>
                <c:pt idx="1308">
                  <c:v>7.142222222222222</c:v>
                </c:pt>
                <c:pt idx="1309">
                  <c:v>7.167222222222225</c:v>
                </c:pt>
                <c:pt idx="1310">
                  <c:v>7.192222222222221</c:v>
                </c:pt>
                <c:pt idx="1311">
                  <c:v>7.217222222222222</c:v>
                </c:pt>
                <c:pt idx="1312">
                  <c:v>7.242222222222222</c:v>
                </c:pt>
                <c:pt idx="1313">
                  <c:v>7.267777777777777</c:v>
                </c:pt>
                <c:pt idx="1314">
                  <c:v>7.267777777777777</c:v>
                </c:pt>
                <c:pt idx="1315">
                  <c:v>7.29277777777778</c:v>
                </c:pt>
                <c:pt idx="1316">
                  <c:v>7.342777777777777</c:v>
                </c:pt>
                <c:pt idx="1317">
                  <c:v>7.367777777777778</c:v>
                </c:pt>
                <c:pt idx="1318">
                  <c:v>7.392777777777779</c:v>
                </c:pt>
                <c:pt idx="1319">
                  <c:v>7.418888888888889</c:v>
                </c:pt>
                <c:pt idx="1320">
                  <c:v>7.443888888888889</c:v>
                </c:pt>
                <c:pt idx="1321">
                  <c:v>7.46888888888889</c:v>
                </c:pt>
                <c:pt idx="1322">
                  <c:v>7.46888888888889</c:v>
                </c:pt>
                <c:pt idx="1323">
                  <c:v>7.493888888888888</c:v>
                </c:pt>
                <c:pt idx="1324">
                  <c:v>7.518888888888887</c:v>
                </c:pt>
                <c:pt idx="1325">
                  <c:v>7.568888888888889</c:v>
                </c:pt>
                <c:pt idx="1326">
                  <c:v>7.593888888888888</c:v>
                </c:pt>
                <c:pt idx="1327">
                  <c:v>7.618888888888888</c:v>
                </c:pt>
                <c:pt idx="1328">
                  <c:v>7.645</c:v>
                </c:pt>
                <c:pt idx="1329">
                  <c:v>7.669999999999998</c:v>
                </c:pt>
                <c:pt idx="1330">
                  <c:v>7.669999999999998</c:v>
                </c:pt>
                <c:pt idx="1331">
                  <c:v>7.694999999999999</c:v>
                </c:pt>
                <c:pt idx="1332">
                  <c:v>7.720000000000001</c:v>
                </c:pt>
                <c:pt idx="1333">
                  <c:v>7.745000000000001</c:v>
                </c:pt>
                <c:pt idx="1334">
                  <c:v>7.769999999999998</c:v>
                </c:pt>
                <c:pt idx="1335">
                  <c:v>7.795</c:v>
                </c:pt>
                <c:pt idx="1336">
                  <c:v>7.819999999999999</c:v>
                </c:pt>
                <c:pt idx="1337">
                  <c:v>7.845000000000002</c:v>
                </c:pt>
                <c:pt idx="1338">
                  <c:v>7.869999999999998</c:v>
                </c:pt>
                <c:pt idx="1339">
                  <c:v>7.869999999999998</c:v>
                </c:pt>
                <c:pt idx="1340">
                  <c:v>7.92</c:v>
                </c:pt>
                <c:pt idx="1341">
                  <c:v>7.945000000000001</c:v>
                </c:pt>
                <c:pt idx="1342">
                  <c:v>7.969999999999999</c:v>
                </c:pt>
                <c:pt idx="1343">
                  <c:v>7.994999999999998</c:v>
                </c:pt>
                <c:pt idx="1344">
                  <c:v>8.020000000000001</c:v>
                </c:pt>
                <c:pt idx="1345">
                  <c:v>8.045</c:v>
                </c:pt>
                <c:pt idx="1346">
                  <c:v>8.070000000000002</c:v>
                </c:pt>
                <c:pt idx="1347">
                  <c:v>8.070000000000002</c:v>
                </c:pt>
                <c:pt idx="1348">
                  <c:v>8.070000000000002</c:v>
                </c:pt>
                <c:pt idx="1349">
                  <c:v>8.12</c:v>
                </c:pt>
                <c:pt idx="1350">
                  <c:v>8.170000000000001</c:v>
                </c:pt>
                <c:pt idx="1351">
                  <c:v>8.170000000000001</c:v>
                </c:pt>
                <c:pt idx="1352">
                  <c:v>8.195</c:v>
                </c:pt>
                <c:pt idx="1353">
                  <c:v>8.219999999999998</c:v>
                </c:pt>
                <c:pt idx="1354">
                  <c:v>8.245000000000001</c:v>
                </c:pt>
                <c:pt idx="1355">
                  <c:v>8.270000000000001</c:v>
                </c:pt>
                <c:pt idx="1356">
                  <c:v>8.294999999999998</c:v>
                </c:pt>
                <c:pt idx="1357">
                  <c:v>8.318888888888885</c:v>
                </c:pt>
                <c:pt idx="1358">
                  <c:v>8.34388888888889</c:v>
                </c:pt>
                <c:pt idx="1359">
                  <c:v>8.368888888888887</c:v>
                </c:pt>
                <c:pt idx="1360">
                  <c:v>8.368888888888887</c:v>
                </c:pt>
                <c:pt idx="1361">
                  <c:v>8.41888888888889</c:v>
                </c:pt>
                <c:pt idx="1362">
                  <c:v>8.41888888888889</c:v>
                </c:pt>
                <c:pt idx="1363">
                  <c:v>8.443888888888887</c:v>
                </c:pt>
                <c:pt idx="1364">
                  <c:v>8.443888888888887</c:v>
                </c:pt>
                <c:pt idx="1365">
                  <c:v>8.49388888888889</c:v>
                </c:pt>
                <c:pt idx="1366">
                  <c:v>8.51888888888889</c:v>
                </c:pt>
                <c:pt idx="1367">
                  <c:v>8.542777777777779</c:v>
                </c:pt>
                <c:pt idx="1368">
                  <c:v>8.542777777777779</c:v>
                </c:pt>
                <c:pt idx="1369">
                  <c:v>8.567777777777776</c:v>
                </c:pt>
                <c:pt idx="1370">
                  <c:v>8.592777777777776</c:v>
                </c:pt>
                <c:pt idx="1371">
                  <c:v>8.617777777777778</c:v>
                </c:pt>
                <c:pt idx="1372">
                  <c:v>8.642777777777779</c:v>
                </c:pt>
                <c:pt idx="1373">
                  <c:v>8.667777777777777</c:v>
                </c:pt>
                <c:pt idx="1374">
                  <c:v>8.692777777777776</c:v>
                </c:pt>
                <c:pt idx="1375">
                  <c:v>8.717222222222224</c:v>
                </c:pt>
                <c:pt idx="1376">
                  <c:v>8.74222222222222</c:v>
                </c:pt>
                <c:pt idx="1377">
                  <c:v>8.74222222222222</c:v>
                </c:pt>
                <c:pt idx="1378">
                  <c:v>8.792222222222221</c:v>
                </c:pt>
                <c:pt idx="1379">
                  <c:v>8.792222222222221</c:v>
                </c:pt>
                <c:pt idx="1380">
                  <c:v>8.817222222222223</c:v>
                </c:pt>
                <c:pt idx="1381">
                  <c:v>8.817222222222223</c:v>
                </c:pt>
                <c:pt idx="1382">
                  <c:v>8.866111111111113</c:v>
                </c:pt>
                <c:pt idx="1383">
                  <c:v>8.891111111111108</c:v>
                </c:pt>
                <c:pt idx="1384">
                  <c:v>8.916111111111112</c:v>
                </c:pt>
                <c:pt idx="1385">
                  <c:v>8.916111111111112</c:v>
                </c:pt>
                <c:pt idx="1386">
                  <c:v>8.941111111111111</c:v>
                </c:pt>
                <c:pt idx="1387">
                  <c:v>8.965</c:v>
                </c:pt>
                <c:pt idx="1388">
                  <c:v>8.990000000000001</c:v>
                </c:pt>
                <c:pt idx="1389">
                  <c:v>9.014999999999998</c:v>
                </c:pt>
                <c:pt idx="1390">
                  <c:v>9.04</c:v>
                </c:pt>
                <c:pt idx="1391">
                  <c:v>9.063888888888888</c:v>
                </c:pt>
                <c:pt idx="1392">
                  <c:v>9.088888888888888</c:v>
                </c:pt>
                <c:pt idx="1393">
                  <c:v>9.113888888888888</c:v>
                </c:pt>
                <c:pt idx="1394">
                  <c:v>9.113888888888888</c:v>
                </c:pt>
                <c:pt idx="1395">
                  <c:v>9.162777777777778</c:v>
                </c:pt>
                <c:pt idx="1396">
                  <c:v>9.162777777777778</c:v>
                </c:pt>
                <c:pt idx="1397">
                  <c:v>9.187777777777775</c:v>
                </c:pt>
                <c:pt idx="1398">
                  <c:v>9.212777777777777</c:v>
                </c:pt>
                <c:pt idx="1399">
                  <c:v>9.26222222222222</c:v>
                </c:pt>
                <c:pt idx="1400">
                  <c:v>9.287222222222221</c:v>
                </c:pt>
                <c:pt idx="1401">
                  <c:v>9.312222222222223</c:v>
                </c:pt>
                <c:pt idx="1402">
                  <c:v>9.312222222222223</c:v>
                </c:pt>
                <c:pt idx="1403">
                  <c:v>9.336111111111112</c:v>
                </c:pt>
                <c:pt idx="1404">
                  <c:v>9.361111111111111</c:v>
                </c:pt>
                <c:pt idx="1405">
                  <c:v>9.386111111111113</c:v>
                </c:pt>
                <c:pt idx="1406">
                  <c:v>9.410000000000001</c:v>
                </c:pt>
                <c:pt idx="1407">
                  <c:v>9.434999999999998</c:v>
                </c:pt>
                <c:pt idx="1408">
                  <c:v>9.46</c:v>
                </c:pt>
                <c:pt idx="1409">
                  <c:v>9.485</c:v>
                </c:pt>
                <c:pt idx="1410">
                  <c:v>9.508888888888888</c:v>
                </c:pt>
                <c:pt idx="1411">
                  <c:v>9.533888888888888</c:v>
                </c:pt>
                <c:pt idx="1412">
                  <c:v>9.55777777777778</c:v>
                </c:pt>
                <c:pt idx="1413">
                  <c:v>9.55777777777778</c:v>
                </c:pt>
                <c:pt idx="1414">
                  <c:v>9.582777777777778</c:v>
                </c:pt>
                <c:pt idx="1415">
                  <c:v>9.582777777777778</c:v>
                </c:pt>
                <c:pt idx="1416">
                  <c:v>9.632222222222221</c:v>
                </c:pt>
                <c:pt idx="1417">
                  <c:v>9.657222222222223</c:v>
                </c:pt>
                <c:pt idx="1418">
                  <c:v>9.68222222222222</c:v>
                </c:pt>
                <c:pt idx="1419">
                  <c:v>9.73111111111111</c:v>
                </c:pt>
                <c:pt idx="1420">
                  <c:v>9.756111111111112</c:v>
                </c:pt>
                <c:pt idx="1421">
                  <c:v>9.756111111111112</c:v>
                </c:pt>
                <c:pt idx="1422">
                  <c:v>9.78</c:v>
                </c:pt>
                <c:pt idx="1423">
                  <c:v>9.805</c:v>
                </c:pt>
                <c:pt idx="1424">
                  <c:v>9.85388888888889</c:v>
                </c:pt>
                <c:pt idx="1425">
                  <c:v>9.85388888888889</c:v>
                </c:pt>
                <c:pt idx="1426">
                  <c:v>9.878888888888887</c:v>
                </c:pt>
                <c:pt idx="1427">
                  <c:v>9.902777777777778</c:v>
                </c:pt>
                <c:pt idx="1428">
                  <c:v>9.927777777777777</c:v>
                </c:pt>
                <c:pt idx="1429">
                  <c:v>9.952222222222223</c:v>
                </c:pt>
                <c:pt idx="1430">
                  <c:v>9.977222222222223</c:v>
                </c:pt>
                <c:pt idx="1431">
                  <c:v>10.00111111111111</c:v>
                </c:pt>
                <c:pt idx="1432">
                  <c:v>10.02611111111111</c:v>
                </c:pt>
                <c:pt idx="1433">
                  <c:v>10.05111111111111</c:v>
                </c:pt>
                <c:pt idx="1434">
                  <c:v>10.075</c:v>
                </c:pt>
                <c:pt idx="1435">
                  <c:v>10.1</c:v>
                </c:pt>
                <c:pt idx="1436">
                  <c:v>10.12388888888889</c:v>
                </c:pt>
                <c:pt idx="1437">
                  <c:v>10.14888888888889</c:v>
                </c:pt>
                <c:pt idx="1438">
                  <c:v>10.17277777777778</c:v>
                </c:pt>
                <c:pt idx="1439">
                  <c:v>10.17277777777778</c:v>
                </c:pt>
                <c:pt idx="1440">
                  <c:v>10.19777777777778</c:v>
                </c:pt>
                <c:pt idx="1441">
                  <c:v>10.22222222222222</c:v>
                </c:pt>
                <c:pt idx="1442">
                  <c:v>10.24722222222222</c:v>
                </c:pt>
                <c:pt idx="1443">
                  <c:v>10.27111111111111</c:v>
                </c:pt>
                <c:pt idx="1444">
                  <c:v>10.29611111111111</c:v>
                </c:pt>
                <c:pt idx="1445">
                  <c:v>10.32</c:v>
                </c:pt>
                <c:pt idx="1446">
                  <c:v>10.345</c:v>
                </c:pt>
                <c:pt idx="1447">
                  <c:v>10.36888888888889</c:v>
                </c:pt>
                <c:pt idx="1448">
                  <c:v>10.36888888888889</c:v>
                </c:pt>
                <c:pt idx="1449">
                  <c:v>10.41777777777778</c:v>
                </c:pt>
                <c:pt idx="1450">
                  <c:v>10.44277777777778</c:v>
                </c:pt>
                <c:pt idx="1451">
                  <c:v>10.46722222222222</c:v>
                </c:pt>
                <c:pt idx="1452">
                  <c:v>10.49222222222222</c:v>
                </c:pt>
                <c:pt idx="1453">
                  <c:v>10.51611111111111</c:v>
                </c:pt>
                <c:pt idx="1454">
                  <c:v>10.54111111111111</c:v>
                </c:pt>
                <c:pt idx="1455">
                  <c:v>10.565</c:v>
                </c:pt>
                <c:pt idx="1456">
                  <c:v>10.565</c:v>
                </c:pt>
                <c:pt idx="1457">
                  <c:v>10.61388888888889</c:v>
                </c:pt>
                <c:pt idx="1458">
                  <c:v>10.63777777777778</c:v>
                </c:pt>
                <c:pt idx="1459">
                  <c:v>10.66277777777778</c:v>
                </c:pt>
                <c:pt idx="1460">
                  <c:v>10.68722222222222</c:v>
                </c:pt>
                <c:pt idx="1461">
                  <c:v>10.71222222222222</c:v>
                </c:pt>
                <c:pt idx="1462">
                  <c:v>10.73611111111111</c:v>
                </c:pt>
                <c:pt idx="1463">
                  <c:v>10.76111111111111</c:v>
                </c:pt>
                <c:pt idx="1464">
                  <c:v>10.76111111111111</c:v>
                </c:pt>
                <c:pt idx="1465">
                  <c:v>10.785</c:v>
                </c:pt>
                <c:pt idx="1466">
                  <c:v>10.81</c:v>
                </c:pt>
                <c:pt idx="1467">
                  <c:v>10.83388888888889</c:v>
                </c:pt>
                <c:pt idx="1468">
                  <c:v>10.85777777777778</c:v>
                </c:pt>
                <c:pt idx="1469">
                  <c:v>10.88277777777778</c:v>
                </c:pt>
                <c:pt idx="1470">
                  <c:v>10.90722222222222</c:v>
                </c:pt>
                <c:pt idx="1471">
                  <c:v>10.93222222222222</c:v>
                </c:pt>
                <c:pt idx="1472">
                  <c:v>10.95611111111111</c:v>
                </c:pt>
                <c:pt idx="1473">
                  <c:v>10.95611111111111</c:v>
                </c:pt>
                <c:pt idx="1474">
                  <c:v>10.98</c:v>
                </c:pt>
                <c:pt idx="1475">
                  <c:v>11.005</c:v>
                </c:pt>
                <c:pt idx="1476">
                  <c:v>11.02888888888889</c:v>
                </c:pt>
                <c:pt idx="1477">
                  <c:v>11.05277777777778</c:v>
                </c:pt>
                <c:pt idx="1478">
                  <c:v>11.07777777777778</c:v>
                </c:pt>
                <c:pt idx="1479">
                  <c:v>11.10222222222222</c:v>
                </c:pt>
                <c:pt idx="1480">
                  <c:v>11.12722222222222</c:v>
                </c:pt>
                <c:pt idx="1481">
                  <c:v>11.15111111111111</c:v>
                </c:pt>
                <c:pt idx="1482">
                  <c:v>11.15111111111111</c:v>
                </c:pt>
                <c:pt idx="1483">
                  <c:v>11.15111111111111</c:v>
                </c:pt>
                <c:pt idx="1484">
                  <c:v>11.2</c:v>
                </c:pt>
                <c:pt idx="1485">
                  <c:v>11.2238888888889</c:v>
                </c:pt>
                <c:pt idx="1486">
                  <c:v>11.24777777777778</c:v>
                </c:pt>
                <c:pt idx="1487">
                  <c:v>11.27277777777778</c:v>
                </c:pt>
                <c:pt idx="1488">
                  <c:v>11.29722222222222</c:v>
                </c:pt>
                <c:pt idx="1489">
                  <c:v>11.29722222222222</c:v>
                </c:pt>
                <c:pt idx="1490">
                  <c:v>11.32111111111111</c:v>
                </c:pt>
                <c:pt idx="1491">
                  <c:v>11.34611111111111</c:v>
                </c:pt>
                <c:pt idx="1492">
                  <c:v>11.37</c:v>
                </c:pt>
                <c:pt idx="1493">
                  <c:v>11.39388888888889</c:v>
                </c:pt>
                <c:pt idx="1494">
                  <c:v>11.4188888888889</c:v>
                </c:pt>
                <c:pt idx="1495">
                  <c:v>11.44277777777778</c:v>
                </c:pt>
                <c:pt idx="1496">
                  <c:v>11.46722222222222</c:v>
                </c:pt>
                <c:pt idx="1497">
                  <c:v>11.46722222222222</c:v>
                </c:pt>
                <c:pt idx="1498">
                  <c:v>11.49222222222222</c:v>
                </c:pt>
                <c:pt idx="1499">
                  <c:v>11.49222222222222</c:v>
                </c:pt>
                <c:pt idx="1500">
                  <c:v>11.51611111111111</c:v>
                </c:pt>
                <c:pt idx="1501">
                  <c:v>11.54</c:v>
                </c:pt>
                <c:pt idx="1502">
                  <c:v>11.54</c:v>
                </c:pt>
                <c:pt idx="1503">
                  <c:v>11.565</c:v>
                </c:pt>
                <c:pt idx="1504">
                  <c:v>11.565</c:v>
                </c:pt>
                <c:pt idx="1505">
                  <c:v>11.58888888888889</c:v>
                </c:pt>
                <c:pt idx="1506">
                  <c:v>11.61277777777778</c:v>
                </c:pt>
                <c:pt idx="1507">
                  <c:v>11.61277777777778</c:v>
                </c:pt>
                <c:pt idx="1508">
                  <c:v>11.63722222222222</c:v>
                </c:pt>
                <c:pt idx="1509">
                  <c:v>11.63722222222222</c:v>
                </c:pt>
                <c:pt idx="1510">
                  <c:v>11.66222222222222</c:v>
                </c:pt>
                <c:pt idx="1511">
                  <c:v>11.66222222222222</c:v>
                </c:pt>
                <c:pt idx="1512">
                  <c:v>11.68611111111111</c:v>
                </c:pt>
                <c:pt idx="1513">
                  <c:v>11.71</c:v>
                </c:pt>
                <c:pt idx="1514">
                  <c:v>11.71</c:v>
                </c:pt>
                <c:pt idx="1515">
                  <c:v>11.71</c:v>
                </c:pt>
                <c:pt idx="1516">
                  <c:v>11.73388888888889</c:v>
                </c:pt>
                <c:pt idx="1517">
                  <c:v>11.73388888888889</c:v>
                </c:pt>
                <c:pt idx="1518">
                  <c:v>11.73388888888889</c:v>
                </c:pt>
                <c:pt idx="1519">
                  <c:v>11.75888888888889</c:v>
                </c:pt>
                <c:pt idx="1520">
                  <c:v>11.75888888888889</c:v>
                </c:pt>
                <c:pt idx="1521">
                  <c:v>11.78277777777778</c:v>
                </c:pt>
                <c:pt idx="1522">
                  <c:v>11.78277777777778</c:v>
                </c:pt>
                <c:pt idx="1523">
                  <c:v>11.80722222222222</c:v>
                </c:pt>
                <c:pt idx="1524">
                  <c:v>11.80722222222222</c:v>
                </c:pt>
                <c:pt idx="1525">
                  <c:v>11.80722222222222</c:v>
                </c:pt>
                <c:pt idx="1526">
                  <c:v>11.80722222222222</c:v>
                </c:pt>
                <c:pt idx="1527">
                  <c:v>11.83222222222222</c:v>
                </c:pt>
                <c:pt idx="1528">
                  <c:v>11.83222222222222</c:v>
                </c:pt>
                <c:pt idx="1529">
                  <c:v>11.83222222222222</c:v>
                </c:pt>
                <c:pt idx="1530">
                  <c:v>11.85611111111111</c:v>
                </c:pt>
                <c:pt idx="1531">
                  <c:v>11.85611111111111</c:v>
                </c:pt>
                <c:pt idx="1532">
                  <c:v>11.85611111111111</c:v>
                </c:pt>
                <c:pt idx="1533">
                  <c:v>11.85611111111111</c:v>
                </c:pt>
                <c:pt idx="1534">
                  <c:v>11.85611111111111</c:v>
                </c:pt>
                <c:pt idx="1535">
                  <c:v>11.85611111111111</c:v>
                </c:pt>
                <c:pt idx="1536">
                  <c:v>11.85611111111111</c:v>
                </c:pt>
                <c:pt idx="1537">
                  <c:v>11.85611111111111</c:v>
                </c:pt>
                <c:pt idx="1538">
                  <c:v>11.83222222222222</c:v>
                </c:pt>
                <c:pt idx="1539">
                  <c:v>11.83222222222222</c:v>
                </c:pt>
                <c:pt idx="1540">
                  <c:v>11.83222222222222</c:v>
                </c:pt>
                <c:pt idx="1541">
                  <c:v>11.83222222222222</c:v>
                </c:pt>
                <c:pt idx="1542">
                  <c:v>11.83222222222222</c:v>
                </c:pt>
                <c:pt idx="1543">
                  <c:v>11.83222222222222</c:v>
                </c:pt>
                <c:pt idx="1544">
                  <c:v>11.83222222222222</c:v>
                </c:pt>
                <c:pt idx="1545">
                  <c:v>11.78277777777778</c:v>
                </c:pt>
                <c:pt idx="1546">
                  <c:v>11.78277777777778</c:v>
                </c:pt>
                <c:pt idx="1547">
                  <c:v>11.78277777777778</c:v>
                </c:pt>
                <c:pt idx="1548">
                  <c:v>11.78277777777778</c:v>
                </c:pt>
                <c:pt idx="1549">
                  <c:v>11.75888888888889</c:v>
                </c:pt>
                <c:pt idx="1550">
                  <c:v>11.73388888888889</c:v>
                </c:pt>
                <c:pt idx="1551">
                  <c:v>11.73388888888889</c:v>
                </c:pt>
                <c:pt idx="1552">
                  <c:v>11.73388888888889</c:v>
                </c:pt>
                <c:pt idx="1553">
                  <c:v>11.71</c:v>
                </c:pt>
                <c:pt idx="1554">
                  <c:v>11.71</c:v>
                </c:pt>
                <c:pt idx="1555">
                  <c:v>11.68611111111111</c:v>
                </c:pt>
                <c:pt idx="1556">
                  <c:v>11.66222222222222</c:v>
                </c:pt>
                <c:pt idx="1557">
                  <c:v>11.66222222222222</c:v>
                </c:pt>
                <c:pt idx="1558">
                  <c:v>11.63722222222222</c:v>
                </c:pt>
                <c:pt idx="1559">
                  <c:v>11.63722222222222</c:v>
                </c:pt>
                <c:pt idx="1560">
                  <c:v>11.61277777777778</c:v>
                </c:pt>
                <c:pt idx="1561">
                  <c:v>11.58888888888889</c:v>
                </c:pt>
                <c:pt idx="1562">
                  <c:v>11.565</c:v>
                </c:pt>
                <c:pt idx="1563">
                  <c:v>11.54</c:v>
                </c:pt>
                <c:pt idx="1564">
                  <c:v>11.54</c:v>
                </c:pt>
                <c:pt idx="1565">
                  <c:v>11.51611111111111</c:v>
                </c:pt>
                <c:pt idx="1566">
                  <c:v>11.49222222222222</c:v>
                </c:pt>
                <c:pt idx="1567">
                  <c:v>11.46722222222222</c:v>
                </c:pt>
                <c:pt idx="1568">
                  <c:v>11.46722222222222</c:v>
                </c:pt>
                <c:pt idx="1569">
                  <c:v>11.44277777777778</c:v>
                </c:pt>
                <c:pt idx="1570">
                  <c:v>11.4188888888889</c:v>
                </c:pt>
                <c:pt idx="1571">
                  <c:v>11.37</c:v>
                </c:pt>
                <c:pt idx="1572">
                  <c:v>11.37</c:v>
                </c:pt>
                <c:pt idx="1573">
                  <c:v>11.32111111111111</c:v>
                </c:pt>
                <c:pt idx="1574">
                  <c:v>11.29722222222222</c:v>
                </c:pt>
                <c:pt idx="1575">
                  <c:v>11.24777777777778</c:v>
                </c:pt>
                <c:pt idx="1576">
                  <c:v>11.2238888888889</c:v>
                </c:pt>
                <c:pt idx="1577">
                  <c:v>11.175</c:v>
                </c:pt>
                <c:pt idx="1578">
                  <c:v>11.15111111111111</c:v>
                </c:pt>
                <c:pt idx="1579">
                  <c:v>11.12722222222222</c:v>
                </c:pt>
                <c:pt idx="1580">
                  <c:v>11.10222222222222</c:v>
                </c:pt>
                <c:pt idx="1581">
                  <c:v>11.07777777777778</c:v>
                </c:pt>
                <c:pt idx="1582">
                  <c:v>11.02888888888889</c:v>
                </c:pt>
                <c:pt idx="1583">
                  <c:v>11.005</c:v>
                </c:pt>
                <c:pt idx="1584">
                  <c:v>10.98</c:v>
                </c:pt>
                <c:pt idx="1585">
                  <c:v>10.95611111111111</c:v>
                </c:pt>
                <c:pt idx="1586">
                  <c:v>10.90722222222222</c:v>
                </c:pt>
                <c:pt idx="1587">
                  <c:v>10.85777777777778</c:v>
                </c:pt>
                <c:pt idx="1588">
                  <c:v>10.83388888888889</c:v>
                </c:pt>
                <c:pt idx="1589">
                  <c:v>10.81</c:v>
                </c:pt>
                <c:pt idx="1590">
                  <c:v>10.76111111111111</c:v>
                </c:pt>
                <c:pt idx="1591">
                  <c:v>10.73611111111111</c:v>
                </c:pt>
                <c:pt idx="1592">
                  <c:v>10.68722222222222</c:v>
                </c:pt>
                <c:pt idx="1593">
                  <c:v>10.66277777777778</c:v>
                </c:pt>
                <c:pt idx="1594">
                  <c:v>10.61388888888889</c:v>
                </c:pt>
                <c:pt idx="1595">
                  <c:v>10.565</c:v>
                </c:pt>
                <c:pt idx="1596">
                  <c:v>10.54111111111111</c:v>
                </c:pt>
                <c:pt idx="1597">
                  <c:v>10.49222222222222</c:v>
                </c:pt>
                <c:pt idx="1598">
                  <c:v>10.44277777777778</c:v>
                </c:pt>
                <c:pt idx="1599">
                  <c:v>10.39388888888889</c:v>
                </c:pt>
                <c:pt idx="1600">
                  <c:v>10.36888888888889</c:v>
                </c:pt>
                <c:pt idx="1601">
                  <c:v>10.345</c:v>
                </c:pt>
                <c:pt idx="1602">
                  <c:v>10.27111111111111</c:v>
                </c:pt>
                <c:pt idx="1603">
                  <c:v>10.24722222222222</c:v>
                </c:pt>
                <c:pt idx="1604">
                  <c:v>10.19777777777778</c:v>
                </c:pt>
                <c:pt idx="1605">
                  <c:v>10.14888888888889</c:v>
                </c:pt>
                <c:pt idx="1606">
                  <c:v>10.1</c:v>
                </c:pt>
                <c:pt idx="1607">
                  <c:v>10.075</c:v>
                </c:pt>
                <c:pt idx="1608">
                  <c:v>10.02611111111111</c:v>
                </c:pt>
                <c:pt idx="1609">
                  <c:v>9.977222222222223</c:v>
                </c:pt>
                <c:pt idx="1610">
                  <c:v>9.952222222222223</c:v>
                </c:pt>
                <c:pt idx="1611">
                  <c:v>9.902777777777778</c:v>
                </c:pt>
                <c:pt idx="1612">
                  <c:v>9.85388888888889</c:v>
                </c:pt>
                <c:pt idx="1613">
                  <c:v>9.805</c:v>
                </c:pt>
                <c:pt idx="1614">
                  <c:v>9.756111111111112</c:v>
                </c:pt>
                <c:pt idx="1615">
                  <c:v>9.70611111111111</c:v>
                </c:pt>
                <c:pt idx="1616">
                  <c:v>9.657222222222223</c:v>
                </c:pt>
                <c:pt idx="1617">
                  <c:v>9.607777777777777</c:v>
                </c:pt>
                <c:pt idx="1618">
                  <c:v>9.55777777777778</c:v>
                </c:pt>
                <c:pt idx="1619">
                  <c:v>9.508888888888888</c:v>
                </c:pt>
                <c:pt idx="1620">
                  <c:v>9.46</c:v>
                </c:pt>
                <c:pt idx="1621">
                  <c:v>9.410000000000001</c:v>
                </c:pt>
                <c:pt idx="1622">
                  <c:v>9.361111111111111</c:v>
                </c:pt>
                <c:pt idx="1623">
                  <c:v>9.312222222222223</c:v>
                </c:pt>
                <c:pt idx="1624">
                  <c:v>9.26222222222222</c:v>
                </c:pt>
                <c:pt idx="1625">
                  <c:v>9.212777777777777</c:v>
                </c:pt>
                <c:pt idx="1626">
                  <c:v>9.187777777777775</c:v>
                </c:pt>
                <c:pt idx="1627">
                  <c:v>9.138888888888891</c:v>
                </c:pt>
                <c:pt idx="1628">
                  <c:v>9.088888888888888</c:v>
                </c:pt>
                <c:pt idx="1629">
                  <c:v>9.04</c:v>
                </c:pt>
                <c:pt idx="1630">
                  <c:v>8.990000000000001</c:v>
                </c:pt>
                <c:pt idx="1631">
                  <c:v>8.916111111111112</c:v>
                </c:pt>
                <c:pt idx="1632">
                  <c:v>8.891111111111108</c:v>
                </c:pt>
                <c:pt idx="1633">
                  <c:v>8.841111111111111</c:v>
                </c:pt>
                <c:pt idx="1634">
                  <c:v>8.792222222222221</c:v>
                </c:pt>
                <c:pt idx="1635">
                  <c:v>8.717222222222224</c:v>
                </c:pt>
                <c:pt idx="1636">
                  <c:v>8.667777777777777</c:v>
                </c:pt>
                <c:pt idx="1637">
                  <c:v>8.617777777777778</c:v>
                </c:pt>
                <c:pt idx="1638">
                  <c:v>8.567777777777776</c:v>
                </c:pt>
                <c:pt idx="1639">
                  <c:v>8.542777777777779</c:v>
                </c:pt>
                <c:pt idx="1640">
                  <c:v>8.49388888888889</c:v>
                </c:pt>
                <c:pt idx="1641">
                  <c:v>8.41888888888889</c:v>
                </c:pt>
                <c:pt idx="1642">
                  <c:v>8.368888888888887</c:v>
                </c:pt>
                <c:pt idx="1643">
                  <c:v>8.318888888888885</c:v>
                </c:pt>
                <c:pt idx="1644">
                  <c:v>8.270000000000001</c:v>
                </c:pt>
                <c:pt idx="1645">
                  <c:v>8.219999999999998</c:v>
                </c:pt>
                <c:pt idx="1646">
                  <c:v>8.170000000000001</c:v>
                </c:pt>
                <c:pt idx="1647">
                  <c:v>8.094999999999998</c:v>
                </c:pt>
                <c:pt idx="1648">
                  <c:v>8.070000000000002</c:v>
                </c:pt>
                <c:pt idx="1649">
                  <c:v>8.020000000000001</c:v>
                </c:pt>
                <c:pt idx="1650">
                  <c:v>7.969999999999999</c:v>
                </c:pt>
                <c:pt idx="1651">
                  <c:v>7.92</c:v>
                </c:pt>
                <c:pt idx="1652">
                  <c:v>7.869999999999998</c:v>
                </c:pt>
                <c:pt idx="1653">
                  <c:v>7.795</c:v>
                </c:pt>
                <c:pt idx="1654">
                  <c:v>7.745000000000001</c:v>
                </c:pt>
                <c:pt idx="1655">
                  <c:v>7.694999999999999</c:v>
                </c:pt>
                <c:pt idx="1656">
                  <c:v>7.645</c:v>
                </c:pt>
                <c:pt idx="1657">
                  <c:v>7.593888888888888</c:v>
                </c:pt>
                <c:pt idx="1658">
                  <c:v>7.54388888888889</c:v>
                </c:pt>
                <c:pt idx="1659">
                  <c:v>7.46888888888889</c:v>
                </c:pt>
                <c:pt idx="1660">
                  <c:v>7.443888888888889</c:v>
                </c:pt>
                <c:pt idx="1661">
                  <c:v>7.392777777777779</c:v>
                </c:pt>
                <c:pt idx="1662">
                  <c:v>7.342777777777777</c:v>
                </c:pt>
                <c:pt idx="1663">
                  <c:v>7.267777777777777</c:v>
                </c:pt>
                <c:pt idx="1664">
                  <c:v>7.217222222222222</c:v>
                </c:pt>
                <c:pt idx="1665">
                  <c:v>7.167222222222225</c:v>
                </c:pt>
                <c:pt idx="1666">
                  <c:v>7.11611111111111</c:v>
                </c:pt>
                <c:pt idx="1667">
                  <c:v>7.066111111111112</c:v>
                </c:pt>
                <c:pt idx="1668">
                  <c:v>7.015000000000001</c:v>
                </c:pt>
                <c:pt idx="1669">
                  <c:v>6.965</c:v>
                </c:pt>
                <c:pt idx="1670">
                  <c:v>6.913888888888889</c:v>
                </c:pt>
                <c:pt idx="1671">
                  <c:v>6.83888888888889</c:v>
                </c:pt>
                <c:pt idx="1672">
                  <c:v>6.78777777777778</c:v>
                </c:pt>
                <c:pt idx="1673">
                  <c:v>6.737222222222223</c:v>
                </c:pt>
                <c:pt idx="1674">
                  <c:v>6.687222222222221</c:v>
                </c:pt>
                <c:pt idx="1675">
                  <c:v>6.636111111111111</c:v>
                </c:pt>
                <c:pt idx="1676">
                  <c:v>6.585000000000001</c:v>
                </c:pt>
                <c:pt idx="1677">
                  <c:v>6.508888888888889</c:v>
                </c:pt>
                <c:pt idx="1678">
                  <c:v>6.457777777777779</c:v>
                </c:pt>
                <c:pt idx="1679">
                  <c:v>6.407777777777778</c:v>
                </c:pt>
                <c:pt idx="1680">
                  <c:v>6.357222222222221</c:v>
                </c:pt>
                <c:pt idx="1681">
                  <c:v>6.306111111111111</c:v>
                </c:pt>
                <c:pt idx="1682">
                  <c:v>6.23</c:v>
                </c:pt>
                <c:pt idx="1683">
                  <c:v>6.20388888888889</c:v>
                </c:pt>
                <c:pt idx="1684">
                  <c:v>6.127777777777778</c:v>
                </c:pt>
                <c:pt idx="1685">
                  <c:v>6.077222222222221</c:v>
                </c:pt>
                <c:pt idx="1686">
                  <c:v>6.026111111111112</c:v>
                </c:pt>
                <c:pt idx="1687">
                  <c:v>5.975000000000001</c:v>
                </c:pt>
                <c:pt idx="1688">
                  <c:v>5.923888888888887</c:v>
                </c:pt>
                <c:pt idx="1689">
                  <c:v>5.872222222222222</c:v>
                </c:pt>
                <c:pt idx="1690">
                  <c:v>5.821111111111112</c:v>
                </c:pt>
                <c:pt idx="1691">
                  <c:v>5.770000000000001</c:v>
                </c:pt>
                <c:pt idx="1692">
                  <c:v>5.718888888888888</c:v>
                </c:pt>
                <c:pt idx="1693">
                  <c:v>5.642222222222221</c:v>
                </c:pt>
                <c:pt idx="1694">
                  <c:v>5.591111111111111</c:v>
                </c:pt>
                <c:pt idx="1695">
                  <c:v>5.538888888888888</c:v>
                </c:pt>
                <c:pt idx="1696">
                  <c:v>5.487777777777778</c:v>
                </c:pt>
                <c:pt idx="1697">
                  <c:v>5.462222222222222</c:v>
                </c:pt>
                <c:pt idx="1698">
                  <c:v>5.384999999999999</c:v>
                </c:pt>
                <c:pt idx="1699">
                  <c:v>5.333888888888889</c:v>
                </c:pt>
                <c:pt idx="1700">
                  <c:v>5.282222222222223</c:v>
                </c:pt>
                <c:pt idx="1701">
                  <c:v>5.23111111111111</c:v>
                </c:pt>
                <c:pt idx="1702">
                  <c:v>5.17888888888889</c:v>
                </c:pt>
                <c:pt idx="1703">
                  <c:v>5.127777777777776</c:v>
                </c:pt>
                <c:pt idx="1704">
                  <c:v>5.076111111111111</c:v>
                </c:pt>
                <c:pt idx="1705">
                  <c:v>5.023888888888888</c:v>
                </c:pt>
                <c:pt idx="1706">
                  <c:v>4.972777777777778</c:v>
                </c:pt>
                <c:pt idx="1707">
                  <c:v>4.92111111111111</c:v>
                </c:pt>
                <c:pt idx="1708">
                  <c:v>4.868888888888891</c:v>
                </c:pt>
                <c:pt idx="1709">
                  <c:v>4.817777777777776</c:v>
                </c:pt>
                <c:pt idx="1710">
                  <c:v>4.766111111111112</c:v>
                </c:pt>
                <c:pt idx="1711">
                  <c:v>4.713888888888889</c:v>
                </c:pt>
                <c:pt idx="1712">
                  <c:v>4.662222222222223</c:v>
                </c:pt>
                <c:pt idx="1713">
                  <c:v>4.610000000000001</c:v>
                </c:pt>
                <c:pt idx="1714">
                  <c:v>4.557777777777778</c:v>
                </c:pt>
                <c:pt idx="1715">
                  <c:v>4.50611111111111</c:v>
                </c:pt>
                <c:pt idx="1716">
                  <c:v>4.453888888888891</c:v>
                </c:pt>
                <c:pt idx="1717">
                  <c:v>4.402222222222222</c:v>
                </c:pt>
                <c:pt idx="1718">
                  <c:v>4.349999999999999</c:v>
                </c:pt>
                <c:pt idx="1719">
                  <c:v>4.297777777777776</c:v>
                </c:pt>
                <c:pt idx="1720">
                  <c:v>4.246111111111111</c:v>
                </c:pt>
                <c:pt idx="1721">
                  <c:v>4.219999999999998</c:v>
                </c:pt>
                <c:pt idx="1722">
                  <c:v>4.141111111111112</c:v>
                </c:pt>
                <c:pt idx="1723">
                  <c:v>4.114999999999998</c:v>
                </c:pt>
                <c:pt idx="1724">
                  <c:v>4.062777777777779</c:v>
                </c:pt>
                <c:pt idx="1725">
                  <c:v>4.01111111111111</c:v>
                </c:pt>
                <c:pt idx="1726">
                  <c:v>3.95777777777778</c:v>
                </c:pt>
                <c:pt idx="1727">
                  <c:v>3.932222222222224</c:v>
                </c:pt>
                <c:pt idx="1728">
                  <c:v>3.880000000000001</c:v>
                </c:pt>
                <c:pt idx="1729">
                  <c:v>3.827222222222224</c:v>
                </c:pt>
                <c:pt idx="1730">
                  <c:v>3.775000000000001</c:v>
                </c:pt>
                <c:pt idx="1731">
                  <c:v>3.722222222222224</c:v>
                </c:pt>
                <c:pt idx="1732">
                  <c:v>3.670000000000001</c:v>
                </c:pt>
                <c:pt idx="1733">
                  <c:v>3.617222222222224</c:v>
                </c:pt>
                <c:pt idx="1734">
                  <c:v>3.563888888888888</c:v>
                </c:pt>
                <c:pt idx="1735">
                  <c:v>3.512222222222224</c:v>
                </c:pt>
                <c:pt idx="1736">
                  <c:v>3.485000000000002</c:v>
                </c:pt>
                <c:pt idx="1737">
                  <c:v>3.432777777777779</c:v>
                </c:pt>
                <c:pt idx="1738">
                  <c:v>3.406111111111111</c:v>
                </c:pt>
                <c:pt idx="1739">
                  <c:v>3.353888888888888</c:v>
                </c:pt>
                <c:pt idx="1740">
                  <c:v>3.301111111111111</c:v>
                </c:pt>
                <c:pt idx="1741">
                  <c:v>3.247777777777775</c:v>
                </c:pt>
                <c:pt idx="1742">
                  <c:v>3.194999999999998</c:v>
                </c:pt>
                <c:pt idx="1743">
                  <c:v>3.142222222222221</c:v>
                </c:pt>
                <c:pt idx="1744">
                  <c:v>3.08888888888889</c:v>
                </c:pt>
                <c:pt idx="1745">
                  <c:v>3.062777777777776</c:v>
                </c:pt>
                <c:pt idx="1746">
                  <c:v>3.008888888888887</c:v>
                </c:pt>
                <c:pt idx="1747">
                  <c:v>2.982777777777777</c:v>
                </c:pt>
                <c:pt idx="1748">
                  <c:v>2.930000000000001</c:v>
                </c:pt>
                <c:pt idx="1749">
                  <c:v>2.877222222222223</c:v>
                </c:pt>
                <c:pt idx="1750">
                  <c:v>2.82277777777778</c:v>
                </c:pt>
                <c:pt idx="1751">
                  <c:v>2.79722222222222</c:v>
                </c:pt>
                <c:pt idx="1752">
                  <c:v>2.769999999999998</c:v>
                </c:pt>
                <c:pt idx="1753">
                  <c:v>2.689999999999999</c:v>
                </c:pt>
                <c:pt idx="1754">
                  <c:v>2.66388888888889</c:v>
                </c:pt>
                <c:pt idx="1755">
                  <c:v>2.637222222222222</c:v>
                </c:pt>
                <c:pt idx="1756">
                  <c:v>2.583888888888891</c:v>
                </c:pt>
                <c:pt idx="1757">
                  <c:v>2.530000000000001</c:v>
                </c:pt>
                <c:pt idx="1758">
                  <c:v>2.50277777777778</c:v>
                </c:pt>
                <c:pt idx="1759">
                  <c:v>2.449999999999998</c:v>
                </c:pt>
                <c:pt idx="1760">
                  <c:v>2.422777777777776</c:v>
                </c:pt>
                <c:pt idx="1761">
                  <c:v>2.369999999999999</c:v>
                </c:pt>
                <c:pt idx="1762">
                  <c:v>2.342777777777777</c:v>
                </c:pt>
                <c:pt idx="1763">
                  <c:v>2.288888888888887</c:v>
                </c:pt>
                <c:pt idx="1764">
                  <c:v>2.23611111111111</c:v>
                </c:pt>
                <c:pt idx="1765">
                  <c:v>2.208888888888888</c:v>
                </c:pt>
                <c:pt idx="1766">
                  <c:v>2.18222222222222</c:v>
                </c:pt>
                <c:pt idx="1767">
                  <c:v>2.154999999999999</c:v>
                </c:pt>
                <c:pt idx="1768">
                  <c:v>2.10111111111111</c:v>
                </c:pt>
                <c:pt idx="1769">
                  <c:v>2.047222222222223</c:v>
                </c:pt>
                <c:pt idx="1770">
                  <c:v>2.02111111111111</c:v>
                </c:pt>
                <c:pt idx="1771">
                  <c:v>1.993888888888888</c:v>
                </c:pt>
                <c:pt idx="1772">
                  <c:v>1.939999999999999</c:v>
                </c:pt>
                <c:pt idx="1773">
                  <c:v>1.912777777777777</c:v>
                </c:pt>
                <c:pt idx="1774">
                  <c:v>1.858888888888887</c:v>
                </c:pt>
                <c:pt idx="1775">
                  <c:v>1.832222222222223</c:v>
                </c:pt>
                <c:pt idx="1776">
                  <c:v>1.805000000000001</c:v>
                </c:pt>
                <c:pt idx="1777">
                  <c:v>1.751111111111112</c:v>
                </c:pt>
                <c:pt idx="1778">
                  <c:v>1.72388888888889</c:v>
                </c:pt>
                <c:pt idx="1779">
                  <c:v>1.697222222222222</c:v>
                </c:pt>
                <c:pt idx="1780">
                  <c:v>1.642777777777778</c:v>
                </c:pt>
                <c:pt idx="1781">
                  <c:v>1.614999999999998</c:v>
                </c:pt>
                <c:pt idx="1782">
                  <c:v>1.587777777777776</c:v>
                </c:pt>
                <c:pt idx="1783">
                  <c:v>1.561111111111112</c:v>
                </c:pt>
                <c:pt idx="1784">
                  <c:v>1.507222222222223</c:v>
                </c:pt>
                <c:pt idx="1785">
                  <c:v>1.480000000000001</c:v>
                </c:pt>
                <c:pt idx="1786">
                  <c:v>1.424999999999999</c:v>
                </c:pt>
                <c:pt idx="1787">
                  <c:v>1.397777777777777</c:v>
                </c:pt>
                <c:pt idx="1788">
                  <c:v>1.371111111111113</c:v>
                </c:pt>
                <c:pt idx="1789">
                  <c:v>1.343888888888887</c:v>
                </c:pt>
                <c:pt idx="1790">
                  <c:v>1.317222222222223</c:v>
                </c:pt>
                <c:pt idx="1791">
                  <c:v>1.288888888888889</c:v>
                </c:pt>
                <c:pt idx="1792">
                  <c:v>1.234999999999999</c:v>
                </c:pt>
                <c:pt idx="1793">
                  <c:v>1.207777777777777</c:v>
                </c:pt>
                <c:pt idx="1794">
                  <c:v>1.180000000000001</c:v>
                </c:pt>
                <c:pt idx="1795">
                  <c:v>1.152777777777779</c:v>
                </c:pt>
                <c:pt idx="1796">
                  <c:v>1.126111111111112</c:v>
                </c:pt>
                <c:pt idx="1797">
                  <c:v>1.07111111111111</c:v>
                </c:pt>
                <c:pt idx="1798">
                  <c:v>1.043888888888888</c:v>
                </c:pt>
                <c:pt idx="1799">
                  <c:v>1.043888888888888</c:v>
                </c:pt>
                <c:pt idx="1800">
                  <c:v>0.988888888888889</c:v>
                </c:pt>
                <c:pt idx="1801">
                  <c:v>0.962222222222222</c:v>
                </c:pt>
                <c:pt idx="1802">
                  <c:v>0.933888888888887</c:v>
                </c:pt>
                <c:pt idx="1803">
                  <c:v>0.907222222222224</c:v>
                </c:pt>
                <c:pt idx="1804">
                  <c:v>0.880000000000002</c:v>
                </c:pt>
                <c:pt idx="1805">
                  <c:v>0.852222222222222</c:v>
                </c:pt>
                <c:pt idx="1806">
                  <c:v>0.825</c:v>
                </c:pt>
                <c:pt idx="1807">
                  <c:v>0.797222222222223</c:v>
                </c:pt>
                <c:pt idx="1808">
                  <c:v>0.770000000000001</c:v>
                </c:pt>
                <c:pt idx="1809">
                  <c:v>0.742222222222221</c:v>
                </c:pt>
                <c:pt idx="1810">
                  <c:v>0.714999999999999</c:v>
                </c:pt>
                <c:pt idx="1811">
                  <c:v>0.687222222222223</c:v>
                </c:pt>
                <c:pt idx="1812">
                  <c:v>0.660000000000001</c:v>
                </c:pt>
                <c:pt idx="1813">
                  <c:v>0.632222222222221</c:v>
                </c:pt>
                <c:pt idx="1814">
                  <c:v>0.604999999999999</c:v>
                </c:pt>
                <c:pt idx="1815">
                  <c:v>0.577222222222223</c:v>
                </c:pt>
                <c:pt idx="1816">
                  <c:v>0.550000000000001</c:v>
                </c:pt>
                <c:pt idx="1817">
                  <c:v>0.522222222222221</c:v>
                </c:pt>
                <c:pt idx="1818">
                  <c:v>0.494999999999999</c:v>
                </c:pt>
                <c:pt idx="1819">
                  <c:v>0.494999999999999</c:v>
                </c:pt>
                <c:pt idx="1820">
                  <c:v>0.467222222222223</c:v>
                </c:pt>
                <c:pt idx="1821">
                  <c:v>0.438888888888888</c:v>
                </c:pt>
                <c:pt idx="1822">
                  <c:v>0.412222222222221</c:v>
                </c:pt>
                <c:pt idx="1823">
                  <c:v>0.38388888888889</c:v>
                </c:pt>
                <c:pt idx="1824">
                  <c:v>0.38388888888889</c:v>
                </c:pt>
                <c:pt idx="1825">
                  <c:v>0.35611111111111</c:v>
                </c:pt>
                <c:pt idx="1826">
                  <c:v>0.328888888888888</c:v>
                </c:pt>
                <c:pt idx="1827">
                  <c:v>0.301111111111112</c:v>
                </c:pt>
                <c:pt idx="1828">
                  <c:v>0.301111111111112</c:v>
                </c:pt>
                <c:pt idx="1829">
                  <c:v>0.272777777777778</c:v>
                </c:pt>
                <c:pt idx="1830">
                  <c:v>0.272777777777778</c:v>
                </c:pt>
                <c:pt idx="1831">
                  <c:v>0.24611111111111</c:v>
                </c:pt>
                <c:pt idx="1832">
                  <c:v>0.217777777777779</c:v>
                </c:pt>
                <c:pt idx="1833">
                  <c:v>0.217777777777779</c:v>
                </c:pt>
                <c:pt idx="1834">
                  <c:v>0.189999999999999</c:v>
                </c:pt>
                <c:pt idx="1835">
                  <c:v>0.162777777777777</c:v>
                </c:pt>
                <c:pt idx="1836">
                  <c:v>0.162777777777777</c:v>
                </c:pt>
                <c:pt idx="1837">
                  <c:v>0.135000000000001</c:v>
                </c:pt>
                <c:pt idx="1838">
                  <c:v>0.135000000000001</c:v>
                </c:pt>
                <c:pt idx="1839">
                  <c:v>0.107222222222221</c:v>
                </c:pt>
                <c:pt idx="1840">
                  <c:v>0.0788888888888906</c:v>
                </c:pt>
                <c:pt idx="1841">
                  <c:v>0.0788888888888906</c:v>
                </c:pt>
                <c:pt idx="1842">
                  <c:v>0.0511111111111104</c:v>
                </c:pt>
                <c:pt idx="1843">
                  <c:v>0.0511111111111104</c:v>
                </c:pt>
                <c:pt idx="1844">
                  <c:v>0.0511111111111104</c:v>
                </c:pt>
                <c:pt idx="1845">
                  <c:v>0.0238888888888885</c:v>
                </c:pt>
                <c:pt idx="1846">
                  <c:v>-0.00388888888888969</c:v>
                </c:pt>
                <c:pt idx="1847">
                  <c:v>-0.00388888888888969</c:v>
                </c:pt>
                <c:pt idx="1848">
                  <c:v>-0.00388888888888969</c:v>
                </c:pt>
                <c:pt idx="1849">
                  <c:v>-0.0311111111111116</c:v>
                </c:pt>
                <c:pt idx="1850">
                  <c:v>-0.0311111111111116</c:v>
                </c:pt>
                <c:pt idx="1851">
                  <c:v>-0.0588888888888898</c:v>
                </c:pt>
                <c:pt idx="1852">
                  <c:v>-0.0588888888888898</c:v>
                </c:pt>
                <c:pt idx="1853">
                  <c:v>-0.0872222222222222</c:v>
                </c:pt>
                <c:pt idx="1854">
                  <c:v>-0.0872222222222222</c:v>
                </c:pt>
                <c:pt idx="1855">
                  <c:v>-0.0872222222222222</c:v>
                </c:pt>
                <c:pt idx="1856">
                  <c:v>-0.115</c:v>
                </c:pt>
                <c:pt idx="1857">
                  <c:v>-0.115</c:v>
                </c:pt>
                <c:pt idx="1858">
                  <c:v>-0.115</c:v>
                </c:pt>
                <c:pt idx="1859">
                  <c:v>-0.142777777777779</c:v>
                </c:pt>
                <c:pt idx="1860">
                  <c:v>-0.142777777777779</c:v>
                </c:pt>
                <c:pt idx="1861">
                  <c:v>-0.171111111111111</c:v>
                </c:pt>
                <c:pt idx="1862">
                  <c:v>-0.171111111111111</c:v>
                </c:pt>
                <c:pt idx="1863">
                  <c:v>-0.171111111111111</c:v>
                </c:pt>
                <c:pt idx="1864">
                  <c:v>-0.171111111111111</c:v>
                </c:pt>
                <c:pt idx="1865">
                  <c:v>-0.198888888888889</c:v>
                </c:pt>
                <c:pt idx="1866">
                  <c:v>-0.198888888888889</c:v>
                </c:pt>
                <c:pt idx="1867">
                  <c:v>-0.198888888888889</c:v>
                </c:pt>
                <c:pt idx="1868">
                  <c:v>-0.227222222222222</c:v>
                </c:pt>
                <c:pt idx="1869">
                  <c:v>-0.227222222222222</c:v>
                </c:pt>
                <c:pt idx="1870">
                  <c:v>-0.227222222222222</c:v>
                </c:pt>
                <c:pt idx="1871">
                  <c:v>-0.227222222222222</c:v>
                </c:pt>
                <c:pt idx="1872">
                  <c:v>-0.227222222222222</c:v>
                </c:pt>
                <c:pt idx="1873">
                  <c:v>-0.255</c:v>
                </c:pt>
                <c:pt idx="1874">
                  <c:v>-0.255</c:v>
                </c:pt>
                <c:pt idx="1875">
                  <c:v>-0.255</c:v>
                </c:pt>
                <c:pt idx="1876">
                  <c:v>-0.282777777777778</c:v>
                </c:pt>
                <c:pt idx="1877">
                  <c:v>-0.282777777777778</c:v>
                </c:pt>
                <c:pt idx="1878">
                  <c:v>-0.282777777777778</c:v>
                </c:pt>
                <c:pt idx="1879">
                  <c:v>-0.282777777777778</c:v>
                </c:pt>
                <c:pt idx="1880">
                  <c:v>-0.282777777777778</c:v>
                </c:pt>
                <c:pt idx="1881">
                  <c:v>-0.282777777777778</c:v>
                </c:pt>
                <c:pt idx="1882">
                  <c:v>-0.282777777777778</c:v>
                </c:pt>
                <c:pt idx="1883">
                  <c:v>-0.31111111111111</c:v>
                </c:pt>
                <c:pt idx="1884">
                  <c:v>-0.282777777777778</c:v>
                </c:pt>
                <c:pt idx="1885">
                  <c:v>-0.31111111111111</c:v>
                </c:pt>
                <c:pt idx="1886">
                  <c:v>-0.338888888888889</c:v>
                </c:pt>
                <c:pt idx="1887">
                  <c:v>-0.338888888888889</c:v>
                </c:pt>
                <c:pt idx="1888">
                  <c:v>-0.31111111111111</c:v>
                </c:pt>
                <c:pt idx="1889">
                  <c:v>-0.31111111111111</c:v>
                </c:pt>
                <c:pt idx="1890">
                  <c:v>-0.338888888888889</c:v>
                </c:pt>
                <c:pt idx="1891">
                  <c:v>-0.338888888888889</c:v>
                </c:pt>
                <c:pt idx="1892">
                  <c:v>-0.338888888888889</c:v>
                </c:pt>
                <c:pt idx="1893">
                  <c:v>-0.338888888888889</c:v>
                </c:pt>
                <c:pt idx="1894">
                  <c:v>-0.338888888888889</c:v>
                </c:pt>
                <c:pt idx="1895">
                  <c:v>-0.367222222222223</c:v>
                </c:pt>
                <c:pt idx="1896">
                  <c:v>-0.338888888888889</c:v>
                </c:pt>
                <c:pt idx="1897">
                  <c:v>-0.367222222222223</c:v>
                </c:pt>
                <c:pt idx="1898">
                  <c:v>-0.367222222222223</c:v>
                </c:pt>
                <c:pt idx="1899">
                  <c:v>-0.367222222222223</c:v>
                </c:pt>
                <c:pt idx="1900">
                  <c:v>-0.367222222222223</c:v>
                </c:pt>
                <c:pt idx="1901">
                  <c:v>-0.367222222222223</c:v>
                </c:pt>
                <c:pt idx="1902">
                  <c:v>-0.367222222222223</c:v>
                </c:pt>
                <c:pt idx="1903">
                  <c:v>-0.367222222222223</c:v>
                </c:pt>
                <c:pt idx="1904">
                  <c:v>-0.367222222222223</c:v>
                </c:pt>
                <c:pt idx="1905">
                  <c:v>-0.338888888888889</c:v>
                </c:pt>
                <c:pt idx="1906">
                  <c:v>-0.338888888888889</c:v>
                </c:pt>
                <c:pt idx="1907">
                  <c:v>-0.31111111111111</c:v>
                </c:pt>
                <c:pt idx="1908">
                  <c:v>-0.31111111111111</c:v>
                </c:pt>
                <c:pt idx="1909">
                  <c:v>-0.338888888888889</c:v>
                </c:pt>
                <c:pt idx="1910">
                  <c:v>-0.338888888888889</c:v>
                </c:pt>
                <c:pt idx="1911">
                  <c:v>-0.338888888888889</c:v>
                </c:pt>
                <c:pt idx="1912">
                  <c:v>-0.31111111111111</c:v>
                </c:pt>
                <c:pt idx="1913">
                  <c:v>-0.31111111111111</c:v>
                </c:pt>
                <c:pt idx="1914">
                  <c:v>-0.31111111111111</c:v>
                </c:pt>
                <c:pt idx="1915">
                  <c:v>-0.31111111111111</c:v>
                </c:pt>
                <c:pt idx="1916">
                  <c:v>-0.31111111111111</c:v>
                </c:pt>
                <c:pt idx="1917">
                  <c:v>-0.31111111111111</c:v>
                </c:pt>
                <c:pt idx="1918">
                  <c:v>-0.282777777777778</c:v>
                </c:pt>
                <c:pt idx="1919">
                  <c:v>-0.282777777777778</c:v>
                </c:pt>
                <c:pt idx="1920">
                  <c:v>-0.282777777777778</c:v>
                </c:pt>
                <c:pt idx="1921">
                  <c:v>-0.282777777777778</c:v>
                </c:pt>
                <c:pt idx="1922">
                  <c:v>-0.282777777777778</c:v>
                </c:pt>
                <c:pt idx="1923">
                  <c:v>-0.282777777777778</c:v>
                </c:pt>
                <c:pt idx="1924">
                  <c:v>-0.282777777777778</c:v>
                </c:pt>
                <c:pt idx="1925">
                  <c:v>-0.282777777777778</c:v>
                </c:pt>
                <c:pt idx="1926">
                  <c:v>-0.282777777777778</c:v>
                </c:pt>
                <c:pt idx="1927">
                  <c:v>-0.282777777777778</c:v>
                </c:pt>
                <c:pt idx="1928">
                  <c:v>-0.282777777777778</c:v>
                </c:pt>
                <c:pt idx="1929">
                  <c:v>-0.282777777777778</c:v>
                </c:pt>
                <c:pt idx="1930">
                  <c:v>-0.282777777777778</c:v>
                </c:pt>
                <c:pt idx="1931">
                  <c:v>-0.282777777777778</c:v>
                </c:pt>
                <c:pt idx="1932">
                  <c:v>-0.282777777777778</c:v>
                </c:pt>
                <c:pt idx="1933">
                  <c:v>-0.255</c:v>
                </c:pt>
                <c:pt idx="1934">
                  <c:v>-0.255</c:v>
                </c:pt>
                <c:pt idx="1935">
                  <c:v>-0.255</c:v>
                </c:pt>
                <c:pt idx="1936">
                  <c:v>-0.255</c:v>
                </c:pt>
                <c:pt idx="1937">
                  <c:v>-0.255</c:v>
                </c:pt>
                <c:pt idx="1938">
                  <c:v>-0.255</c:v>
                </c:pt>
                <c:pt idx="1939">
                  <c:v>-0.227222222222222</c:v>
                </c:pt>
                <c:pt idx="1940">
                  <c:v>-0.227222222222222</c:v>
                </c:pt>
                <c:pt idx="1941">
                  <c:v>-0.227222222222222</c:v>
                </c:pt>
                <c:pt idx="1942">
                  <c:v>-0.227222222222222</c:v>
                </c:pt>
                <c:pt idx="1943">
                  <c:v>-0.227222222222222</c:v>
                </c:pt>
                <c:pt idx="1944">
                  <c:v>-0.227222222222222</c:v>
                </c:pt>
                <c:pt idx="1945">
                  <c:v>-0.227222222222222</c:v>
                </c:pt>
                <c:pt idx="1946">
                  <c:v>-0.227222222222222</c:v>
                </c:pt>
                <c:pt idx="1947">
                  <c:v>-0.198888888888889</c:v>
                </c:pt>
                <c:pt idx="1948">
                  <c:v>-0.198888888888889</c:v>
                </c:pt>
                <c:pt idx="1949">
                  <c:v>-0.198888888888889</c:v>
                </c:pt>
                <c:pt idx="1950">
                  <c:v>-0.198888888888889</c:v>
                </c:pt>
                <c:pt idx="1951">
                  <c:v>-0.198888888888889</c:v>
                </c:pt>
                <c:pt idx="1952">
                  <c:v>-0.171111111111111</c:v>
                </c:pt>
                <c:pt idx="1953">
                  <c:v>-0.171111111111111</c:v>
                </c:pt>
                <c:pt idx="1954">
                  <c:v>-0.171111111111111</c:v>
                </c:pt>
                <c:pt idx="1955">
                  <c:v>-0.171111111111111</c:v>
                </c:pt>
                <c:pt idx="1956">
                  <c:v>-0.171111111111111</c:v>
                </c:pt>
                <c:pt idx="1957">
                  <c:v>-0.171111111111111</c:v>
                </c:pt>
                <c:pt idx="1958">
                  <c:v>-0.142777777777779</c:v>
                </c:pt>
                <c:pt idx="1959">
                  <c:v>-0.142777777777779</c:v>
                </c:pt>
                <c:pt idx="1960">
                  <c:v>-0.142777777777779</c:v>
                </c:pt>
                <c:pt idx="1961">
                  <c:v>-0.142777777777779</c:v>
                </c:pt>
                <c:pt idx="1962">
                  <c:v>-0.115</c:v>
                </c:pt>
                <c:pt idx="1963">
                  <c:v>-0.115</c:v>
                </c:pt>
                <c:pt idx="1964">
                  <c:v>-0.115</c:v>
                </c:pt>
                <c:pt idx="1965">
                  <c:v>-0.115</c:v>
                </c:pt>
                <c:pt idx="1966">
                  <c:v>-0.115</c:v>
                </c:pt>
                <c:pt idx="1967">
                  <c:v>-0.0872222222222222</c:v>
                </c:pt>
                <c:pt idx="1968">
                  <c:v>-0.0872222222222222</c:v>
                </c:pt>
                <c:pt idx="1969">
                  <c:v>-0.0872222222222222</c:v>
                </c:pt>
                <c:pt idx="1970">
                  <c:v>-0.0872222222222222</c:v>
                </c:pt>
                <c:pt idx="1971">
                  <c:v>-0.0588888888888898</c:v>
                </c:pt>
                <c:pt idx="1972">
                  <c:v>-0.0588888888888898</c:v>
                </c:pt>
                <c:pt idx="1973">
                  <c:v>-0.0588888888888898</c:v>
                </c:pt>
                <c:pt idx="1974">
                  <c:v>-0.0588888888888898</c:v>
                </c:pt>
                <c:pt idx="1975">
                  <c:v>-0.0588888888888898</c:v>
                </c:pt>
                <c:pt idx="1976">
                  <c:v>-0.0588888888888898</c:v>
                </c:pt>
                <c:pt idx="1977">
                  <c:v>-0.0311111111111116</c:v>
                </c:pt>
                <c:pt idx="1978">
                  <c:v>-0.0311111111111116</c:v>
                </c:pt>
                <c:pt idx="1979">
                  <c:v>-0.00388888888888969</c:v>
                </c:pt>
                <c:pt idx="1980">
                  <c:v>-0.00388888888888969</c:v>
                </c:pt>
                <c:pt idx="1981">
                  <c:v>-0.00388888888888969</c:v>
                </c:pt>
                <c:pt idx="1982">
                  <c:v>-0.00388888888888969</c:v>
                </c:pt>
                <c:pt idx="1983">
                  <c:v>-0.00388888888888969</c:v>
                </c:pt>
                <c:pt idx="1984">
                  <c:v>0.0238888888888885</c:v>
                </c:pt>
                <c:pt idx="1985">
                  <c:v>0.0238888888888885</c:v>
                </c:pt>
                <c:pt idx="1986">
                  <c:v>0.0238888888888885</c:v>
                </c:pt>
                <c:pt idx="1987">
                  <c:v>0.0511111111111104</c:v>
                </c:pt>
                <c:pt idx="1988">
                  <c:v>0.0511111111111104</c:v>
                </c:pt>
                <c:pt idx="1989">
                  <c:v>0.0511111111111104</c:v>
                </c:pt>
                <c:pt idx="1990">
                  <c:v>0.0511111111111104</c:v>
                </c:pt>
                <c:pt idx="1991">
                  <c:v>0.0511111111111104</c:v>
                </c:pt>
                <c:pt idx="1992">
                  <c:v>0.0788888888888906</c:v>
                </c:pt>
                <c:pt idx="1993">
                  <c:v>0.0788888888888906</c:v>
                </c:pt>
                <c:pt idx="1994">
                  <c:v>0.0788888888888906</c:v>
                </c:pt>
                <c:pt idx="1995">
                  <c:v>0.107222222222221</c:v>
                </c:pt>
                <c:pt idx="1996">
                  <c:v>0.107222222222221</c:v>
                </c:pt>
                <c:pt idx="1997">
                  <c:v>0.107222222222221</c:v>
                </c:pt>
                <c:pt idx="1998">
                  <c:v>0.135000000000001</c:v>
                </c:pt>
                <c:pt idx="1999">
                  <c:v>0.135000000000001</c:v>
                </c:pt>
                <c:pt idx="2000">
                  <c:v>0.162777777777777</c:v>
                </c:pt>
                <c:pt idx="2001">
                  <c:v>0.162777777777777</c:v>
                </c:pt>
                <c:pt idx="2002">
                  <c:v>0.162777777777777</c:v>
                </c:pt>
                <c:pt idx="2003">
                  <c:v>0.162777777777777</c:v>
                </c:pt>
                <c:pt idx="2004">
                  <c:v>0.162777777777777</c:v>
                </c:pt>
                <c:pt idx="2005">
                  <c:v>0.162777777777777</c:v>
                </c:pt>
                <c:pt idx="2006">
                  <c:v>0.189999999999999</c:v>
                </c:pt>
                <c:pt idx="2007">
                  <c:v>0.189999999999999</c:v>
                </c:pt>
                <c:pt idx="2008">
                  <c:v>0.217777777777779</c:v>
                </c:pt>
                <c:pt idx="2009">
                  <c:v>0.217777777777779</c:v>
                </c:pt>
                <c:pt idx="2010">
                  <c:v>0.217777777777779</c:v>
                </c:pt>
                <c:pt idx="2011">
                  <c:v>0.217777777777779</c:v>
                </c:pt>
                <c:pt idx="2012">
                  <c:v>0.24611111111111</c:v>
                </c:pt>
                <c:pt idx="2013">
                  <c:v>0.24611111111111</c:v>
                </c:pt>
                <c:pt idx="2014">
                  <c:v>0.272777777777778</c:v>
                </c:pt>
                <c:pt idx="2015">
                  <c:v>0.272777777777778</c:v>
                </c:pt>
                <c:pt idx="2016">
                  <c:v>0.272777777777778</c:v>
                </c:pt>
                <c:pt idx="2017">
                  <c:v>0.272777777777778</c:v>
                </c:pt>
                <c:pt idx="2018">
                  <c:v>0.272777777777778</c:v>
                </c:pt>
                <c:pt idx="2019">
                  <c:v>0.301111111111112</c:v>
                </c:pt>
                <c:pt idx="2020">
                  <c:v>0.301111111111112</c:v>
                </c:pt>
                <c:pt idx="2021">
                  <c:v>0.301111111111112</c:v>
                </c:pt>
                <c:pt idx="2022">
                  <c:v>0.328888888888888</c:v>
                </c:pt>
                <c:pt idx="2023">
                  <c:v>0.328888888888888</c:v>
                </c:pt>
                <c:pt idx="2024">
                  <c:v>0.35611111111111</c:v>
                </c:pt>
                <c:pt idx="2025">
                  <c:v>0.35611111111111</c:v>
                </c:pt>
                <c:pt idx="2026">
                  <c:v>0.35611111111111</c:v>
                </c:pt>
                <c:pt idx="2027">
                  <c:v>0.38388888888889</c:v>
                </c:pt>
                <c:pt idx="2028">
                  <c:v>0.38388888888889</c:v>
                </c:pt>
                <c:pt idx="2029">
                  <c:v>0.38388888888889</c:v>
                </c:pt>
                <c:pt idx="2030">
                  <c:v>0.38388888888889</c:v>
                </c:pt>
                <c:pt idx="2031">
                  <c:v>0.412222222222221</c:v>
                </c:pt>
                <c:pt idx="2032">
                  <c:v>0.412222222222221</c:v>
                </c:pt>
                <c:pt idx="2033">
                  <c:v>0.438888888888888</c:v>
                </c:pt>
                <c:pt idx="2034">
                  <c:v>0.438888888888888</c:v>
                </c:pt>
                <c:pt idx="2035">
                  <c:v>0.438888888888888</c:v>
                </c:pt>
                <c:pt idx="2036">
                  <c:v>0.467222222222223</c:v>
                </c:pt>
                <c:pt idx="2037">
                  <c:v>0.467222222222223</c:v>
                </c:pt>
                <c:pt idx="2038">
                  <c:v>0.467222222222223</c:v>
                </c:pt>
                <c:pt idx="2039">
                  <c:v>0.494999999999999</c:v>
                </c:pt>
                <c:pt idx="2040">
                  <c:v>0.494999999999999</c:v>
                </c:pt>
                <c:pt idx="2041">
                  <c:v>0.494999999999999</c:v>
                </c:pt>
                <c:pt idx="2042">
                  <c:v>0.522222222222221</c:v>
                </c:pt>
                <c:pt idx="2043">
                  <c:v>0.522222222222221</c:v>
                </c:pt>
                <c:pt idx="2044">
                  <c:v>0.522222222222221</c:v>
                </c:pt>
                <c:pt idx="2045">
                  <c:v>0.522222222222221</c:v>
                </c:pt>
                <c:pt idx="2046">
                  <c:v>0.550000000000001</c:v>
                </c:pt>
                <c:pt idx="2047">
                  <c:v>0.550000000000001</c:v>
                </c:pt>
                <c:pt idx="2048">
                  <c:v>0.577222222222223</c:v>
                </c:pt>
                <c:pt idx="2049">
                  <c:v>0.577222222222223</c:v>
                </c:pt>
                <c:pt idx="2050">
                  <c:v>0.604999999999999</c:v>
                </c:pt>
                <c:pt idx="2051">
                  <c:v>0.604999999999999</c:v>
                </c:pt>
                <c:pt idx="2052">
                  <c:v>0.604999999999999</c:v>
                </c:pt>
                <c:pt idx="2053">
                  <c:v>0.604999999999999</c:v>
                </c:pt>
                <c:pt idx="2054">
                  <c:v>0.632222222222221</c:v>
                </c:pt>
                <c:pt idx="2055">
                  <c:v>0.632222222222221</c:v>
                </c:pt>
                <c:pt idx="2056">
                  <c:v>0.660000000000001</c:v>
                </c:pt>
                <c:pt idx="2057">
                  <c:v>0.660000000000001</c:v>
                </c:pt>
                <c:pt idx="2058">
                  <c:v>0.660000000000001</c:v>
                </c:pt>
                <c:pt idx="2059">
                  <c:v>0.687222222222223</c:v>
                </c:pt>
                <c:pt idx="2060">
                  <c:v>0.687222222222223</c:v>
                </c:pt>
                <c:pt idx="2061">
                  <c:v>0.714999999999999</c:v>
                </c:pt>
                <c:pt idx="2062">
                  <c:v>0.714999999999999</c:v>
                </c:pt>
                <c:pt idx="2063">
                  <c:v>0.714999999999999</c:v>
                </c:pt>
                <c:pt idx="2064">
                  <c:v>0.742222222222221</c:v>
                </c:pt>
                <c:pt idx="2065">
                  <c:v>0.742222222222221</c:v>
                </c:pt>
                <c:pt idx="2066">
                  <c:v>0.742222222222221</c:v>
                </c:pt>
                <c:pt idx="2067">
                  <c:v>0.742222222222221</c:v>
                </c:pt>
                <c:pt idx="2068">
                  <c:v>0.770000000000001</c:v>
                </c:pt>
                <c:pt idx="2069">
                  <c:v>0.770000000000001</c:v>
                </c:pt>
                <c:pt idx="2070">
                  <c:v>0.797222222222223</c:v>
                </c:pt>
                <c:pt idx="2071">
                  <c:v>0.797222222222223</c:v>
                </c:pt>
                <c:pt idx="2072">
                  <c:v>0.825</c:v>
                </c:pt>
                <c:pt idx="2073">
                  <c:v>0.825</c:v>
                </c:pt>
                <c:pt idx="2074">
                  <c:v>0.825</c:v>
                </c:pt>
                <c:pt idx="2075">
                  <c:v>0.852222222222222</c:v>
                </c:pt>
                <c:pt idx="2076">
                  <c:v>0.852222222222222</c:v>
                </c:pt>
                <c:pt idx="2077">
                  <c:v>0.852222222222222</c:v>
                </c:pt>
                <c:pt idx="2078">
                  <c:v>0.880000000000002</c:v>
                </c:pt>
                <c:pt idx="2079">
                  <c:v>0.880000000000002</c:v>
                </c:pt>
                <c:pt idx="2080">
                  <c:v>0.907222222222224</c:v>
                </c:pt>
                <c:pt idx="2081">
                  <c:v>0.907222222222224</c:v>
                </c:pt>
                <c:pt idx="2082">
                  <c:v>0.907222222222224</c:v>
                </c:pt>
                <c:pt idx="2083">
                  <c:v>0.933888888888887</c:v>
                </c:pt>
                <c:pt idx="2084">
                  <c:v>0.933888888888887</c:v>
                </c:pt>
                <c:pt idx="2085">
                  <c:v>0.933888888888887</c:v>
                </c:pt>
                <c:pt idx="2086">
                  <c:v>0.962222222222222</c:v>
                </c:pt>
                <c:pt idx="2087">
                  <c:v>0.962222222222222</c:v>
                </c:pt>
                <c:pt idx="2088">
                  <c:v>0.962222222222222</c:v>
                </c:pt>
                <c:pt idx="2089">
                  <c:v>0.962222222222222</c:v>
                </c:pt>
                <c:pt idx="2090">
                  <c:v>0.988888888888889</c:v>
                </c:pt>
                <c:pt idx="2091">
                  <c:v>0.988888888888889</c:v>
                </c:pt>
                <c:pt idx="2092">
                  <c:v>1.017222222222224</c:v>
                </c:pt>
                <c:pt idx="2093">
                  <c:v>1.017222222222224</c:v>
                </c:pt>
                <c:pt idx="2094">
                  <c:v>1.043888888888888</c:v>
                </c:pt>
                <c:pt idx="2095">
                  <c:v>1.043888888888888</c:v>
                </c:pt>
                <c:pt idx="2096">
                  <c:v>1.07111111111111</c:v>
                </c:pt>
                <c:pt idx="2097">
                  <c:v>1.07111111111111</c:v>
                </c:pt>
                <c:pt idx="2098">
                  <c:v>1.07111111111111</c:v>
                </c:pt>
                <c:pt idx="2099">
                  <c:v>1.07111111111111</c:v>
                </c:pt>
                <c:pt idx="2100">
                  <c:v>1.09888888888889</c:v>
                </c:pt>
                <c:pt idx="2101">
                  <c:v>1.09888888888889</c:v>
                </c:pt>
                <c:pt idx="2102">
                  <c:v>1.126111111111112</c:v>
                </c:pt>
                <c:pt idx="2103">
                  <c:v>1.126111111111112</c:v>
                </c:pt>
                <c:pt idx="2104">
                  <c:v>1.152777777777779</c:v>
                </c:pt>
                <c:pt idx="2105">
                  <c:v>1.152777777777779</c:v>
                </c:pt>
                <c:pt idx="2106">
                  <c:v>1.152777777777779</c:v>
                </c:pt>
                <c:pt idx="2107">
                  <c:v>1.152777777777779</c:v>
                </c:pt>
                <c:pt idx="2108">
                  <c:v>1.180000000000001</c:v>
                </c:pt>
                <c:pt idx="2109">
                  <c:v>1.180000000000001</c:v>
                </c:pt>
                <c:pt idx="2110">
                  <c:v>1.180000000000001</c:v>
                </c:pt>
                <c:pt idx="2111">
                  <c:v>1.207777777777777</c:v>
                </c:pt>
                <c:pt idx="2112">
                  <c:v>1.207777777777777</c:v>
                </c:pt>
                <c:pt idx="2113">
                  <c:v>1.234999999999999</c:v>
                </c:pt>
                <c:pt idx="2114">
                  <c:v>1.234999999999999</c:v>
                </c:pt>
                <c:pt idx="2115">
                  <c:v>1.262222222222221</c:v>
                </c:pt>
                <c:pt idx="2116">
                  <c:v>1.262222222222221</c:v>
                </c:pt>
                <c:pt idx="2117">
                  <c:v>1.262222222222221</c:v>
                </c:pt>
                <c:pt idx="2118">
                  <c:v>1.288888888888889</c:v>
                </c:pt>
                <c:pt idx="2119">
                  <c:v>1.288888888888889</c:v>
                </c:pt>
                <c:pt idx="2120">
                  <c:v>1.288888888888889</c:v>
                </c:pt>
                <c:pt idx="2121">
                  <c:v>1.317222222222223</c:v>
                </c:pt>
                <c:pt idx="2122">
                  <c:v>1.317222222222223</c:v>
                </c:pt>
                <c:pt idx="2123">
                  <c:v>1.317222222222223</c:v>
                </c:pt>
                <c:pt idx="2124">
                  <c:v>1.343888888888887</c:v>
                </c:pt>
                <c:pt idx="2125">
                  <c:v>1.343888888888887</c:v>
                </c:pt>
                <c:pt idx="2126">
                  <c:v>1.343888888888887</c:v>
                </c:pt>
                <c:pt idx="2127">
                  <c:v>1.371111111111113</c:v>
                </c:pt>
                <c:pt idx="2128">
                  <c:v>1.371111111111113</c:v>
                </c:pt>
                <c:pt idx="2129">
                  <c:v>1.371111111111113</c:v>
                </c:pt>
                <c:pt idx="2130">
                  <c:v>1.371111111111113</c:v>
                </c:pt>
                <c:pt idx="2131">
                  <c:v>1.397777777777777</c:v>
                </c:pt>
                <c:pt idx="2132">
                  <c:v>1.371111111111113</c:v>
                </c:pt>
                <c:pt idx="2133">
                  <c:v>1.397777777777777</c:v>
                </c:pt>
                <c:pt idx="2134">
                  <c:v>1.397777777777777</c:v>
                </c:pt>
                <c:pt idx="2135">
                  <c:v>1.424999999999999</c:v>
                </c:pt>
                <c:pt idx="2136">
                  <c:v>1.452777777777779</c:v>
                </c:pt>
                <c:pt idx="2137">
                  <c:v>1.452777777777779</c:v>
                </c:pt>
                <c:pt idx="2138">
                  <c:v>1.480000000000001</c:v>
                </c:pt>
                <c:pt idx="2139">
                  <c:v>1.480000000000001</c:v>
                </c:pt>
                <c:pt idx="2140">
                  <c:v>1.507222222222223</c:v>
                </c:pt>
                <c:pt idx="2141">
                  <c:v>1.507222222222223</c:v>
                </c:pt>
                <c:pt idx="2142">
                  <c:v>1.507222222222223</c:v>
                </c:pt>
                <c:pt idx="2143">
                  <c:v>1.53388888888889</c:v>
                </c:pt>
                <c:pt idx="2144">
                  <c:v>1.53388888888889</c:v>
                </c:pt>
                <c:pt idx="2145">
                  <c:v>1.53388888888889</c:v>
                </c:pt>
                <c:pt idx="2146">
                  <c:v>1.561111111111112</c:v>
                </c:pt>
                <c:pt idx="2147">
                  <c:v>1.561111111111112</c:v>
                </c:pt>
                <c:pt idx="2148">
                  <c:v>1.561111111111112</c:v>
                </c:pt>
                <c:pt idx="2149">
                  <c:v>1.587777777777776</c:v>
                </c:pt>
                <c:pt idx="2150">
                  <c:v>1.587777777777776</c:v>
                </c:pt>
                <c:pt idx="2151">
                  <c:v>1.587777777777776</c:v>
                </c:pt>
                <c:pt idx="2152">
                  <c:v>1.614999999999998</c:v>
                </c:pt>
                <c:pt idx="2153">
                  <c:v>1.614999999999998</c:v>
                </c:pt>
                <c:pt idx="2154">
                  <c:v>1.614999999999998</c:v>
                </c:pt>
                <c:pt idx="2155">
                  <c:v>1.642777777777778</c:v>
                </c:pt>
                <c:pt idx="2156">
                  <c:v>1.642777777777778</c:v>
                </c:pt>
                <c:pt idx="2157">
                  <c:v>1.642777777777778</c:v>
                </c:pt>
                <c:pt idx="2158">
                  <c:v>1.67</c:v>
                </c:pt>
                <c:pt idx="2159">
                  <c:v>1.67</c:v>
                </c:pt>
                <c:pt idx="2160">
                  <c:v>1.697222222222222</c:v>
                </c:pt>
                <c:pt idx="2161">
                  <c:v>1.697222222222222</c:v>
                </c:pt>
                <c:pt idx="2162">
                  <c:v>1.697222222222222</c:v>
                </c:pt>
                <c:pt idx="2163">
                  <c:v>1.72388888888889</c:v>
                </c:pt>
                <c:pt idx="2164">
                  <c:v>1.72388888888889</c:v>
                </c:pt>
                <c:pt idx="2165">
                  <c:v>1.72388888888889</c:v>
                </c:pt>
                <c:pt idx="2166">
                  <c:v>1.751111111111112</c:v>
                </c:pt>
                <c:pt idx="2167">
                  <c:v>1.751111111111112</c:v>
                </c:pt>
                <c:pt idx="2168">
                  <c:v>1.777777777777779</c:v>
                </c:pt>
                <c:pt idx="2169">
                  <c:v>1.777777777777779</c:v>
                </c:pt>
                <c:pt idx="2170">
                  <c:v>1.777777777777779</c:v>
                </c:pt>
                <c:pt idx="2171">
                  <c:v>1.777777777777779</c:v>
                </c:pt>
                <c:pt idx="2172">
                  <c:v>1.805000000000001</c:v>
                </c:pt>
                <c:pt idx="2173">
                  <c:v>1.805000000000001</c:v>
                </c:pt>
                <c:pt idx="2174">
                  <c:v>1.805000000000001</c:v>
                </c:pt>
                <c:pt idx="2175">
                  <c:v>1.805000000000001</c:v>
                </c:pt>
                <c:pt idx="2176">
                  <c:v>1.832222222222223</c:v>
                </c:pt>
                <c:pt idx="2177">
                  <c:v>1.832222222222223</c:v>
                </c:pt>
                <c:pt idx="2178">
                  <c:v>1.832222222222223</c:v>
                </c:pt>
                <c:pt idx="2179">
                  <c:v>1.858888888888887</c:v>
                </c:pt>
                <c:pt idx="2180">
                  <c:v>1.858888888888887</c:v>
                </c:pt>
                <c:pt idx="2181">
                  <c:v>1.886111111111113</c:v>
                </c:pt>
                <c:pt idx="2182">
                  <c:v>1.886111111111113</c:v>
                </c:pt>
                <c:pt idx="2183">
                  <c:v>1.886111111111113</c:v>
                </c:pt>
                <c:pt idx="2184">
                  <c:v>1.912777777777777</c:v>
                </c:pt>
                <c:pt idx="2185">
                  <c:v>1.912777777777777</c:v>
                </c:pt>
                <c:pt idx="2186">
                  <c:v>1.912777777777777</c:v>
                </c:pt>
                <c:pt idx="2187">
                  <c:v>1.939999999999999</c:v>
                </c:pt>
                <c:pt idx="2188">
                  <c:v>1.939999999999999</c:v>
                </c:pt>
                <c:pt idx="2189">
                  <c:v>1.939999999999999</c:v>
                </c:pt>
                <c:pt idx="2190">
                  <c:v>1.96722222222222</c:v>
                </c:pt>
                <c:pt idx="2191">
                  <c:v>1.96722222222222</c:v>
                </c:pt>
                <c:pt idx="2192">
                  <c:v>1.96722222222222</c:v>
                </c:pt>
                <c:pt idx="2193">
                  <c:v>1.993888888888888</c:v>
                </c:pt>
                <c:pt idx="2194">
                  <c:v>1.993888888888888</c:v>
                </c:pt>
                <c:pt idx="2195">
                  <c:v>1.993888888888888</c:v>
                </c:pt>
                <c:pt idx="2196">
                  <c:v>2.02111111111111</c:v>
                </c:pt>
                <c:pt idx="2197">
                  <c:v>2.02111111111111</c:v>
                </c:pt>
                <c:pt idx="2198">
                  <c:v>2.02111111111111</c:v>
                </c:pt>
                <c:pt idx="2199">
                  <c:v>2.02111111111111</c:v>
                </c:pt>
                <c:pt idx="2200">
                  <c:v>2.047222222222223</c:v>
                </c:pt>
                <c:pt idx="2201">
                  <c:v>2.047222222222223</c:v>
                </c:pt>
                <c:pt idx="2202">
                  <c:v>2.047222222222223</c:v>
                </c:pt>
                <c:pt idx="2203">
                  <c:v>2.073888888888887</c:v>
                </c:pt>
                <c:pt idx="2204">
                  <c:v>2.073888888888887</c:v>
                </c:pt>
                <c:pt idx="2205">
                  <c:v>2.10111111111111</c:v>
                </c:pt>
                <c:pt idx="2206">
                  <c:v>2.10111111111111</c:v>
                </c:pt>
                <c:pt idx="2207">
                  <c:v>2.10111111111111</c:v>
                </c:pt>
                <c:pt idx="2208">
                  <c:v>2.127777777777776</c:v>
                </c:pt>
                <c:pt idx="2209">
                  <c:v>2.127777777777776</c:v>
                </c:pt>
                <c:pt idx="2210">
                  <c:v>2.127777777777776</c:v>
                </c:pt>
                <c:pt idx="2211">
                  <c:v>2.127777777777776</c:v>
                </c:pt>
                <c:pt idx="2212">
                  <c:v>2.154999999999999</c:v>
                </c:pt>
                <c:pt idx="2213">
                  <c:v>2.154999999999999</c:v>
                </c:pt>
                <c:pt idx="2214">
                  <c:v>2.18222222222222</c:v>
                </c:pt>
                <c:pt idx="2215">
                  <c:v>2.18222222222222</c:v>
                </c:pt>
                <c:pt idx="2216">
                  <c:v>2.18222222222222</c:v>
                </c:pt>
                <c:pt idx="2217">
                  <c:v>2.18222222222222</c:v>
                </c:pt>
                <c:pt idx="2218">
                  <c:v>2.208888888888888</c:v>
                </c:pt>
                <c:pt idx="2219">
                  <c:v>2.208888888888888</c:v>
                </c:pt>
                <c:pt idx="2220">
                  <c:v>2.23611111111111</c:v>
                </c:pt>
                <c:pt idx="2221">
                  <c:v>2.23611111111111</c:v>
                </c:pt>
                <c:pt idx="2222">
                  <c:v>2.23611111111111</c:v>
                </c:pt>
                <c:pt idx="2223">
                  <c:v>2.23611111111111</c:v>
                </c:pt>
                <c:pt idx="2224">
                  <c:v>2.262222222222224</c:v>
                </c:pt>
                <c:pt idx="2225">
                  <c:v>2.262222222222224</c:v>
                </c:pt>
                <c:pt idx="2226">
                  <c:v>2.262222222222224</c:v>
                </c:pt>
                <c:pt idx="2227">
                  <c:v>2.262222222222224</c:v>
                </c:pt>
                <c:pt idx="2228">
                  <c:v>2.288888888888887</c:v>
                </c:pt>
                <c:pt idx="2229">
                  <c:v>2.288888888888887</c:v>
                </c:pt>
                <c:pt idx="2230">
                  <c:v>2.316111111111109</c:v>
                </c:pt>
                <c:pt idx="2231">
                  <c:v>2.316111111111109</c:v>
                </c:pt>
                <c:pt idx="2232">
                  <c:v>2.342777777777777</c:v>
                </c:pt>
                <c:pt idx="2233">
                  <c:v>2.342777777777777</c:v>
                </c:pt>
                <c:pt idx="2234">
                  <c:v>2.342777777777777</c:v>
                </c:pt>
                <c:pt idx="2235">
                  <c:v>2.342777777777777</c:v>
                </c:pt>
                <c:pt idx="2236">
                  <c:v>2.342777777777777</c:v>
                </c:pt>
                <c:pt idx="2237">
                  <c:v>2.369999999999999</c:v>
                </c:pt>
                <c:pt idx="2238">
                  <c:v>2.396111111111113</c:v>
                </c:pt>
                <c:pt idx="2239">
                  <c:v>2.396111111111113</c:v>
                </c:pt>
                <c:pt idx="2240">
                  <c:v>2.396111111111113</c:v>
                </c:pt>
                <c:pt idx="2241">
                  <c:v>2.396111111111113</c:v>
                </c:pt>
                <c:pt idx="2242">
                  <c:v>2.422777777777776</c:v>
                </c:pt>
                <c:pt idx="2243">
                  <c:v>2.422777777777776</c:v>
                </c:pt>
                <c:pt idx="2244">
                  <c:v>2.422777777777776</c:v>
                </c:pt>
                <c:pt idx="2245">
                  <c:v>2.449999999999998</c:v>
                </c:pt>
                <c:pt idx="2246">
                  <c:v>2.449999999999998</c:v>
                </c:pt>
                <c:pt idx="2247">
                  <c:v>2.449999999999998</c:v>
                </c:pt>
                <c:pt idx="2248">
                  <c:v>2.477222222222224</c:v>
                </c:pt>
                <c:pt idx="2249">
                  <c:v>2.477222222222224</c:v>
                </c:pt>
                <c:pt idx="2250">
                  <c:v>2.477222222222224</c:v>
                </c:pt>
                <c:pt idx="2251">
                  <c:v>2.50277777777778</c:v>
                </c:pt>
                <c:pt idx="2252">
                  <c:v>2.50277777777778</c:v>
                </c:pt>
                <c:pt idx="2253">
                  <c:v>2.50277777777778</c:v>
                </c:pt>
                <c:pt idx="2254">
                  <c:v>2.530000000000001</c:v>
                </c:pt>
                <c:pt idx="2255">
                  <c:v>2.530000000000001</c:v>
                </c:pt>
                <c:pt idx="2256">
                  <c:v>2.557222222222223</c:v>
                </c:pt>
                <c:pt idx="2257">
                  <c:v>2.557222222222223</c:v>
                </c:pt>
                <c:pt idx="2258">
                  <c:v>2.557222222222223</c:v>
                </c:pt>
                <c:pt idx="2259">
                  <c:v>2.557222222222223</c:v>
                </c:pt>
                <c:pt idx="2260">
                  <c:v>2.557222222222223</c:v>
                </c:pt>
                <c:pt idx="2261">
                  <c:v>2.583888888888891</c:v>
                </c:pt>
                <c:pt idx="2262">
                  <c:v>2.61</c:v>
                </c:pt>
                <c:pt idx="2263">
                  <c:v>2.61</c:v>
                </c:pt>
                <c:pt idx="2264">
                  <c:v>2.61</c:v>
                </c:pt>
                <c:pt idx="2265">
                  <c:v>2.637222222222222</c:v>
                </c:pt>
                <c:pt idx="2266">
                  <c:v>2.637222222222222</c:v>
                </c:pt>
                <c:pt idx="2267">
                  <c:v>2.637222222222222</c:v>
                </c:pt>
                <c:pt idx="2268">
                  <c:v>2.66388888888889</c:v>
                </c:pt>
                <c:pt idx="2269">
                  <c:v>2.66388888888889</c:v>
                </c:pt>
                <c:pt idx="2270">
                  <c:v>2.66388888888889</c:v>
                </c:pt>
                <c:pt idx="2271">
                  <c:v>2.66388888888889</c:v>
                </c:pt>
                <c:pt idx="2272">
                  <c:v>2.66388888888889</c:v>
                </c:pt>
                <c:pt idx="2273">
                  <c:v>2.689999999999999</c:v>
                </c:pt>
                <c:pt idx="2274">
                  <c:v>2.689999999999999</c:v>
                </c:pt>
                <c:pt idx="2275">
                  <c:v>2.717222222222221</c:v>
                </c:pt>
                <c:pt idx="2276">
                  <c:v>2.717222222222221</c:v>
                </c:pt>
                <c:pt idx="2277">
                  <c:v>2.717222222222221</c:v>
                </c:pt>
                <c:pt idx="2278">
                  <c:v>2.743888888888889</c:v>
                </c:pt>
                <c:pt idx="2279">
                  <c:v>2.743888888888889</c:v>
                </c:pt>
                <c:pt idx="2280">
                  <c:v>2.769999999999998</c:v>
                </c:pt>
                <c:pt idx="2281">
                  <c:v>2.769999999999998</c:v>
                </c:pt>
                <c:pt idx="2282">
                  <c:v>2.769999999999998</c:v>
                </c:pt>
                <c:pt idx="2283">
                  <c:v>2.769999999999998</c:v>
                </c:pt>
                <c:pt idx="2284">
                  <c:v>2.769999999999998</c:v>
                </c:pt>
                <c:pt idx="2285">
                  <c:v>2.79722222222222</c:v>
                </c:pt>
                <c:pt idx="2286">
                  <c:v>2.79722222222222</c:v>
                </c:pt>
                <c:pt idx="2287">
                  <c:v>2.82277777777778</c:v>
                </c:pt>
                <c:pt idx="2288">
                  <c:v>2.82277777777778</c:v>
                </c:pt>
                <c:pt idx="2289">
                  <c:v>2.82277777777778</c:v>
                </c:pt>
                <c:pt idx="2290">
                  <c:v>2.82277777777778</c:v>
                </c:pt>
                <c:pt idx="2291">
                  <c:v>2.850000000000001</c:v>
                </c:pt>
                <c:pt idx="2292">
                  <c:v>2.850000000000001</c:v>
                </c:pt>
                <c:pt idx="2293">
                  <c:v>2.877222222222223</c:v>
                </c:pt>
                <c:pt idx="2294">
                  <c:v>2.877222222222223</c:v>
                </c:pt>
                <c:pt idx="2295">
                  <c:v>2.877222222222223</c:v>
                </c:pt>
                <c:pt idx="2296">
                  <c:v>2.877222222222223</c:v>
                </c:pt>
                <c:pt idx="2297">
                  <c:v>2.902777777777778</c:v>
                </c:pt>
                <c:pt idx="2298">
                  <c:v>2.902777777777778</c:v>
                </c:pt>
                <c:pt idx="2299">
                  <c:v>2.930000000000001</c:v>
                </c:pt>
                <c:pt idx="2300">
                  <c:v>2.930000000000001</c:v>
                </c:pt>
                <c:pt idx="2301">
                  <c:v>2.930000000000001</c:v>
                </c:pt>
                <c:pt idx="2302">
                  <c:v>2.95611111111111</c:v>
                </c:pt>
                <c:pt idx="2303">
                  <c:v>2.95611111111111</c:v>
                </c:pt>
                <c:pt idx="2304">
                  <c:v>2.95611111111111</c:v>
                </c:pt>
                <c:pt idx="2305">
                  <c:v>2.982777777777777</c:v>
                </c:pt>
                <c:pt idx="2306">
                  <c:v>2.982777777777777</c:v>
                </c:pt>
                <c:pt idx="2307">
                  <c:v>2.982777777777777</c:v>
                </c:pt>
                <c:pt idx="2308">
                  <c:v>2.982777777777777</c:v>
                </c:pt>
                <c:pt idx="2309">
                  <c:v>2.982777777777777</c:v>
                </c:pt>
                <c:pt idx="2310">
                  <c:v>3.008888888888887</c:v>
                </c:pt>
                <c:pt idx="2311">
                  <c:v>3.008888888888887</c:v>
                </c:pt>
                <c:pt idx="2312">
                  <c:v>3.036111111111113</c:v>
                </c:pt>
                <c:pt idx="2313">
                  <c:v>3.036111111111113</c:v>
                </c:pt>
                <c:pt idx="2314">
                  <c:v>3.036111111111113</c:v>
                </c:pt>
                <c:pt idx="2315">
                  <c:v>3.062777777777776</c:v>
                </c:pt>
                <c:pt idx="2316">
                  <c:v>3.062777777777776</c:v>
                </c:pt>
                <c:pt idx="2317">
                  <c:v>3.08888888888889</c:v>
                </c:pt>
                <c:pt idx="2318">
                  <c:v>3.08888888888889</c:v>
                </c:pt>
                <c:pt idx="2319">
                  <c:v>3.08888888888889</c:v>
                </c:pt>
                <c:pt idx="2320">
                  <c:v>3.08888888888889</c:v>
                </c:pt>
                <c:pt idx="2321">
                  <c:v>3.08888888888889</c:v>
                </c:pt>
                <c:pt idx="2322">
                  <c:v>3.08888888888889</c:v>
                </c:pt>
                <c:pt idx="2323">
                  <c:v>3.08888888888889</c:v>
                </c:pt>
                <c:pt idx="2324">
                  <c:v>3.116111111111112</c:v>
                </c:pt>
                <c:pt idx="2325">
                  <c:v>3.116111111111112</c:v>
                </c:pt>
                <c:pt idx="2326">
                  <c:v>3.142222222222221</c:v>
                </c:pt>
                <c:pt idx="2327">
                  <c:v>3.142222222222221</c:v>
                </c:pt>
                <c:pt idx="2328">
                  <c:v>3.167777777777776</c:v>
                </c:pt>
                <c:pt idx="2329">
                  <c:v>3.194999999999998</c:v>
                </c:pt>
                <c:pt idx="2330">
                  <c:v>3.194999999999998</c:v>
                </c:pt>
                <c:pt idx="2331">
                  <c:v>3.194999999999998</c:v>
                </c:pt>
                <c:pt idx="2332">
                  <c:v>3.194999999999998</c:v>
                </c:pt>
                <c:pt idx="2333">
                  <c:v>3.194999999999998</c:v>
                </c:pt>
                <c:pt idx="2334">
                  <c:v>3.221111111111112</c:v>
                </c:pt>
                <c:pt idx="2335">
                  <c:v>3.221111111111112</c:v>
                </c:pt>
                <c:pt idx="2336">
                  <c:v>3.247777777777775</c:v>
                </c:pt>
                <c:pt idx="2337">
                  <c:v>3.247777777777775</c:v>
                </c:pt>
                <c:pt idx="2338">
                  <c:v>3.247777777777775</c:v>
                </c:pt>
                <c:pt idx="2339">
                  <c:v>3.247777777777775</c:v>
                </c:pt>
                <c:pt idx="2340">
                  <c:v>3.273888888888889</c:v>
                </c:pt>
                <c:pt idx="2341">
                  <c:v>3.273888888888889</c:v>
                </c:pt>
                <c:pt idx="2342">
                  <c:v>3.301111111111111</c:v>
                </c:pt>
                <c:pt idx="2343">
                  <c:v>3.301111111111111</c:v>
                </c:pt>
                <c:pt idx="2344">
                  <c:v>3.301111111111111</c:v>
                </c:pt>
                <c:pt idx="2345">
                  <c:v>3.301111111111111</c:v>
                </c:pt>
                <c:pt idx="2346">
                  <c:v>3.301111111111111</c:v>
                </c:pt>
                <c:pt idx="2347">
                  <c:v>3.301111111111111</c:v>
                </c:pt>
                <c:pt idx="2348">
                  <c:v>3.32722222222222</c:v>
                </c:pt>
                <c:pt idx="2349">
                  <c:v>3.353888888888888</c:v>
                </c:pt>
                <c:pt idx="2350">
                  <c:v>3.353888888888888</c:v>
                </c:pt>
                <c:pt idx="2351">
                  <c:v>3.353888888888888</c:v>
                </c:pt>
                <c:pt idx="2352">
                  <c:v>3.353888888888888</c:v>
                </c:pt>
                <c:pt idx="2353">
                  <c:v>3.380000000000002</c:v>
                </c:pt>
                <c:pt idx="2354">
                  <c:v>3.380000000000002</c:v>
                </c:pt>
                <c:pt idx="2355">
                  <c:v>3.380000000000002</c:v>
                </c:pt>
                <c:pt idx="2356">
                  <c:v>3.406111111111111</c:v>
                </c:pt>
                <c:pt idx="2357">
                  <c:v>3.406111111111111</c:v>
                </c:pt>
                <c:pt idx="2358">
                  <c:v>3.406111111111111</c:v>
                </c:pt>
                <c:pt idx="2359">
                  <c:v>3.406111111111111</c:v>
                </c:pt>
                <c:pt idx="2360">
                  <c:v>3.432777777777779</c:v>
                </c:pt>
                <c:pt idx="2361">
                  <c:v>3.432777777777779</c:v>
                </c:pt>
                <c:pt idx="2362">
                  <c:v>3.458888888888888</c:v>
                </c:pt>
                <c:pt idx="2363">
                  <c:v>3.458888888888888</c:v>
                </c:pt>
                <c:pt idx="2364">
                  <c:v>3.458888888888888</c:v>
                </c:pt>
                <c:pt idx="2365">
                  <c:v>3.458888888888888</c:v>
                </c:pt>
                <c:pt idx="2366">
                  <c:v>3.485000000000002</c:v>
                </c:pt>
                <c:pt idx="2367">
                  <c:v>3.485000000000002</c:v>
                </c:pt>
                <c:pt idx="2368">
                  <c:v>3.512222222222224</c:v>
                </c:pt>
                <c:pt idx="2369">
                  <c:v>3.512222222222224</c:v>
                </c:pt>
                <c:pt idx="2370">
                  <c:v>3.512222222222224</c:v>
                </c:pt>
                <c:pt idx="2371">
                  <c:v>3.512222222222224</c:v>
                </c:pt>
                <c:pt idx="2372">
                  <c:v>3.512222222222224</c:v>
                </c:pt>
                <c:pt idx="2373">
                  <c:v>3.512222222222224</c:v>
                </c:pt>
                <c:pt idx="2374">
                  <c:v>3.537777777777778</c:v>
                </c:pt>
                <c:pt idx="2375">
                  <c:v>3.537777777777778</c:v>
                </c:pt>
                <c:pt idx="2376">
                  <c:v>3.563888888888888</c:v>
                </c:pt>
                <c:pt idx="2377">
                  <c:v>3.563888888888888</c:v>
                </c:pt>
                <c:pt idx="2378">
                  <c:v>3.563888888888888</c:v>
                </c:pt>
                <c:pt idx="2379">
                  <c:v>3.563888888888888</c:v>
                </c:pt>
                <c:pt idx="2380">
                  <c:v>3.59111111111111</c:v>
                </c:pt>
                <c:pt idx="2381">
                  <c:v>3.59111111111111</c:v>
                </c:pt>
                <c:pt idx="2382">
                  <c:v>3.617222222222224</c:v>
                </c:pt>
                <c:pt idx="2383">
                  <c:v>3.617222222222224</c:v>
                </c:pt>
                <c:pt idx="2384">
                  <c:v>3.617222222222224</c:v>
                </c:pt>
                <c:pt idx="2385">
                  <c:v>3.617222222222224</c:v>
                </c:pt>
                <c:pt idx="2386">
                  <c:v>3.617222222222224</c:v>
                </c:pt>
                <c:pt idx="2387">
                  <c:v>3.642777777777778</c:v>
                </c:pt>
                <c:pt idx="2388">
                  <c:v>3.642777777777778</c:v>
                </c:pt>
                <c:pt idx="2389">
                  <c:v>3.670000000000001</c:v>
                </c:pt>
                <c:pt idx="2390">
                  <c:v>3.670000000000001</c:v>
                </c:pt>
                <c:pt idx="2391">
                  <c:v>3.670000000000001</c:v>
                </c:pt>
                <c:pt idx="2392">
                  <c:v>3.69611111111111</c:v>
                </c:pt>
                <c:pt idx="2393">
                  <c:v>3.69611111111111</c:v>
                </c:pt>
                <c:pt idx="2394">
                  <c:v>3.69611111111111</c:v>
                </c:pt>
                <c:pt idx="2395">
                  <c:v>3.722222222222224</c:v>
                </c:pt>
                <c:pt idx="2396">
                  <c:v>3.722222222222224</c:v>
                </c:pt>
                <c:pt idx="2397">
                  <c:v>3.722222222222224</c:v>
                </c:pt>
                <c:pt idx="2398">
                  <c:v>3.722222222222224</c:v>
                </c:pt>
                <c:pt idx="2399">
                  <c:v>3.722222222222224</c:v>
                </c:pt>
                <c:pt idx="2400">
                  <c:v>3.722222222222224</c:v>
                </c:pt>
                <c:pt idx="2401">
                  <c:v>3.748888888888887</c:v>
                </c:pt>
                <c:pt idx="2402">
                  <c:v>3.748888888888887</c:v>
                </c:pt>
                <c:pt idx="2403">
                  <c:v>3.748888888888887</c:v>
                </c:pt>
                <c:pt idx="2404">
                  <c:v>3.775000000000001</c:v>
                </c:pt>
                <c:pt idx="2405">
                  <c:v>3.775000000000001</c:v>
                </c:pt>
                <c:pt idx="2406">
                  <c:v>3.775000000000001</c:v>
                </c:pt>
                <c:pt idx="2407">
                  <c:v>3.775000000000001</c:v>
                </c:pt>
                <c:pt idx="2408">
                  <c:v>3.80111111111111</c:v>
                </c:pt>
                <c:pt idx="2409">
                  <c:v>3.80111111111111</c:v>
                </c:pt>
                <c:pt idx="2410">
                  <c:v>3.827222222222224</c:v>
                </c:pt>
                <c:pt idx="2411">
                  <c:v>3.827222222222224</c:v>
                </c:pt>
                <c:pt idx="2412">
                  <c:v>3.827222222222224</c:v>
                </c:pt>
                <c:pt idx="2413">
                  <c:v>3.827222222222224</c:v>
                </c:pt>
                <c:pt idx="2414">
                  <c:v>3.827222222222224</c:v>
                </c:pt>
                <c:pt idx="2415">
                  <c:v>3.853888888888887</c:v>
                </c:pt>
                <c:pt idx="2416">
                  <c:v>3.853888888888887</c:v>
                </c:pt>
                <c:pt idx="2417">
                  <c:v>3.853888888888887</c:v>
                </c:pt>
                <c:pt idx="2418">
                  <c:v>3.853888888888887</c:v>
                </c:pt>
                <c:pt idx="2419">
                  <c:v>3.880000000000001</c:v>
                </c:pt>
                <c:pt idx="2420">
                  <c:v>3.880000000000001</c:v>
                </c:pt>
                <c:pt idx="2421">
                  <c:v>3.880000000000001</c:v>
                </c:pt>
                <c:pt idx="2422">
                  <c:v>3.880000000000001</c:v>
                </c:pt>
                <c:pt idx="2423">
                  <c:v>3.906111111111111</c:v>
                </c:pt>
                <c:pt idx="2424">
                  <c:v>3.906111111111111</c:v>
                </c:pt>
                <c:pt idx="2425">
                  <c:v>3.906111111111111</c:v>
                </c:pt>
                <c:pt idx="2426">
                  <c:v>3.932222222222224</c:v>
                </c:pt>
                <c:pt idx="2427">
                  <c:v>3.932222222222224</c:v>
                </c:pt>
                <c:pt idx="2428">
                  <c:v>3.932222222222224</c:v>
                </c:pt>
                <c:pt idx="2429">
                  <c:v>3.932222222222224</c:v>
                </c:pt>
                <c:pt idx="2430">
                  <c:v>3.932222222222224</c:v>
                </c:pt>
                <c:pt idx="2431">
                  <c:v>3.932222222222224</c:v>
                </c:pt>
                <c:pt idx="2432">
                  <c:v>3.932222222222224</c:v>
                </c:pt>
                <c:pt idx="2433">
                  <c:v>3.932222222222224</c:v>
                </c:pt>
                <c:pt idx="2434">
                  <c:v>3.95777777777778</c:v>
                </c:pt>
                <c:pt idx="2435">
                  <c:v>3.95777777777778</c:v>
                </c:pt>
                <c:pt idx="2436">
                  <c:v>3.985000000000001</c:v>
                </c:pt>
                <c:pt idx="2437">
                  <c:v>3.985000000000001</c:v>
                </c:pt>
                <c:pt idx="2438">
                  <c:v>3.985000000000001</c:v>
                </c:pt>
                <c:pt idx="2439">
                  <c:v>3.985000000000001</c:v>
                </c:pt>
                <c:pt idx="2440">
                  <c:v>4.01111111111111</c:v>
                </c:pt>
                <c:pt idx="2441">
                  <c:v>4.01111111111111</c:v>
                </c:pt>
                <c:pt idx="2442">
                  <c:v>4.01111111111111</c:v>
                </c:pt>
                <c:pt idx="2443">
                  <c:v>4.037222222222223</c:v>
                </c:pt>
                <c:pt idx="2444">
                  <c:v>4.037222222222223</c:v>
                </c:pt>
                <c:pt idx="2445">
                  <c:v>4.037222222222223</c:v>
                </c:pt>
                <c:pt idx="2446">
                  <c:v>4.037222222222223</c:v>
                </c:pt>
                <c:pt idx="2447">
                  <c:v>4.037222222222223</c:v>
                </c:pt>
                <c:pt idx="2448">
                  <c:v>4.037222222222223</c:v>
                </c:pt>
                <c:pt idx="2449">
                  <c:v>4.062777777777779</c:v>
                </c:pt>
                <c:pt idx="2450">
                  <c:v>4.062777777777779</c:v>
                </c:pt>
                <c:pt idx="2451">
                  <c:v>4.088888888888889</c:v>
                </c:pt>
                <c:pt idx="2452">
                  <c:v>4.088888888888889</c:v>
                </c:pt>
                <c:pt idx="2453">
                  <c:v>4.088888888888889</c:v>
                </c:pt>
                <c:pt idx="2454">
                  <c:v>4.088888888888889</c:v>
                </c:pt>
                <c:pt idx="2455">
                  <c:v>4.088888888888889</c:v>
                </c:pt>
                <c:pt idx="2456">
                  <c:v>4.088888888888889</c:v>
                </c:pt>
                <c:pt idx="2457">
                  <c:v>4.114999999999998</c:v>
                </c:pt>
                <c:pt idx="2458">
                  <c:v>4.114999999999998</c:v>
                </c:pt>
                <c:pt idx="2459">
                  <c:v>4.114999999999998</c:v>
                </c:pt>
                <c:pt idx="2460">
                  <c:v>4.141111111111112</c:v>
                </c:pt>
                <c:pt idx="2461">
                  <c:v>4.141111111111112</c:v>
                </c:pt>
                <c:pt idx="2462">
                  <c:v>4.141111111111112</c:v>
                </c:pt>
                <c:pt idx="2463">
                  <c:v>4.141111111111112</c:v>
                </c:pt>
                <c:pt idx="2464">
                  <c:v>4.141111111111112</c:v>
                </c:pt>
                <c:pt idx="2465">
                  <c:v>4.141111111111112</c:v>
                </c:pt>
                <c:pt idx="2466">
                  <c:v>4.141111111111112</c:v>
                </c:pt>
                <c:pt idx="2467">
                  <c:v>4.167777777777779</c:v>
                </c:pt>
                <c:pt idx="2468">
                  <c:v>4.167777777777779</c:v>
                </c:pt>
                <c:pt idx="2469">
                  <c:v>4.167777777777779</c:v>
                </c:pt>
                <c:pt idx="2470">
                  <c:v>4.167777777777779</c:v>
                </c:pt>
                <c:pt idx="2471">
                  <c:v>4.193888888888889</c:v>
                </c:pt>
                <c:pt idx="2472">
                  <c:v>4.193888888888889</c:v>
                </c:pt>
                <c:pt idx="2473">
                  <c:v>4.193888888888889</c:v>
                </c:pt>
                <c:pt idx="2474">
                  <c:v>4.193888888888889</c:v>
                </c:pt>
                <c:pt idx="2475">
                  <c:v>4.193888888888889</c:v>
                </c:pt>
                <c:pt idx="2476">
                  <c:v>4.219999999999998</c:v>
                </c:pt>
                <c:pt idx="2477">
                  <c:v>4.219999999999998</c:v>
                </c:pt>
                <c:pt idx="2478">
                  <c:v>4.219999999999998</c:v>
                </c:pt>
                <c:pt idx="2479">
                  <c:v>4.219999999999998</c:v>
                </c:pt>
                <c:pt idx="2480">
                  <c:v>4.219999999999998</c:v>
                </c:pt>
                <c:pt idx="2481">
                  <c:v>4.246111111111111</c:v>
                </c:pt>
                <c:pt idx="2482">
                  <c:v>4.246111111111111</c:v>
                </c:pt>
                <c:pt idx="2483">
                  <c:v>4.246111111111111</c:v>
                </c:pt>
                <c:pt idx="2484">
                  <c:v>4.246111111111111</c:v>
                </c:pt>
                <c:pt idx="2485">
                  <c:v>4.246111111111111</c:v>
                </c:pt>
                <c:pt idx="2486">
                  <c:v>4.246111111111111</c:v>
                </c:pt>
                <c:pt idx="2487">
                  <c:v>4.246111111111111</c:v>
                </c:pt>
                <c:pt idx="2488">
                  <c:v>4.27222222222222</c:v>
                </c:pt>
                <c:pt idx="2489">
                  <c:v>4.27222222222222</c:v>
                </c:pt>
                <c:pt idx="2490">
                  <c:v>4.27222222222222</c:v>
                </c:pt>
                <c:pt idx="2491">
                  <c:v>4.27222222222222</c:v>
                </c:pt>
                <c:pt idx="2492">
                  <c:v>4.297777777777776</c:v>
                </c:pt>
                <c:pt idx="2493">
                  <c:v>4.297777777777776</c:v>
                </c:pt>
                <c:pt idx="2494">
                  <c:v>4.297777777777776</c:v>
                </c:pt>
                <c:pt idx="2495">
                  <c:v>4.297777777777776</c:v>
                </c:pt>
                <c:pt idx="2496">
                  <c:v>4.297777777777776</c:v>
                </c:pt>
                <c:pt idx="2497">
                  <c:v>4.32388888888889</c:v>
                </c:pt>
                <c:pt idx="2498">
                  <c:v>4.32388888888889</c:v>
                </c:pt>
                <c:pt idx="2499">
                  <c:v>4.32388888888889</c:v>
                </c:pt>
                <c:pt idx="2500">
                  <c:v>4.32388888888889</c:v>
                </c:pt>
                <c:pt idx="2501">
                  <c:v>4.32388888888889</c:v>
                </c:pt>
                <c:pt idx="2502">
                  <c:v>4.32388888888889</c:v>
                </c:pt>
                <c:pt idx="2503">
                  <c:v>4.349999999999999</c:v>
                </c:pt>
                <c:pt idx="2504">
                  <c:v>4.349999999999999</c:v>
                </c:pt>
                <c:pt idx="2505">
                  <c:v>4.349999999999999</c:v>
                </c:pt>
                <c:pt idx="2506">
                  <c:v>4.349999999999999</c:v>
                </c:pt>
                <c:pt idx="2507">
                  <c:v>4.349999999999999</c:v>
                </c:pt>
                <c:pt idx="2508">
                  <c:v>4.349999999999999</c:v>
                </c:pt>
                <c:pt idx="2509">
                  <c:v>4.349999999999999</c:v>
                </c:pt>
                <c:pt idx="2510">
                  <c:v>4.349999999999999</c:v>
                </c:pt>
                <c:pt idx="2511">
                  <c:v>4.376111111111112</c:v>
                </c:pt>
                <c:pt idx="2512">
                  <c:v>4.376111111111112</c:v>
                </c:pt>
                <c:pt idx="2513">
                  <c:v>4.376111111111112</c:v>
                </c:pt>
                <c:pt idx="2514">
                  <c:v>4.376111111111112</c:v>
                </c:pt>
                <c:pt idx="2515">
                  <c:v>4.402222222222222</c:v>
                </c:pt>
                <c:pt idx="2516">
                  <c:v>4.402222222222222</c:v>
                </c:pt>
                <c:pt idx="2517">
                  <c:v>4.402222222222222</c:v>
                </c:pt>
                <c:pt idx="2518">
                  <c:v>4.402222222222222</c:v>
                </c:pt>
                <c:pt idx="2519">
                  <c:v>4.402222222222222</c:v>
                </c:pt>
                <c:pt idx="2520">
                  <c:v>4.402222222222222</c:v>
                </c:pt>
                <c:pt idx="2521">
                  <c:v>4.402222222222222</c:v>
                </c:pt>
                <c:pt idx="2522">
                  <c:v>4.427777777777777</c:v>
                </c:pt>
                <c:pt idx="2523">
                  <c:v>4.427777777777777</c:v>
                </c:pt>
                <c:pt idx="2524">
                  <c:v>4.427777777777777</c:v>
                </c:pt>
                <c:pt idx="2525">
                  <c:v>4.427777777777777</c:v>
                </c:pt>
                <c:pt idx="2526">
                  <c:v>4.427777777777777</c:v>
                </c:pt>
                <c:pt idx="2527">
                  <c:v>4.427777777777777</c:v>
                </c:pt>
                <c:pt idx="2528">
                  <c:v>4.453888888888891</c:v>
                </c:pt>
                <c:pt idx="2529">
                  <c:v>4.453888888888891</c:v>
                </c:pt>
                <c:pt idx="2530">
                  <c:v>4.453888888888891</c:v>
                </c:pt>
                <c:pt idx="2531">
                  <c:v>4.453888888888891</c:v>
                </c:pt>
                <c:pt idx="2532">
                  <c:v>4.453888888888891</c:v>
                </c:pt>
                <c:pt idx="2533">
                  <c:v>4.453888888888891</c:v>
                </c:pt>
                <c:pt idx="2534">
                  <c:v>4.453888888888891</c:v>
                </c:pt>
                <c:pt idx="2535">
                  <c:v>4.48</c:v>
                </c:pt>
                <c:pt idx="2536">
                  <c:v>4.48</c:v>
                </c:pt>
                <c:pt idx="2537">
                  <c:v>4.48</c:v>
                </c:pt>
                <c:pt idx="2538">
                  <c:v>4.48</c:v>
                </c:pt>
                <c:pt idx="2539">
                  <c:v>4.48</c:v>
                </c:pt>
                <c:pt idx="2540">
                  <c:v>4.48</c:v>
                </c:pt>
                <c:pt idx="2541">
                  <c:v>4.48</c:v>
                </c:pt>
                <c:pt idx="2542">
                  <c:v>4.50611111111111</c:v>
                </c:pt>
                <c:pt idx="2543">
                  <c:v>4.50611111111111</c:v>
                </c:pt>
                <c:pt idx="2544">
                  <c:v>4.50611111111111</c:v>
                </c:pt>
                <c:pt idx="2545">
                  <c:v>4.50611111111111</c:v>
                </c:pt>
                <c:pt idx="2546">
                  <c:v>4.50611111111111</c:v>
                </c:pt>
                <c:pt idx="2547">
                  <c:v>4.50611111111111</c:v>
                </c:pt>
                <c:pt idx="2548">
                  <c:v>4.532222222222222</c:v>
                </c:pt>
                <c:pt idx="2549">
                  <c:v>4.532222222222222</c:v>
                </c:pt>
                <c:pt idx="2550">
                  <c:v>4.532222222222222</c:v>
                </c:pt>
                <c:pt idx="2551">
                  <c:v>4.532222222222222</c:v>
                </c:pt>
                <c:pt idx="2552">
                  <c:v>4.532222222222222</c:v>
                </c:pt>
                <c:pt idx="2553">
                  <c:v>4.532222222222222</c:v>
                </c:pt>
                <c:pt idx="2554">
                  <c:v>4.532222222222222</c:v>
                </c:pt>
                <c:pt idx="2555">
                  <c:v>4.557777777777778</c:v>
                </c:pt>
                <c:pt idx="2556">
                  <c:v>4.557777777777778</c:v>
                </c:pt>
                <c:pt idx="2557">
                  <c:v>4.557777777777778</c:v>
                </c:pt>
                <c:pt idx="2558">
                  <c:v>4.557777777777778</c:v>
                </c:pt>
                <c:pt idx="2559">
                  <c:v>4.557777777777778</c:v>
                </c:pt>
                <c:pt idx="2560">
                  <c:v>4.557777777777778</c:v>
                </c:pt>
                <c:pt idx="2561">
                  <c:v>4.557777777777778</c:v>
                </c:pt>
                <c:pt idx="2562">
                  <c:v>4.557777777777778</c:v>
                </c:pt>
                <c:pt idx="2563">
                  <c:v>4.557777777777778</c:v>
                </c:pt>
                <c:pt idx="2564">
                  <c:v>4.557777777777778</c:v>
                </c:pt>
                <c:pt idx="2565">
                  <c:v>4.583888888888888</c:v>
                </c:pt>
                <c:pt idx="2566">
                  <c:v>4.583888888888888</c:v>
                </c:pt>
                <c:pt idx="2567">
                  <c:v>4.583888888888888</c:v>
                </c:pt>
                <c:pt idx="2568">
                  <c:v>4.583888888888888</c:v>
                </c:pt>
                <c:pt idx="2569">
                  <c:v>4.583888888888888</c:v>
                </c:pt>
                <c:pt idx="2570">
                  <c:v>4.583888888888888</c:v>
                </c:pt>
                <c:pt idx="2571">
                  <c:v>4.610000000000001</c:v>
                </c:pt>
                <c:pt idx="2572">
                  <c:v>4.610000000000001</c:v>
                </c:pt>
                <c:pt idx="2573">
                  <c:v>4.610000000000001</c:v>
                </c:pt>
                <c:pt idx="2574">
                  <c:v>4.610000000000001</c:v>
                </c:pt>
                <c:pt idx="2575">
                  <c:v>4.610000000000001</c:v>
                </c:pt>
                <c:pt idx="2576">
                  <c:v>4.610000000000001</c:v>
                </c:pt>
                <c:pt idx="2577">
                  <c:v>4.610000000000001</c:v>
                </c:pt>
                <c:pt idx="2578">
                  <c:v>4.610000000000001</c:v>
                </c:pt>
                <c:pt idx="2579">
                  <c:v>4.63611111111111</c:v>
                </c:pt>
                <c:pt idx="2580">
                  <c:v>4.63611111111111</c:v>
                </c:pt>
                <c:pt idx="2581">
                  <c:v>4.63611111111111</c:v>
                </c:pt>
                <c:pt idx="2582">
                  <c:v>4.63611111111111</c:v>
                </c:pt>
                <c:pt idx="2583">
                  <c:v>4.63611111111111</c:v>
                </c:pt>
                <c:pt idx="2584">
                  <c:v>4.63611111111111</c:v>
                </c:pt>
                <c:pt idx="2585">
                  <c:v>4.63611111111111</c:v>
                </c:pt>
                <c:pt idx="2586">
                  <c:v>4.63611111111111</c:v>
                </c:pt>
                <c:pt idx="2587">
                  <c:v>4.662222222222223</c:v>
                </c:pt>
                <c:pt idx="2588">
                  <c:v>4.662222222222223</c:v>
                </c:pt>
                <c:pt idx="2589">
                  <c:v>4.662222222222223</c:v>
                </c:pt>
                <c:pt idx="2590">
                  <c:v>4.662222222222223</c:v>
                </c:pt>
                <c:pt idx="2591">
                  <c:v>4.662222222222223</c:v>
                </c:pt>
                <c:pt idx="2592">
                  <c:v>4.662222222222223</c:v>
                </c:pt>
                <c:pt idx="2593">
                  <c:v>4.662222222222223</c:v>
                </c:pt>
                <c:pt idx="2594">
                  <c:v>4.662222222222223</c:v>
                </c:pt>
                <c:pt idx="2595">
                  <c:v>4.662222222222223</c:v>
                </c:pt>
                <c:pt idx="2596">
                  <c:v>4.662222222222223</c:v>
                </c:pt>
                <c:pt idx="2597">
                  <c:v>4.687777777777779</c:v>
                </c:pt>
                <c:pt idx="2598">
                  <c:v>4.687777777777779</c:v>
                </c:pt>
                <c:pt idx="2599">
                  <c:v>4.687777777777779</c:v>
                </c:pt>
                <c:pt idx="2600">
                  <c:v>4.687777777777779</c:v>
                </c:pt>
                <c:pt idx="2601">
                  <c:v>4.687777777777779</c:v>
                </c:pt>
                <c:pt idx="2602">
                  <c:v>4.687777777777779</c:v>
                </c:pt>
                <c:pt idx="2603">
                  <c:v>4.687777777777779</c:v>
                </c:pt>
                <c:pt idx="2604">
                  <c:v>4.687777777777779</c:v>
                </c:pt>
                <c:pt idx="2605">
                  <c:v>4.687777777777779</c:v>
                </c:pt>
                <c:pt idx="2606">
                  <c:v>4.687777777777779</c:v>
                </c:pt>
                <c:pt idx="2607">
                  <c:v>4.687777777777779</c:v>
                </c:pt>
                <c:pt idx="2608">
                  <c:v>4.713888888888889</c:v>
                </c:pt>
                <c:pt idx="2609">
                  <c:v>4.713888888888889</c:v>
                </c:pt>
                <c:pt idx="2610">
                  <c:v>4.713888888888889</c:v>
                </c:pt>
                <c:pt idx="2611">
                  <c:v>4.713888888888889</c:v>
                </c:pt>
                <c:pt idx="2612">
                  <c:v>4.713888888888889</c:v>
                </c:pt>
                <c:pt idx="2613">
                  <c:v>4.713888888888889</c:v>
                </c:pt>
                <c:pt idx="2614">
                  <c:v>4.713888888888889</c:v>
                </c:pt>
                <c:pt idx="2615">
                  <c:v>4.713888888888889</c:v>
                </c:pt>
                <c:pt idx="2616">
                  <c:v>4.739999999999998</c:v>
                </c:pt>
                <c:pt idx="2617">
                  <c:v>4.739999999999998</c:v>
                </c:pt>
                <c:pt idx="2618">
                  <c:v>4.739999999999998</c:v>
                </c:pt>
                <c:pt idx="2619">
                  <c:v>4.739999999999998</c:v>
                </c:pt>
                <c:pt idx="2620">
                  <c:v>4.739999999999998</c:v>
                </c:pt>
                <c:pt idx="2621">
                  <c:v>4.739999999999998</c:v>
                </c:pt>
                <c:pt idx="2622">
                  <c:v>4.739999999999998</c:v>
                </c:pt>
                <c:pt idx="2623">
                  <c:v>4.739999999999998</c:v>
                </c:pt>
                <c:pt idx="2624">
                  <c:v>4.739999999999998</c:v>
                </c:pt>
                <c:pt idx="2625">
                  <c:v>4.766111111111112</c:v>
                </c:pt>
                <c:pt idx="2626">
                  <c:v>4.766111111111112</c:v>
                </c:pt>
                <c:pt idx="2627">
                  <c:v>4.766111111111112</c:v>
                </c:pt>
                <c:pt idx="2628">
                  <c:v>4.766111111111112</c:v>
                </c:pt>
                <c:pt idx="2629">
                  <c:v>4.766111111111112</c:v>
                </c:pt>
                <c:pt idx="2630">
                  <c:v>4.766111111111112</c:v>
                </c:pt>
                <c:pt idx="2631">
                  <c:v>4.766111111111112</c:v>
                </c:pt>
                <c:pt idx="2632">
                  <c:v>4.766111111111112</c:v>
                </c:pt>
                <c:pt idx="2633">
                  <c:v>4.766111111111112</c:v>
                </c:pt>
                <c:pt idx="2634">
                  <c:v>4.766111111111112</c:v>
                </c:pt>
                <c:pt idx="2635">
                  <c:v>4.766111111111112</c:v>
                </c:pt>
                <c:pt idx="2636">
                  <c:v>4.766111111111112</c:v>
                </c:pt>
                <c:pt idx="2637">
                  <c:v>4.766111111111112</c:v>
                </c:pt>
                <c:pt idx="2638">
                  <c:v>4.766111111111112</c:v>
                </c:pt>
                <c:pt idx="2639">
                  <c:v>4.79222222222222</c:v>
                </c:pt>
                <c:pt idx="2640">
                  <c:v>4.79222222222222</c:v>
                </c:pt>
                <c:pt idx="2641">
                  <c:v>4.766111111111112</c:v>
                </c:pt>
                <c:pt idx="2642">
                  <c:v>4.79222222222222</c:v>
                </c:pt>
                <c:pt idx="2643">
                  <c:v>4.766111111111112</c:v>
                </c:pt>
                <c:pt idx="2644">
                  <c:v>4.79222222222222</c:v>
                </c:pt>
                <c:pt idx="2645">
                  <c:v>4.79222222222222</c:v>
                </c:pt>
                <c:pt idx="2646">
                  <c:v>4.79222222222222</c:v>
                </c:pt>
                <c:pt idx="2647">
                  <c:v>4.79222222222222</c:v>
                </c:pt>
                <c:pt idx="2648">
                  <c:v>4.79222222222222</c:v>
                </c:pt>
                <c:pt idx="2649">
                  <c:v>4.79222222222222</c:v>
                </c:pt>
                <c:pt idx="2650">
                  <c:v>4.79222222222222</c:v>
                </c:pt>
                <c:pt idx="2651">
                  <c:v>4.79222222222222</c:v>
                </c:pt>
                <c:pt idx="2652">
                  <c:v>4.79222222222222</c:v>
                </c:pt>
                <c:pt idx="2653">
                  <c:v>4.79222222222222</c:v>
                </c:pt>
                <c:pt idx="2654">
                  <c:v>4.79222222222222</c:v>
                </c:pt>
                <c:pt idx="2655">
                  <c:v>4.79222222222222</c:v>
                </c:pt>
                <c:pt idx="2656">
                  <c:v>4.79222222222222</c:v>
                </c:pt>
                <c:pt idx="2657">
                  <c:v>4.79222222222222</c:v>
                </c:pt>
                <c:pt idx="2658">
                  <c:v>4.79222222222222</c:v>
                </c:pt>
                <c:pt idx="2659">
                  <c:v>4.817777777777776</c:v>
                </c:pt>
                <c:pt idx="2660">
                  <c:v>4.817777777777776</c:v>
                </c:pt>
                <c:pt idx="2661">
                  <c:v>4.817777777777776</c:v>
                </c:pt>
                <c:pt idx="2662">
                  <c:v>4.817777777777776</c:v>
                </c:pt>
                <c:pt idx="2663">
                  <c:v>4.817777777777776</c:v>
                </c:pt>
                <c:pt idx="2664">
                  <c:v>4.817777777777776</c:v>
                </c:pt>
                <c:pt idx="2665">
                  <c:v>4.817777777777776</c:v>
                </c:pt>
                <c:pt idx="2666">
                  <c:v>4.843888888888889</c:v>
                </c:pt>
                <c:pt idx="2667">
                  <c:v>4.843888888888889</c:v>
                </c:pt>
                <c:pt idx="2668">
                  <c:v>4.843888888888889</c:v>
                </c:pt>
                <c:pt idx="2669">
                  <c:v>4.843888888888889</c:v>
                </c:pt>
                <c:pt idx="2670">
                  <c:v>4.843888888888889</c:v>
                </c:pt>
                <c:pt idx="2671">
                  <c:v>4.843888888888889</c:v>
                </c:pt>
                <c:pt idx="2672">
                  <c:v>4.868888888888891</c:v>
                </c:pt>
                <c:pt idx="2673">
                  <c:v>4.843888888888889</c:v>
                </c:pt>
                <c:pt idx="2674">
                  <c:v>4.843888888888889</c:v>
                </c:pt>
                <c:pt idx="2675">
                  <c:v>4.868888888888891</c:v>
                </c:pt>
                <c:pt idx="2676">
                  <c:v>4.868888888888891</c:v>
                </c:pt>
                <c:pt idx="2677">
                  <c:v>4.868888888888891</c:v>
                </c:pt>
                <c:pt idx="2678">
                  <c:v>4.868888888888891</c:v>
                </c:pt>
                <c:pt idx="2679">
                  <c:v>4.868888888888891</c:v>
                </c:pt>
                <c:pt idx="2680">
                  <c:v>4.868888888888891</c:v>
                </c:pt>
                <c:pt idx="2681">
                  <c:v>4.868888888888891</c:v>
                </c:pt>
                <c:pt idx="2682">
                  <c:v>4.868888888888891</c:v>
                </c:pt>
                <c:pt idx="2683">
                  <c:v>4.868888888888891</c:v>
                </c:pt>
                <c:pt idx="2684">
                  <c:v>4.868888888888891</c:v>
                </c:pt>
                <c:pt idx="2685">
                  <c:v>4.868888888888891</c:v>
                </c:pt>
                <c:pt idx="2686">
                  <c:v>4.868888888888891</c:v>
                </c:pt>
                <c:pt idx="2687">
                  <c:v>4.868888888888891</c:v>
                </c:pt>
                <c:pt idx="2688">
                  <c:v>4.895</c:v>
                </c:pt>
                <c:pt idx="2689">
                  <c:v>4.895</c:v>
                </c:pt>
                <c:pt idx="2690">
                  <c:v>4.895</c:v>
                </c:pt>
                <c:pt idx="2691">
                  <c:v>4.895</c:v>
                </c:pt>
                <c:pt idx="2692">
                  <c:v>4.895</c:v>
                </c:pt>
                <c:pt idx="2693">
                  <c:v>4.895</c:v>
                </c:pt>
                <c:pt idx="2694">
                  <c:v>4.895</c:v>
                </c:pt>
                <c:pt idx="2695">
                  <c:v>4.895</c:v>
                </c:pt>
                <c:pt idx="2696">
                  <c:v>4.895</c:v>
                </c:pt>
                <c:pt idx="2697">
                  <c:v>4.895</c:v>
                </c:pt>
                <c:pt idx="2698">
                  <c:v>4.895</c:v>
                </c:pt>
                <c:pt idx="2699">
                  <c:v>4.895</c:v>
                </c:pt>
                <c:pt idx="2700">
                  <c:v>4.92111111111111</c:v>
                </c:pt>
                <c:pt idx="2701">
                  <c:v>4.895</c:v>
                </c:pt>
                <c:pt idx="2702">
                  <c:v>4.895</c:v>
                </c:pt>
                <c:pt idx="2703">
                  <c:v>4.92111111111111</c:v>
                </c:pt>
                <c:pt idx="2704">
                  <c:v>4.92111111111111</c:v>
                </c:pt>
                <c:pt idx="2705">
                  <c:v>4.92111111111111</c:v>
                </c:pt>
                <c:pt idx="2706">
                  <c:v>4.92111111111111</c:v>
                </c:pt>
                <c:pt idx="2707">
                  <c:v>4.92111111111111</c:v>
                </c:pt>
                <c:pt idx="2708">
                  <c:v>4.92111111111111</c:v>
                </c:pt>
                <c:pt idx="2709">
                  <c:v>4.92111111111111</c:v>
                </c:pt>
                <c:pt idx="2710">
                  <c:v>4.92111111111111</c:v>
                </c:pt>
                <c:pt idx="2711">
                  <c:v>4.92111111111111</c:v>
                </c:pt>
                <c:pt idx="2712">
                  <c:v>4.947222222222222</c:v>
                </c:pt>
                <c:pt idx="2713">
                  <c:v>4.92111111111111</c:v>
                </c:pt>
                <c:pt idx="2714">
                  <c:v>4.947222222222222</c:v>
                </c:pt>
                <c:pt idx="2715">
                  <c:v>4.947222222222222</c:v>
                </c:pt>
                <c:pt idx="2716">
                  <c:v>4.947222222222222</c:v>
                </c:pt>
                <c:pt idx="2717">
                  <c:v>4.947222222222222</c:v>
                </c:pt>
                <c:pt idx="2718">
                  <c:v>4.947222222222222</c:v>
                </c:pt>
                <c:pt idx="2719">
                  <c:v>4.947222222222222</c:v>
                </c:pt>
                <c:pt idx="2720">
                  <c:v>4.947222222222222</c:v>
                </c:pt>
                <c:pt idx="2721">
                  <c:v>4.947222222222222</c:v>
                </c:pt>
                <c:pt idx="2722">
                  <c:v>4.947222222222222</c:v>
                </c:pt>
                <c:pt idx="2723">
                  <c:v>4.947222222222222</c:v>
                </c:pt>
                <c:pt idx="2724">
                  <c:v>4.947222222222222</c:v>
                </c:pt>
                <c:pt idx="2725">
                  <c:v>4.972777777777778</c:v>
                </c:pt>
                <c:pt idx="2726">
                  <c:v>4.947222222222222</c:v>
                </c:pt>
                <c:pt idx="2727">
                  <c:v>4.947222222222222</c:v>
                </c:pt>
                <c:pt idx="2728">
                  <c:v>4.972777777777778</c:v>
                </c:pt>
                <c:pt idx="2729">
                  <c:v>4.972777777777778</c:v>
                </c:pt>
                <c:pt idx="2730">
                  <c:v>4.972777777777778</c:v>
                </c:pt>
                <c:pt idx="2731">
                  <c:v>4.972777777777778</c:v>
                </c:pt>
                <c:pt idx="2732">
                  <c:v>4.972777777777778</c:v>
                </c:pt>
                <c:pt idx="2733">
                  <c:v>4.972777777777778</c:v>
                </c:pt>
                <c:pt idx="2734">
                  <c:v>4.972777777777778</c:v>
                </c:pt>
                <c:pt idx="2735">
                  <c:v>4.972777777777778</c:v>
                </c:pt>
                <c:pt idx="2736">
                  <c:v>4.972777777777778</c:v>
                </c:pt>
                <c:pt idx="2737">
                  <c:v>4.972777777777778</c:v>
                </c:pt>
                <c:pt idx="2738">
                  <c:v>4.972777777777778</c:v>
                </c:pt>
                <c:pt idx="2739">
                  <c:v>4.972777777777778</c:v>
                </c:pt>
                <c:pt idx="2740">
                  <c:v>4.972777777777778</c:v>
                </c:pt>
                <c:pt idx="2741">
                  <c:v>4.972777777777778</c:v>
                </c:pt>
                <c:pt idx="2742">
                  <c:v>4.998888888888888</c:v>
                </c:pt>
                <c:pt idx="2743">
                  <c:v>4.998888888888888</c:v>
                </c:pt>
                <c:pt idx="2744">
                  <c:v>4.998888888888888</c:v>
                </c:pt>
                <c:pt idx="2745">
                  <c:v>4.998888888888888</c:v>
                </c:pt>
                <c:pt idx="2746">
                  <c:v>4.998888888888888</c:v>
                </c:pt>
                <c:pt idx="2747">
                  <c:v>4.998888888888888</c:v>
                </c:pt>
                <c:pt idx="2748">
                  <c:v>4.998888888888888</c:v>
                </c:pt>
                <c:pt idx="2749">
                  <c:v>4.998888888888888</c:v>
                </c:pt>
                <c:pt idx="2750">
                  <c:v>4.998888888888888</c:v>
                </c:pt>
                <c:pt idx="2751">
                  <c:v>4.998888888888888</c:v>
                </c:pt>
                <c:pt idx="2752">
                  <c:v>4.998888888888888</c:v>
                </c:pt>
                <c:pt idx="2753">
                  <c:v>4.998888888888888</c:v>
                </c:pt>
                <c:pt idx="2754">
                  <c:v>4.998888888888888</c:v>
                </c:pt>
                <c:pt idx="2755">
                  <c:v>4.998888888888888</c:v>
                </c:pt>
                <c:pt idx="2756">
                  <c:v>4.998888888888888</c:v>
                </c:pt>
                <c:pt idx="2757">
                  <c:v>4.998888888888888</c:v>
                </c:pt>
                <c:pt idx="2758">
                  <c:v>5.023888888888888</c:v>
                </c:pt>
                <c:pt idx="2759">
                  <c:v>5.023888888888888</c:v>
                </c:pt>
                <c:pt idx="2760">
                  <c:v>5.023888888888888</c:v>
                </c:pt>
                <c:pt idx="2761">
                  <c:v>5.023888888888888</c:v>
                </c:pt>
                <c:pt idx="2762">
                  <c:v>5.023888888888888</c:v>
                </c:pt>
                <c:pt idx="2763">
                  <c:v>5.023888888888888</c:v>
                </c:pt>
                <c:pt idx="2764">
                  <c:v>5.023888888888888</c:v>
                </c:pt>
                <c:pt idx="2765">
                  <c:v>5.023888888888888</c:v>
                </c:pt>
                <c:pt idx="2766">
                  <c:v>5.023888888888888</c:v>
                </c:pt>
                <c:pt idx="2767">
                  <c:v>5.023888888888888</c:v>
                </c:pt>
                <c:pt idx="2768">
                  <c:v>5.023888888888888</c:v>
                </c:pt>
                <c:pt idx="2769">
                  <c:v>5.023888888888888</c:v>
                </c:pt>
                <c:pt idx="2770">
                  <c:v>5.050000000000002</c:v>
                </c:pt>
                <c:pt idx="2771">
                  <c:v>5.050000000000002</c:v>
                </c:pt>
                <c:pt idx="2772">
                  <c:v>5.050000000000002</c:v>
                </c:pt>
                <c:pt idx="2773">
                  <c:v>5.050000000000002</c:v>
                </c:pt>
                <c:pt idx="2774">
                  <c:v>5.050000000000002</c:v>
                </c:pt>
                <c:pt idx="2775">
                  <c:v>5.050000000000002</c:v>
                </c:pt>
                <c:pt idx="2776">
                  <c:v>5.050000000000002</c:v>
                </c:pt>
                <c:pt idx="2777">
                  <c:v>5.050000000000002</c:v>
                </c:pt>
                <c:pt idx="2778">
                  <c:v>5.050000000000002</c:v>
                </c:pt>
                <c:pt idx="2779">
                  <c:v>5.076111111111111</c:v>
                </c:pt>
                <c:pt idx="2780">
                  <c:v>5.076111111111111</c:v>
                </c:pt>
                <c:pt idx="2781">
                  <c:v>5.076111111111111</c:v>
                </c:pt>
                <c:pt idx="2782">
                  <c:v>5.076111111111111</c:v>
                </c:pt>
                <c:pt idx="2783">
                  <c:v>5.076111111111111</c:v>
                </c:pt>
                <c:pt idx="2784">
                  <c:v>5.076111111111111</c:v>
                </c:pt>
                <c:pt idx="2785">
                  <c:v>5.076111111111111</c:v>
                </c:pt>
                <c:pt idx="2786">
                  <c:v>5.10222222222222</c:v>
                </c:pt>
                <c:pt idx="2787">
                  <c:v>5.10222222222222</c:v>
                </c:pt>
                <c:pt idx="2788">
                  <c:v>5.10222222222222</c:v>
                </c:pt>
                <c:pt idx="2789">
                  <c:v>5.10222222222222</c:v>
                </c:pt>
                <c:pt idx="2790">
                  <c:v>5.10222222222222</c:v>
                </c:pt>
                <c:pt idx="2791">
                  <c:v>5.10222222222222</c:v>
                </c:pt>
                <c:pt idx="2792">
                  <c:v>5.10222222222222</c:v>
                </c:pt>
                <c:pt idx="2793">
                  <c:v>5.10222222222222</c:v>
                </c:pt>
                <c:pt idx="2794">
                  <c:v>5.10222222222222</c:v>
                </c:pt>
                <c:pt idx="2795">
                  <c:v>5.10222222222222</c:v>
                </c:pt>
                <c:pt idx="2796">
                  <c:v>5.10222222222222</c:v>
                </c:pt>
                <c:pt idx="2797">
                  <c:v>5.10222222222222</c:v>
                </c:pt>
                <c:pt idx="2798">
                  <c:v>5.10222222222222</c:v>
                </c:pt>
                <c:pt idx="2799">
                  <c:v>5.10222222222222</c:v>
                </c:pt>
                <c:pt idx="2800">
                  <c:v>5.10222222222222</c:v>
                </c:pt>
                <c:pt idx="2801">
                  <c:v>5.127777777777776</c:v>
                </c:pt>
                <c:pt idx="2802">
                  <c:v>5.127777777777776</c:v>
                </c:pt>
                <c:pt idx="2803">
                  <c:v>5.127777777777776</c:v>
                </c:pt>
                <c:pt idx="2804">
                  <c:v>5.127777777777776</c:v>
                </c:pt>
                <c:pt idx="2805">
                  <c:v>5.127777777777776</c:v>
                </c:pt>
                <c:pt idx="2806">
                  <c:v>5.127777777777776</c:v>
                </c:pt>
                <c:pt idx="2807">
                  <c:v>5.15388888888889</c:v>
                </c:pt>
                <c:pt idx="2808">
                  <c:v>5.15388888888889</c:v>
                </c:pt>
                <c:pt idx="2809">
                  <c:v>5.15388888888889</c:v>
                </c:pt>
                <c:pt idx="2810">
                  <c:v>5.15388888888889</c:v>
                </c:pt>
                <c:pt idx="2811">
                  <c:v>5.15388888888889</c:v>
                </c:pt>
                <c:pt idx="2812">
                  <c:v>5.15388888888889</c:v>
                </c:pt>
                <c:pt idx="2813">
                  <c:v>5.15388888888889</c:v>
                </c:pt>
                <c:pt idx="2814">
                  <c:v>5.15388888888889</c:v>
                </c:pt>
                <c:pt idx="2815">
                  <c:v>5.15388888888889</c:v>
                </c:pt>
                <c:pt idx="2816">
                  <c:v>5.15388888888889</c:v>
                </c:pt>
                <c:pt idx="2817">
                  <c:v>5.15388888888889</c:v>
                </c:pt>
                <c:pt idx="2818">
                  <c:v>5.17888888888889</c:v>
                </c:pt>
                <c:pt idx="2819">
                  <c:v>5.17888888888889</c:v>
                </c:pt>
                <c:pt idx="2820">
                  <c:v>5.17888888888889</c:v>
                </c:pt>
                <c:pt idx="2821">
                  <c:v>5.17888888888889</c:v>
                </c:pt>
                <c:pt idx="2822">
                  <c:v>5.17888888888889</c:v>
                </c:pt>
                <c:pt idx="2823">
                  <c:v>5.17888888888889</c:v>
                </c:pt>
                <c:pt idx="2824">
                  <c:v>5.17888888888889</c:v>
                </c:pt>
                <c:pt idx="2825">
                  <c:v>5.17888888888889</c:v>
                </c:pt>
                <c:pt idx="2826">
                  <c:v>5.17888888888889</c:v>
                </c:pt>
                <c:pt idx="2827">
                  <c:v>5.17888888888889</c:v>
                </c:pt>
                <c:pt idx="2828">
                  <c:v>5.17888888888889</c:v>
                </c:pt>
                <c:pt idx="2829">
                  <c:v>5.205</c:v>
                </c:pt>
                <c:pt idx="2830">
                  <c:v>5.205</c:v>
                </c:pt>
                <c:pt idx="2831">
                  <c:v>5.205</c:v>
                </c:pt>
                <c:pt idx="2832">
                  <c:v>5.205</c:v>
                </c:pt>
                <c:pt idx="2833">
                  <c:v>5.205</c:v>
                </c:pt>
                <c:pt idx="2834">
                  <c:v>5.205</c:v>
                </c:pt>
                <c:pt idx="2835">
                  <c:v>5.205</c:v>
                </c:pt>
                <c:pt idx="2836">
                  <c:v>5.205</c:v>
                </c:pt>
                <c:pt idx="2837">
                  <c:v>5.205</c:v>
                </c:pt>
                <c:pt idx="2838">
                  <c:v>5.205</c:v>
                </c:pt>
                <c:pt idx="2839">
                  <c:v>5.205</c:v>
                </c:pt>
                <c:pt idx="2840">
                  <c:v>5.23111111111111</c:v>
                </c:pt>
                <c:pt idx="2841">
                  <c:v>5.23111111111111</c:v>
                </c:pt>
                <c:pt idx="2842">
                  <c:v>5.23111111111111</c:v>
                </c:pt>
                <c:pt idx="2843">
                  <c:v>5.257222222222222</c:v>
                </c:pt>
                <c:pt idx="2844">
                  <c:v>5.257222222222222</c:v>
                </c:pt>
                <c:pt idx="2845">
                  <c:v>5.257222222222222</c:v>
                </c:pt>
                <c:pt idx="2846">
                  <c:v>5.257222222222222</c:v>
                </c:pt>
                <c:pt idx="2847">
                  <c:v>5.257222222222222</c:v>
                </c:pt>
                <c:pt idx="2848">
                  <c:v>5.257222222222222</c:v>
                </c:pt>
                <c:pt idx="2849">
                  <c:v>5.257222222222222</c:v>
                </c:pt>
                <c:pt idx="2850">
                  <c:v>5.257222222222222</c:v>
                </c:pt>
                <c:pt idx="2851">
                  <c:v>5.257222222222222</c:v>
                </c:pt>
                <c:pt idx="2852">
                  <c:v>5.282222222222223</c:v>
                </c:pt>
                <c:pt idx="2853">
                  <c:v>5.282222222222223</c:v>
                </c:pt>
                <c:pt idx="2854">
                  <c:v>5.282222222222223</c:v>
                </c:pt>
                <c:pt idx="2855">
                  <c:v>5.282222222222223</c:v>
                </c:pt>
                <c:pt idx="2856">
                  <c:v>5.282222222222223</c:v>
                </c:pt>
                <c:pt idx="2857">
                  <c:v>5.282222222222223</c:v>
                </c:pt>
                <c:pt idx="2858">
                  <c:v>5.307777777777779</c:v>
                </c:pt>
                <c:pt idx="2859">
                  <c:v>5.307777777777779</c:v>
                </c:pt>
                <c:pt idx="2860">
                  <c:v>5.307777777777779</c:v>
                </c:pt>
                <c:pt idx="2861">
                  <c:v>5.307777777777779</c:v>
                </c:pt>
                <c:pt idx="2862">
                  <c:v>5.307777777777779</c:v>
                </c:pt>
                <c:pt idx="2863">
                  <c:v>5.307777777777779</c:v>
                </c:pt>
                <c:pt idx="2864">
                  <c:v>5.307777777777779</c:v>
                </c:pt>
                <c:pt idx="2865">
                  <c:v>5.307777777777779</c:v>
                </c:pt>
                <c:pt idx="2866">
                  <c:v>5.333888888888889</c:v>
                </c:pt>
                <c:pt idx="2867">
                  <c:v>5.333888888888889</c:v>
                </c:pt>
                <c:pt idx="2868">
                  <c:v>5.333888888888889</c:v>
                </c:pt>
                <c:pt idx="2869">
                  <c:v>5.333888888888889</c:v>
                </c:pt>
                <c:pt idx="2870">
                  <c:v>5.360000000000002</c:v>
                </c:pt>
                <c:pt idx="2871">
                  <c:v>5.360000000000002</c:v>
                </c:pt>
                <c:pt idx="2872">
                  <c:v>5.360000000000002</c:v>
                </c:pt>
                <c:pt idx="2873">
                  <c:v>5.360000000000002</c:v>
                </c:pt>
                <c:pt idx="2874">
                  <c:v>5.360000000000002</c:v>
                </c:pt>
                <c:pt idx="2875">
                  <c:v>5.384999999999999</c:v>
                </c:pt>
                <c:pt idx="2876">
                  <c:v>5.384999999999999</c:v>
                </c:pt>
                <c:pt idx="2877">
                  <c:v>5.384999999999999</c:v>
                </c:pt>
                <c:pt idx="2878">
                  <c:v>5.384999999999999</c:v>
                </c:pt>
                <c:pt idx="2879">
                  <c:v>5.384999999999999</c:v>
                </c:pt>
                <c:pt idx="2880">
                  <c:v>5.384999999999999</c:v>
                </c:pt>
                <c:pt idx="2881">
                  <c:v>5.411111111111112</c:v>
                </c:pt>
                <c:pt idx="2882">
                  <c:v>5.411111111111112</c:v>
                </c:pt>
                <c:pt idx="2883">
                  <c:v>5.411111111111112</c:v>
                </c:pt>
                <c:pt idx="2884">
                  <c:v>5.411111111111112</c:v>
                </c:pt>
                <c:pt idx="2885">
                  <c:v>5.411111111111112</c:v>
                </c:pt>
                <c:pt idx="2886">
                  <c:v>5.411111111111112</c:v>
                </c:pt>
                <c:pt idx="2887">
                  <c:v>5.411111111111112</c:v>
                </c:pt>
                <c:pt idx="2888">
                  <c:v>5.43722222222222</c:v>
                </c:pt>
                <c:pt idx="2889">
                  <c:v>5.43722222222222</c:v>
                </c:pt>
                <c:pt idx="2890">
                  <c:v>5.462222222222222</c:v>
                </c:pt>
                <c:pt idx="2891">
                  <c:v>5.462222222222222</c:v>
                </c:pt>
                <c:pt idx="2892">
                  <c:v>5.462222222222222</c:v>
                </c:pt>
                <c:pt idx="2893">
                  <c:v>5.462222222222222</c:v>
                </c:pt>
                <c:pt idx="2894">
                  <c:v>5.487777777777778</c:v>
                </c:pt>
                <c:pt idx="2895">
                  <c:v>5.487777777777778</c:v>
                </c:pt>
                <c:pt idx="2896">
                  <c:v>5.487777777777778</c:v>
                </c:pt>
                <c:pt idx="2897">
                  <c:v>5.487777777777778</c:v>
                </c:pt>
                <c:pt idx="2898">
                  <c:v>5.513888888888888</c:v>
                </c:pt>
                <c:pt idx="2899">
                  <c:v>5.513888888888888</c:v>
                </c:pt>
                <c:pt idx="2900">
                  <c:v>5.538888888888888</c:v>
                </c:pt>
                <c:pt idx="2901">
                  <c:v>5.538888888888888</c:v>
                </c:pt>
                <c:pt idx="2902">
                  <c:v>5.538888888888888</c:v>
                </c:pt>
                <c:pt idx="2903">
                  <c:v>5.565000000000001</c:v>
                </c:pt>
                <c:pt idx="2904">
                  <c:v>5.565000000000001</c:v>
                </c:pt>
                <c:pt idx="2905">
                  <c:v>5.565000000000001</c:v>
                </c:pt>
                <c:pt idx="2906">
                  <c:v>5.591111111111111</c:v>
                </c:pt>
                <c:pt idx="2907">
                  <c:v>5.591111111111111</c:v>
                </c:pt>
                <c:pt idx="2908">
                  <c:v>5.591111111111111</c:v>
                </c:pt>
                <c:pt idx="2909">
                  <c:v>5.616111111111112</c:v>
                </c:pt>
                <c:pt idx="2910">
                  <c:v>5.616111111111112</c:v>
                </c:pt>
                <c:pt idx="2911">
                  <c:v>5.616111111111112</c:v>
                </c:pt>
                <c:pt idx="2912">
                  <c:v>5.616111111111112</c:v>
                </c:pt>
                <c:pt idx="2913">
                  <c:v>5.642222222222221</c:v>
                </c:pt>
                <c:pt idx="2914">
                  <c:v>5.616111111111112</c:v>
                </c:pt>
                <c:pt idx="2915">
                  <c:v>5.642222222222221</c:v>
                </c:pt>
                <c:pt idx="2916">
                  <c:v>5.642222222222221</c:v>
                </c:pt>
                <c:pt idx="2917">
                  <c:v>5.642222222222221</c:v>
                </c:pt>
                <c:pt idx="2918">
                  <c:v>5.667777777777776</c:v>
                </c:pt>
                <c:pt idx="2919">
                  <c:v>5.692777777777778</c:v>
                </c:pt>
                <c:pt idx="2920">
                  <c:v>5.718888888888888</c:v>
                </c:pt>
                <c:pt idx="2921">
                  <c:v>5.718888888888888</c:v>
                </c:pt>
                <c:pt idx="2922">
                  <c:v>5.745000000000001</c:v>
                </c:pt>
                <c:pt idx="2923">
                  <c:v>5.745000000000001</c:v>
                </c:pt>
                <c:pt idx="2924">
                  <c:v>5.745000000000001</c:v>
                </c:pt>
                <c:pt idx="2925">
                  <c:v>5.745000000000001</c:v>
                </c:pt>
                <c:pt idx="2926">
                  <c:v>5.770000000000001</c:v>
                </c:pt>
                <c:pt idx="2927">
                  <c:v>5.770000000000001</c:v>
                </c:pt>
                <c:pt idx="2928">
                  <c:v>5.796111111111111</c:v>
                </c:pt>
                <c:pt idx="2929">
                  <c:v>5.796111111111111</c:v>
                </c:pt>
                <c:pt idx="2930">
                  <c:v>5.796111111111111</c:v>
                </c:pt>
                <c:pt idx="2931">
                  <c:v>5.796111111111111</c:v>
                </c:pt>
                <c:pt idx="2932">
                  <c:v>5.821111111111112</c:v>
                </c:pt>
                <c:pt idx="2933">
                  <c:v>5.821111111111112</c:v>
                </c:pt>
                <c:pt idx="2934">
                  <c:v>5.821111111111112</c:v>
                </c:pt>
                <c:pt idx="2935">
                  <c:v>5.821111111111112</c:v>
                </c:pt>
                <c:pt idx="2936">
                  <c:v>5.847222222222221</c:v>
                </c:pt>
                <c:pt idx="2937">
                  <c:v>5.847222222222221</c:v>
                </c:pt>
                <c:pt idx="2938">
                  <c:v>5.847222222222221</c:v>
                </c:pt>
                <c:pt idx="2939">
                  <c:v>5.872222222222222</c:v>
                </c:pt>
                <c:pt idx="2940">
                  <c:v>5.872222222222222</c:v>
                </c:pt>
                <c:pt idx="2941">
                  <c:v>5.872222222222222</c:v>
                </c:pt>
                <c:pt idx="2942">
                  <c:v>5.897777777777778</c:v>
                </c:pt>
                <c:pt idx="2943">
                  <c:v>5.897777777777778</c:v>
                </c:pt>
                <c:pt idx="2944">
                  <c:v>5.897777777777778</c:v>
                </c:pt>
                <c:pt idx="2945">
                  <c:v>5.897777777777778</c:v>
                </c:pt>
                <c:pt idx="2946">
                  <c:v>5.923888888888887</c:v>
                </c:pt>
                <c:pt idx="2947">
                  <c:v>5.923888888888887</c:v>
                </c:pt>
                <c:pt idx="2948">
                  <c:v>5.948888888888888</c:v>
                </c:pt>
                <c:pt idx="2949">
                  <c:v>5.948888888888888</c:v>
                </c:pt>
                <c:pt idx="2950">
                  <c:v>5.948888888888888</c:v>
                </c:pt>
                <c:pt idx="2951">
                  <c:v>5.948888888888888</c:v>
                </c:pt>
                <c:pt idx="2952">
                  <c:v>5.948888888888888</c:v>
                </c:pt>
                <c:pt idx="2953">
                  <c:v>5.975000000000001</c:v>
                </c:pt>
                <c:pt idx="2954">
                  <c:v>5.975000000000001</c:v>
                </c:pt>
                <c:pt idx="2955">
                  <c:v>5.975000000000001</c:v>
                </c:pt>
                <c:pt idx="2956">
                  <c:v>5.999999999999998</c:v>
                </c:pt>
                <c:pt idx="2957">
                  <c:v>5.999999999999998</c:v>
                </c:pt>
                <c:pt idx="2958">
                  <c:v>5.999999999999998</c:v>
                </c:pt>
                <c:pt idx="2959">
                  <c:v>5.999999999999998</c:v>
                </c:pt>
                <c:pt idx="2960">
                  <c:v>5.999999999999998</c:v>
                </c:pt>
                <c:pt idx="2961">
                  <c:v>6.026111111111112</c:v>
                </c:pt>
                <c:pt idx="2962">
                  <c:v>6.026111111111112</c:v>
                </c:pt>
                <c:pt idx="2963">
                  <c:v>6.051111111111113</c:v>
                </c:pt>
                <c:pt idx="2964">
                  <c:v>6.051111111111113</c:v>
                </c:pt>
                <c:pt idx="2965">
                  <c:v>6.051111111111113</c:v>
                </c:pt>
                <c:pt idx="2966">
                  <c:v>6.051111111111113</c:v>
                </c:pt>
                <c:pt idx="2967">
                  <c:v>6.051111111111113</c:v>
                </c:pt>
                <c:pt idx="2968">
                  <c:v>6.051111111111113</c:v>
                </c:pt>
                <c:pt idx="2969">
                  <c:v>6.077222222222221</c:v>
                </c:pt>
                <c:pt idx="2970">
                  <c:v>6.102222222222223</c:v>
                </c:pt>
                <c:pt idx="2971">
                  <c:v>6.102222222222223</c:v>
                </c:pt>
                <c:pt idx="2972">
                  <c:v>6.102222222222223</c:v>
                </c:pt>
                <c:pt idx="2973">
                  <c:v>6.102222222222223</c:v>
                </c:pt>
                <c:pt idx="2974">
                  <c:v>6.127777777777778</c:v>
                </c:pt>
                <c:pt idx="2975">
                  <c:v>6.127777777777778</c:v>
                </c:pt>
                <c:pt idx="2976">
                  <c:v>6.127777777777778</c:v>
                </c:pt>
                <c:pt idx="2977">
                  <c:v>6.127777777777778</c:v>
                </c:pt>
                <c:pt idx="2978">
                  <c:v>6.152777777777779</c:v>
                </c:pt>
                <c:pt idx="2979">
                  <c:v>6.152777777777779</c:v>
                </c:pt>
                <c:pt idx="2980">
                  <c:v>6.152777777777779</c:v>
                </c:pt>
                <c:pt idx="2981">
                  <c:v>6.152777777777779</c:v>
                </c:pt>
                <c:pt idx="2982">
                  <c:v>6.178888888888888</c:v>
                </c:pt>
                <c:pt idx="2983">
                  <c:v>6.178888888888888</c:v>
                </c:pt>
                <c:pt idx="2984">
                  <c:v>6.178888888888888</c:v>
                </c:pt>
                <c:pt idx="2985">
                  <c:v>6.20388888888889</c:v>
                </c:pt>
                <c:pt idx="2986">
                  <c:v>6.20388888888889</c:v>
                </c:pt>
                <c:pt idx="2987">
                  <c:v>6.20388888888889</c:v>
                </c:pt>
                <c:pt idx="2988">
                  <c:v>6.23</c:v>
                </c:pt>
                <c:pt idx="2989">
                  <c:v>6.23</c:v>
                </c:pt>
                <c:pt idx="2990">
                  <c:v>6.23</c:v>
                </c:pt>
                <c:pt idx="2991">
                  <c:v>6.23</c:v>
                </c:pt>
                <c:pt idx="2992">
                  <c:v>6.23</c:v>
                </c:pt>
                <c:pt idx="2993">
                  <c:v>6.255</c:v>
                </c:pt>
                <c:pt idx="2994">
                  <c:v>6.255</c:v>
                </c:pt>
                <c:pt idx="2995">
                  <c:v>6.255</c:v>
                </c:pt>
                <c:pt idx="2996">
                  <c:v>6.255</c:v>
                </c:pt>
                <c:pt idx="2997">
                  <c:v>6.255</c:v>
                </c:pt>
                <c:pt idx="2998">
                  <c:v>6.28111111111111</c:v>
                </c:pt>
                <c:pt idx="2999">
                  <c:v>6.28111111111111</c:v>
                </c:pt>
                <c:pt idx="3000">
                  <c:v>6.306111111111111</c:v>
                </c:pt>
                <c:pt idx="3001">
                  <c:v>6.306111111111111</c:v>
                </c:pt>
                <c:pt idx="3002">
                  <c:v>6.306111111111111</c:v>
                </c:pt>
                <c:pt idx="3003">
                  <c:v>6.306111111111111</c:v>
                </c:pt>
                <c:pt idx="3004">
                  <c:v>6.331111111111111</c:v>
                </c:pt>
                <c:pt idx="3005">
                  <c:v>6.331111111111111</c:v>
                </c:pt>
                <c:pt idx="3006">
                  <c:v>6.331111111111111</c:v>
                </c:pt>
                <c:pt idx="3007">
                  <c:v>6.331111111111111</c:v>
                </c:pt>
                <c:pt idx="3008">
                  <c:v>6.357222222222221</c:v>
                </c:pt>
                <c:pt idx="3009">
                  <c:v>6.357222222222221</c:v>
                </c:pt>
                <c:pt idx="3010">
                  <c:v>6.357222222222221</c:v>
                </c:pt>
                <c:pt idx="3011">
                  <c:v>6.357222222222221</c:v>
                </c:pt>
                <c:pt idx="3012">
                  <c:v>6.382222222222221</c:v>
                </c:pt>
                <c:pt idx="3013">
                  <c:v>6.382222222222221</c:v>
                </c:pt>
                <c:pt idx="3014">
                  <c:v>6.382222222222221</c:v>
                </c:pt>
                <c:pt idx="3015">
                  <c:v>6.407777777777778</c:v>
                </c:pt>
                <c:pt idx="3016">
                  <c:v>6.407777777777778</c:v>
                </c:pt>
                <c:pt idx="3017">
                  <c:v>6.407777777777778</c:v>
                </c:pt>
                <c:pt idx="3018">
                  <c:v>6.407777777777778</c:v>
                </c:pt>
                <c:pt idx="3019">
                  <c:v>6.432777777777778</c:v>
                </c:pt>
                <c:pt idx="3020">
                  <c:v>6.432777777777778</c:v>
                </c:pt>
                <c:pt idx="3021">
                  <c:v>6.432777777777778</c:v>
                </c:pt>
                <c:pt idx="3022">
                  <c:v>6.432777777777778</c:v>
                </c:pt>
                <c:pt idx="3023">
                  <c:v>6.457777777777779</c:v>
                </c:pt>
                <c:pt idx="3024">
                  <c:v>6.457777777777779</c:v>
                </c:pt>
                <c:pt idx="3025">
                  <c:v>6.457777777777779</c:v>
                </c:pt>
                <c:pt idx="3026">
                  <c:v>6.457777777777779</c:v>
                </c:pt>
                <c:pt idx="3027">
                  <c:v>6.457777777777779</c:v>
                </c:pt>
                <c:pt idx="3028">
                  <c:v>6.457777777777779</c:v>
                </c:pt>
                <c:pt idx="3029">
                  <c:v>6.457777777777779</c:v>
                </c:pt>
                <c:pt idx="3030">
                  <c:v>6.457777777777779</c:v>
                </c:pt>
                <c:pt idx="3031">
                  <c:v>6.457777777777779</c:v>
                </c:pt>
                <c:pt idx="3032">
                  <c:v>6.483888888888888</c:v>
                </c:pt>
                <c:pt idx="3033">
                  <c:v>6.508888888888889</c:v>
                </c:pt>
                <c:pt idx="3034">
                  <c:v>6.534999999999999</c:v>
                </c:pt>
                <c:pt idx="3035">
                  <c:v>6.534999999999999</c:v>
                </c:pt>
                <c:pt idx="3036">
                  <c:v>6.534999999999999</c:v>
                </c:pt>
                <c:pt idx="3037">
                  <c:v>6.56</c:v>
                </c:pt>
                <c:pt idx="3038">
                  <c:v>6.56</c:v>
                </c:pt>
                <c:pt idx="3039">
                  <c:v>6.56</c:v>
                </c:pt>
                <c:pt idx="3040">
                  <c:v>6.56</c:v>
                </c:pt>
                <c:pt idx="3041">
                  <c:v>6.56</c:v>
                </c:pt>
                <c:pt idx="3042">
                  <c:v>6.585000000000001</c:v>
                </c:pt>
                <c:pt idx="3043">
                  <c:v>6.585000000000001</c:v>
                </c:pt>
                <c:pt idx="3044">
                  <c:v>6.585000000000001</c:v>
                </c:pt>
                <c:pt idx="3045">
                  <c:v>6.611111111111111</c:v>
                </c:pt>
                <c:pt idx="3046">
                  <c:v>6.611111111111111</c:v>
                </c:pt>
                <c:pt idx="3047">
                  <c:v>6.611111111111111</c:v>
                </c:pt>
                <c:pt idx="3048">
                  <c:v>6.611111111111111</c:v>
                </c:pt>
                <c:pt idx="3049">
                  <c:v>6.611111111111111</c:v>
                </c:pt>
                <c:pt idx="3050">
                  <c:v>6.636111111111111</c:v>
                </c:pt>
                <c:pt idx="3051">
                  <c:v>6.636111111111111</c:v>
                </c:pt>
                <c:pt idx="3052">
                  <c:v>6.636111111111111</c:v>
                </c:pt>
                <c:pt idx="3053">
                  <c:v>6.636111111111111</c:v>
                </c:pt>
                <c:pt idx="3054">
                  <c:v>6.636111111111111</c:v>
                </c:pt>
                <c:pt idx="3055">
                  <c:v>6.661111111111112</c:v>
                </c:pt>
                <c:pt idx="3056">
                  <c:v>6.661111111111112</c:v>
                </c:pt>
                <c:pt idx="3057">
                  <c:v>6.661111111111112</c:v>
                </c:pt>
                <c:pt idx="3058">
                  <c:v>6.661111111111112</c:v>
                </c:pt>
                <c:pt idx="3059">
                  <c:v>6.661111111111112</c:v>
                </c:pt>
                <c:pt idx="3060">
                  <c:v>6.687222222222221</c:v>
                </c:pt>
                <c:pt idx="3061">
                  <c:v>6.687222222222221</c:v>
                </c:pt>
                <c:pt idx="3062">
                  <c:v>6.687222222222221</c:v>
                </c:pt>
                <c:pt idx="3063">
                  <c:v>6.687222222222221</c:v>
                </c:pt>
                <c:pt idx="3064">
                  <c:v>6.712222222222222</c:v>
                </c:pt>
                <c:pt idx="3065">
                  <c:v>6.712222222222222</c:v>
                </c:pt>
                <c:pt idx="3066">
                  <c:v>6.712222222222222</c:v>
                </c:pt>
                <c:pt idx="3067">
                  <c:v>6.712222222222222</c:v>
                </c:pt>
                <c:pt idx="3068">
                  <c:v>6.737222222222223</c:v>
                </c:pt>
                <c:pt idx="3069">
                  <c:v>6.737222222222223</c:v>
                </c:pt>
                <c:pt idx="3070">
                  <c:v>6.737222222222223</c:v>
                </c:pt>
                <c:pt idx="3071">
                  <c:v>6.737222222222223</c:v>
                </c:pt>
                <c:pt idx="3072">
                  <c:v>6.737222222222223</c:v>
                </c:pt>
                <c:pt idx="3073">
                  <c:v>6.737222222222223</c:v>
                </c:pt>
                <c:pt idx="3074">
                  <c:v>6.762777777777779</c:v>
                </c:pt>
                <c:pt idx="3075">
                  <c:v>6.762777777777779</c:v>
                </c:pt>
                <c:pt idx="3076">
                  <c:v>6.762777777777779</c:v>
                </c:pt>
                <c:pt idx="3077">
                  <c:v>6.762777777777779</c:v>
                </c:pt>
                <c:pt idx="3078">
                  <c:v>6.762777777777779</c:v>
                </c:pt>
                <c:pt idx="3079">
                  <c:v>6.762777777777779</c:v>
                </c:pt>
                <c:pt idx="3080">
                  <c:v>6.78777777777778</c:v>
                </c:pt>
                <c:pt idx="3081">
                  <c:v>6.78777777777778</c:v>
                </c:pt>
                <c:pt idx="3082">
                  <c:v>6.78777777777778</c:v>
                </c:pt>
                <c:pt idx="3083">
                  <c:v>6.78777777777778</c:v>
                </c:pt>
                <c:pt idx="3084">
                  <c:v>6.78777777777778</c:v>
                </c:pt>
                <c:pt idx="3085">
                  <c:v>6.812777777777777</c:v>
                </c:pt>
                <c:pt idx="3086">
                  <c:v>6.812777777777777</c:v>
                </c:pt>
                <c:pt idx="3087">
                  <c:v>6.812777777777777</c:v>
                </c:pt>
                <c:pt idx="3088">
                  <c:v>6.812777777777777</c:v>
                </c:pt>
                <c:pt idx="3089">
                  <c:v>6.812777777777777</c:v>
                </c:pt>
                <c:pt idx="3090">
                  <c:v>6.83888888888889</c:v>
                </c:pt>
                <c:pt idx="3091">
                  <c:v>6.83888888888889</c:v>
                </c:pt>
                <c:pt idx="3092">
                  <c:v>6.83888888888889</c:v>
                </c:pt>
                <c:pt idx="3093">
                  <c:v>6.83888888888889</c:v>
                </c:pt>
                <c:pt idx="3094">
                  <c:v>6.83888888888889</c:v>
                </c:pt>
                <c:pt idx="3095">
                  <c:v>6.863888888888887</c:v>
                </c:pt>
                <c:pt idx="3096">
                  <c:v>6.863888888888887</c:v>
                </c:pt>
                <c:pt idx="3097">
                  <c:v>6.863888888888887</c:v>
                </c:pt>
                <c:pt idx="3098">
                  <c:v>6.863888888888887</c:v>
                </c:pt>
                <c:pt idx="3099">
                  <c:v>6.863888888888887</c:v>
                </c:pt>
                <c:pt idx="3100">
                  <c:v>6.863888888888887</c:v>
                </c:pt>
                <c:pt idx="3101">
                  <c:v>6.863888888888887</c:v>
                </c:pt>
                <c:pt idx="3102">
                  <c:v>6.863888888888887</c:v>
                </c:pt>
                <c:pt idx="3103">
                  <c:v>6.863888888888887</c:v>
                </c:pt>
                <c:pt idx="3104">
                  <c:v>6.863888888888887</c:v>
                </c:pt>
                <c:pt idx="3105">
                  <c:v>6.888888888888888</c:v>
                </c:pt>
                <c:pt idx="3106">
                  <c:v>6.888888888888888</c:v>
                </c:pt>
                <c:pt idx="3107">
                  <c:v>6.888888888888888</c:v>
                </c:pt>
                <c:pt idx="3108">
                  <c:v>6.888888888888888</c:v>
                </c:pt>
                <c:pt idx="3109">
                  <c:v>6.913888888888889</c:v>
                </c:pt>
                <c:pt idx="3110">
                  <c:v>6.913888888888889</c:v>
                </c:pt>
                <c:pt idx="3111">
                  <c:v>6.913888888888889</c:v>
                </c:pt>
                <c:pt idx="3112">
                  <c:v>6.913888888888889</c:v>
                </c:pt>
                <c:pt idx="3113">
                  <c:v>6.939999999999998</c:v>
                </c:pt>
                <c:pt idx="3114">
                  <c:v>6.939999999999998</c:v>
                </c:pt>
                <c:pt idx="3115">
                  <c:v>6.939999999999998</c:v>
                </c:pt>
                <c:pt idx="3116">
                  <c:v>6.939999999999998</c:v>
                </c:pt>
                <c:pt idx="3117">
                  <c:v>6.939999999999998</c:v>
                </c:pt>
                <c:pt idx="3118">
                  <c:v>6.939999999999998</c:v>
                </c:pt>
                <c:pt idx="3119">
                  <c:v>6.939999999999998</c:v>
                </c:pt>
                <c:pt idx="3120">
                  <c:v>6.939999999999998</c:v>
                </c:pt>
                <c:pt idx="3121">
                  <c:v>6.965</c:v>
                </c:pt>
                <c:pt idx="3122">
                  <c:v>6.965</c:v>
                </c:pt>
                <c:pt idx="3123">
                  <c:v>6.965</c:v>
                </c:pt>
                <c:pt idx="3124">
                  <c:v>6.965</c:v>
                </c:pt>
                <c:pt idx="3125">
                  <c:v>6.965</c:v>
                </c:pt>
                <c:pt idx="3126">
                  <c:v>6.99</c:v>
                </c:pt>
                <c:pt idx="3127">
                  <c:v>6.99</c:v>
                </c:pt>
                <c:pt idx="3128">
                  <c:v>6.99</c:v>
                </c:pt>
                <c:pt idx="3129">
                  <c:v>6.99</c:v>
                </c:pt>
                <c:pt idx="3130">
                  <c:v>6.99</c:v>
                </c:pt>
                <c:pt idx="3131">
                  <c:v>6.99</c:v>
                </c:pt>
                <c:pt idx="3132">
                  <c:v>6.99</c:v>
                </c:pt>
                <c:pt idx="3133">
                  <c:v>7.015000000000001</c:v>
                </c:pt>
                <c:pt idx="3134">
                  <c:v>7.015000000000001</c:v>
                </c:pt>
                <c:pt idx="3135">
                  <c:v>7.015000000000001</c:v>
                </c:pt>
                <c:pt idx="3136">
                  <c:v>7.015000000000001</c:v>
                </c:pt>
                <c:pt idx="3137">
                  <c:v>7.015000000000001</c:v>
                </c:pt>
                <c:pt idx="3138">
                  <c:v>7.015000000000001</c:v>
                </c:pt>
                <c:pt idx="3139">
                  <c:v>7.04111111111111</c:v>
                </c:pt>
                <c:pt idx="3140">
                  <c:v>7.04111111111111</c:v>
                </c:pt>
                <c:pt idx="3141">
                  <c:v>7.04111111111111</c:v>
                </c:pt>
                <c:pt idx="3142">
                  <c:v>7.04111111111111</c:v>
                </c:pt>
                <c:pt idx="3143">
                  <c:v>7.04111111111111</c:v>
                </c:pt>
                <c:pt idx="3144">
                  <c:v>7.04111111111111</c:v>
                </c:pt>
                <c:pt idx="3145">
                  <c:v>7.04111111111111</c:v>
                </c:pt>
                <c:pt idx="3146">
                  <c:v>7.066111111111112</c:v>
                </c:pt>
                <c:pt idx="3147">
                  <c:v>7.066111111111112</c:v>
                </c:pt>
                <c:pt idx="3148">
                  <c:v>7.066111111111112</c:v>
                </c:pt>
                <c:pt idx="3149">
                  <c:v>7.066111111111112</c:v>
                </c:pt>
                <c:pt idx="3150">
                  <c:v>7.066111111111112</c:v>
                </c:pt>
                <c:pt idx="3151">
                  <c:v>7.066111111111112</c:v>
                </c:pt>
                <c:pt idx="3152">
                  <c:v>7.066111111111112</c:v>
                </c:pt>
                <c:pt idx="3153">
                  <c:v>7.091111111111113</c:v>
                </c:pt>
                <c:pt idx="3154">
                  <c:v>7.091111111111113</c:v>
                </c:pt>
                <c:pt idx="3155">
                  <c:v>7.091111111111113</c:v>
                </c:pt>
                <c:pt idx="3156">
                  <c:v>7.091111111111113</c:v>
                </c:pt>
                <c:pt idx="3157">
                  <c:v>7.11611111111111</c:v>
                </c:pt>
                <c:pt idx="3158">
                  <c:v>7.11611111111111</c:v>
                </c:pt>
                <c:pt idx="3159">
                  <c:v>7.11611111111111</c:v>
                </c:pt>
                <c:pt idx="3160">
                  <c:v>7.11611111111111</c:v>
                </c:pt>
                <c:pt idx="3161">
                  <c:v>7.11611111111111</c:v>
                </c:pt>
                <c:pt idx="3162">
                  <c:v>7.11611111111111</c:v>
                </c:pt>
                <c:pt idx="3163">
                  <c:v>7.11611111111111</c:v>
                </c:pt>
                <c:pt idx="3164">
                  <c:v>7.142222222222222</c:v>
                </c:pt>
                <c:pt idx="3165">
                  <c:v>7.142222222222222</c:v>
                </c:pt>
                <c:pt idx="3166">
                  <c:v>7.142222222222222</c:v>
                </c:pt>
                <c:pt idx="3167">
                  <c:v>7.142222222222222</c:v>
                </c:pt>
                <c:pt idx="3168">
                  <c:v>7.142222222222222</c:v>
                </c:pt>
                <c:pt idx="3169">
                  <c:v>7.142222222222222</c:v>
                </c:pt>
                <c:pt idx="3170">
                  <c:v>7.142222222222222</c:v>
                </c:pt>
                <c:pt idx="3171">
                  <c:v>7.167222222222225</c:v>
                </c:pt>
                <c:pt idx="3172">
                  <c:v>7.167222222222225</c:v>
                </c:pt>
                <c:pt idx="3173">
                  <c:v>7.167222222222225</c:v>
                </c:pt>
                <c:pt idx="3174">
                  <c:v>7.167222222222225</c:v>
                </c:pt>
                <c:pt idx="3175">
                  <c:v>7.167222222222225</c:v>
                </c:pt>
                <c:pt idx="3176">
                  <c:v>7.167222222222225</c:v>
                </c:pt>
                <c:pt idx="3177">
                  <c:v>7.167222222222225</c:v>
                </c:pt>
                <c:pt idx="3178">
                  <c:v>7.192222222222221</c:v>
                </c:pt>
                <c:pt idx="3179">
                  <c:v>7.192222222222221</c:v>
                </c:pt>
                <c:pt idx="3180">
                  <c:v>7.192222222222221</c:v>
                </c:pt>
                <c:pt idx="3181">
                  <c:v>7.192222222222221</c:v>
                </c:pt>
                <c:pt idx="3182">
                  <c:v>7.192222222222221</c:v>
                </c:pt>
                <c:pt idx="3183">
                  <c:v>7.192222222222221</c:v>
                </c:pt>
                <c:pt idx="3184">
                  <c:v>7.192222222222221</c:v>
                </c:pt>
                <c:pt idx="3185">
                  <c:v>7.217222222222222</c:v>
                </c:pt>
                <c:pt idx="3186">
                  <c:v>7.217222222222222</c:v>
                </c:pt>
                <c:pt idx="3187">
                  <c:v>7.217222222222222</c:v>
                </c:pt>
                <c:pt idx="3188">
                  <c:v>7.217222222222222</c:v>
                </c:pt>
                <c:pt idx="3189">
                  <c:v>7.217222222222222</c:v>
                </c:pt>
                <c:pt idx="3190">
                  <c:v>7.217222222222222</c:v>
                </c:pt>
                <c:pt idx="3191">
                  <c:v>7.217222222222222</c:v>
                </c:pt>
                <c:pt idx="3192">
                  <c:v>7.242222222222222</c:v>
                </c:pt>
                <c:pt idx="3193">
                  <c:v>7.242222222222222</c:v>
                </c:pt>
                <c:pt idx="3194">
                  <c:v>7.242222222222222</c:v>
                </c:pt>
                <c:pt idx="3195">
                  <c:v>7.242222222222222</c:v>
                </c:pt>
                <c:pt idx="3196">
                  <c:v>7.242222222222222</c:v>
                </c:pt>
                <c:pt idx="3197">
                  <c:v>7.267777777777777</c:v>
                </c:pt>
                <c:pt idx="3198">
                  <c:v>7.267777777777777</c:v>
                </c:pt>
                <c:pt idx="3199">
                  <c:v>7.267777777777777</c:v>
                </c:pt>
                <c:pt idx="3200">
                  <c:v>7.267777777777777</c:v>
                </c:pt>
                <c:pt idx="3201">
                  <c:v>7.267777777777777</c:v>
                </c:pt>
                <c:pt idx="3202">
                  <c:v>7.267777777777777</c:v>
                </c:pt>
                <c:pt idx="3203">
                  <c:v>7.267777777777777</c:v>
                </c:pt>
                <c:pt idx="3204">
                  <c:v>7.267777777777777</c:v>
                </c:pt>
                <c:pt idx="3205">
                  <c:v>7.267777777777777</c:v>
                </c:pt>
                <c:pt idx="3206">
                  <c:v>7.267777777777777</c:v>
                </c:pt>
                <c:pt idx="3207">
                  <c:v>7.267777777777777</c:v>
                </c:pt>
                <c:pt idx="3208">
                  <c:v>7.267777777777777</c:v>
                </c:pt>
                <c:pt idx="3209">
                  <c:v>7.267777777777777</c:v>
                </c:pt>
                <c:pt idx="3210">
                  <c:v>7.29277777777778</c:v>
                </c:pt>
                <c:pt idx="3211">
                  <c:v>7.29277777777778</c:v>
                </c:pt>
                <c:pt idx="3212">
                  <c:v>7.29277777777778</c:v>
                </c:pt>
                <c:pt idx="3213">
                  <c:v>7.29277777777778</c:v>
                </c:pt>
                <c:pt idx="3214">
                  <c:v>7.317777777777776</c:v>
                </c:pt>
                <c:pt idx="3215">
                  <c:v>7.317777777777776</c:v>
                </c:pt>
                <c:pt idx="3216">
                  <c:v>7.317777777777776</c:v>
                </c:pt>
                <c:pt idx="3217">
                  <c:v>7.317777777777776</c:v>
                </c:pt>
                <c:pt idx="3218">
                  <c:v>7.342777777777777</c:v>
                </c:pt>
                <c:pt idx="3219">
                  <c:v>7.342777777777777</c:v>
                </c:pt>
                <c:pt idx="3220">
                  <c:v>7.342777777777777</c:v>
                </c:pt>
                <c:pt idx="3221">
                  <c:v>7.342777777777777</c:v>
                </c:pt>
                <c:pt idx="3222">
                  <c:v>7.342777777777777</c:v>
                </c:pt>
                <c:pt idx="3223">
                  <c:v>7.342777777777777</c:v>
                </c:pt>
                <c:pt idx="3224">
                  <c:v>7.367777777777778</c:v>
                </c:pt>
                <c:pt idx="3225">
                  <c:v>7.367777777777778</c:v>
                </c:pt>
                <c:pt idx="3226">
                  <c:v>7.367777777777778</c:v>
                </c:pt>
                <c:pt idx="3227">
                  <c:v>7.367777777777778</c:v>
                </c:pt>
                <c:pt idx="3228">
                  <c:v>7.367777777777778</c:v>
                </c:pt>
                <c:pt idx="3229">
                  <c:v>7.367777777777778</c:v>
                </c:pt>
                <c:pt idx="3230">
                  <c:v>7.367777777777778</c:v>
                </c:pt>
                <c:pt idx="3231">
                  <c:v>7.367777777777778</c:v>
                </c:pt>
                <c:pt idx="3232">
                  <c:v>7.392777777777779</c:v>
                </c:pt>
                <c:pt idx="3233">
                  <c:v>7.392777777777779</c:v>
                </c:pt>
                <c:pt idx="3234">
                  <c:v>7.392777777777779</c:v>
                </c:pt>
                <c:pt idx="3235">
                  <c:v>7.392777777777779</c:v>
                </c:pt>
                <c:pt idx="3236">
                  <c:v>7.392777777777779</c:v>
                </c:pt>
                <c:pt idx="3237">
                  <c:v>7.392777777777779</c:v>
                </c:pt>
                <c:pt idx="3238">
                  <c:v>7.418888888888889</c:v>
                </c:pt>
                <c:pt idx="3239">
                  <c:v>7.418888888888889</c:v>
                </c:pt>
                <c:pt idx="3240">
                  <c:v>7.418888888888889</c:v>
                </c:pt>
                <c:pt idx="3241">
                  <c:v>7.418888888888889</c:v>
                </c:pt>
                <c:pt idx="3242">
                  <c:v>7.418888888888889</c:v>
                </c:pt>
                <c:pt idx="3243">
                  <c:v>7.418888888888889</c:v>
                </c:pt>
                <c:pt idx="3244">
                  <c:v>7.418888888888889</c:v>
                </c:pt>
                <c:pt idx="3245">
                  <c:v>7.443888888888889</c:v>
                </c:pt>
                <c:pt idx="3246">
                  <c:v>7.443888888888889</c:v>
                </c:pt>
                <c:pt idx="3247">
                  <c:v>7.443888888888889</c:v>
                </c:pt>
                <c:pt idx="3248">
                  <c:v>7.443888888888889</c:v>
                </c:pt>
                <c:pt idx="3249">
                  <c:v>7.443888888888889</c:v>
                </c:pt>
                <c:pt idx="3250">
                  <c:v>7.443888888888889</c:v>
                </c:pt>
                <c:pt idx="3251">
                  <c:v>7.443888888888889</c:v>
                </c:pt>
                <c:pt idx="3252">
                  <c:v>7.443888888888889</c:v>
                </c:pt>
                <c:pt idx="3253">
                  <c:v>7.46888888888889</c:v>
                </c:pt>
                <c:pt idx="3254">
                  <c:v>7.46888888888889</c:v>
                </c:pt>
                <c:pt idx="3255">
                  <c:v>7.46888888888889</c:v>
                </c:pt>
                <c:pt idx="3256">
                  <c:v>7.46888888888889</c:v>
                </c:pt>
                <c:pt idx="3257">
                  <c:v>7.46888888888889</c:v>
                </c:pt>
                <c:pt idx="3258">
                  <c:v>7.46888888888889</c:v>
                </c:pt>
                <c:pt idx="3259">
                  <c:v>7.46888888888889</c:v>
                </c:pt>
                <c:pt idx="3260">
                  <c:v>7.493888888888888</c:v>
                </c:pt>
                <c:pt idx="3261">
                  <c:v>7.493888888888888</c:v>
                </c:pt>
                <c:pt idx="3262">
                  <c:v>7.493888888888888</c:v>
                </c:pt>
                <c:pt idx="3263">
                  <c:v>7.493888888888888</c:v>
                </c:pt>
                <c:pt idx="3264">
                  <c:v>7.493888888888888</c:v>
                </c:pt>
                <c:pt idx="3265">
                  <c:v>7.493888888888888</c:v>
                </c:pt>
                <c:pt idx="3266">
                  <c:v>7.518888888888887</c:v>
                </c:pt>
                <c:pt idx="3267">
                  <c:v>7.518888888888887</c:v>
                </c:pt>
                <c:pt idx="3268">
                  <c:v>7.518888888888887</c:v>
                </c:pt>
                <c:pt idx="3269">
                  <c:v>7.518888888888887</c:v>
                </c:pt>
                <c:pt idx="3270">
                  <c:v>7.518888888888887</c:v>
                </c:pt>
                <c:pt idx="3271">
                  <c:v>7.518888888888887</c:v>
                </c:pt>
                <c:pt idx="3272">
                  <c:v>7.518888888888887</c:v>
                </c:pt>
                <c:pt idx="3273">
                  <c:v>7.518888888888887</c:v>
                </c:pt>
                <c:pt idx="3274">
                  <c:v>7.518888888888887</c:v>
                </c:pt>
                <c:pt idx="3275">
                  <c:v>7.518888888888887</c:v>
                </c:pt>
                <c:pt idx="3276">
                  <c:v>7.54388888888889</c:v>
                </c:pt>
                <c:pt idx="3277">
                  <c:v>7.54388888888889</c:v>
                </c:pt>
                <c:pt idx="3278">
                  <c:v>7.54388888888889</c:v>
                </c:pt>
                <c:pt idx="3279">
                  <c:v>7.54388888888889</c:v>
                </c:pt>
                <c:pt idx="3280">
                  <c:v>7.54388888888889</c:v>
                </c:pt>
                <c:pt idx="3281">
                  <c:v>7.568888888888889</c:v>
                </c:pt>
                <c:pt idx="3282">
                  <c:v>7.568888888888889</c:v>
                </c:pt>
                <c:pt idx="3283">
                  <c:v>7.568888888888889</c:v>
                </c:pt>
                <c:pt idx="3284">
                  <c:v>7.568888888888889</c:v>
                </c:pt>
                <c:pt idx="3285">
                  <c:v>7.568888888888889</c:v>
                </c:pt>
                <c:pt idx="3286">
                  <c:v>7.568888888888889</c:v>
                </c:pt>
                <c:pt idx="3287">
                  <c:v>7.568888888888889</c:v>
                </c:pt>
                <c:pt idx="3288">
                  <c:v>7.568888888888889</c:v>
                </c:pt>
                <c:pt idx="3289">
                  <c:v>7.568888888888889</c:v>
                </c:pt>
                <c:pt idx="3290">
                  <c:v>7.593888888888888</c:v>
                </c:pt>
                <c:pt idx="3291">
                  <c:v>7.593888888888888</c:v>
                </c:pt>
                <c:pt idx="3292">
                  <c:v>7.593888888888888</c:v>
                </c:pt>
                <c:pt idx="3293">
                  <c:v>7.593888888888888</c:v>
                </c:pt>
                <c:pt idx="3294">
                  <c:v>7.618888888888888</c:v>
                </c:pt>
                <c:pt idx="3295">
                  <c:v>7.618888888888888</c:v>
                </c:pt>
                <c:pt idx="3296">
                  <c:v>7.618888888888888</c:v>
                </c:pt>
                <c:pt idx="3297">
                  <c:v>7.618888888888888</c:v>
                </c:pt>
                <c:pt idx="3298">
                  <c:v>7.618888888888888</c:v>
                </c:pt>
                <c:pt idx="3299">
                  <c:v>7.618888888888888</c:v>
                </c:pt>
                <c:pt idx="3300">
                  <c:v>7.618888888888888</c:v>
                </c:pt>
                <c:pt idx="3301">
                  <c:v>7.618888888888888</c:v>
                </c:pt>
                <c:pt idx="3302">
                  <c:v>7.618888888888888</c:v>
                </c:pt>
                <c:pt idx="3303">
                  <c:v>7.645</c:v>
                </c:pt>
                <c:pt idx="3304">
                  <c:v>7.645</c:v>
                </c:pt>
                <c:pt idx="3305">
                  <c:v>7.645</c:v>
                </c:pt>
                <c:pt idx="3306">
                  <c:v>7.645</c:v>
                </c:pt>
                <c:pt idx="3307">
                  <c:v>7.645</c:v>
                </c:pt>
                <c:pt idx="3308">
                  <c:v>7.645</c:v>
                </c:pt>
                <c:pt idx="3309">
                  <c:v>7.645</c:v>
                </c:pt>
                <c:pt idx="3310">
                  <c:v>7.645</c:v>
                </c:pt>
                <c:pt idx="3311">
                  <c:v>7.645</c:v>
                </c:pt>
                <c:pt idx="3312">
                  <c:v>7.645</c:v>
                </c:pt>
                <c:pt idx="3313">
                  <c:v>7.669999999999998</c:v>
                </c:pt>
                <c:pt idx="3314">
                  <c:v>7.669999999999998</c:v>
                </c:pt>
                <c:pt idx="3315">
                  <c:v>7.669999999999998</c:v>
                </c:pt>
                <c:pt idx="3316">
                  <c:v>7.669999999999998</c:v>
                </c:pt>
                <c:pt idx="3317">
                  <c:v>7.669999999999998</c:v>
                </c:pt>
                <c:pt idx="3318">
                  <c:v>7.669999999999998</c:v>
                </c:pt>
                <c:pt idx="3319">
                  <c:v>7.694999999999999</c:v>
                </c:pt>
                <c:pt idx="3320">
                  <c:v>7.694999999999999</c:v>
                </c:pt>
                <c:pt idx="3321">
                  <c:v>7.694999999999999</c:v>
                </c:pt>
                <c:pt idx="3322">
                  <c:v>7.694999999999999</c:v>
                </c:pt>
                <c:pt idx="3323">
                  <c:v>7.694999999999999</c:v>
                </c:pt>
                <c:pt idx="3324">
                  <c:v>7.694999999999999</c:v>
                </c:pt>
                <c:pt idx="3325">
                  <c:v>7.694999999999999</c:v>
                </c:pt>
                <c:pt idx="3326">
                  <c:v>7.720000000000001</c:v>
                </c:pt>
                <c:pt idx="3327">
                  <c:v>7.720000000000001</c:v>
                </c:pt>
                <c:pt idx="3328">
                  <c:v>7.720000000000001</c:v>
                </c:pt>
                <c:pt idx="3329">
                  <c:v>7.720000000000001</c:v>
                </c:pt>
                <c:pt idx="3330">
                  <c:v>7.720000000000001</c:v>
                </c:pt>
                <c:pt idx="3331">
                  <c:v>7.745000000000001</c:v>
                </c:pt>
                <c:pt idx="3332">
                  <c:v>7.745000000000001</c:v>
                </c:pt>
                <c:pt idx="3333">
                  <c:v>7.745000000000001</c:v>
                </c:pt>
                <c:pt idx="3334">
                  <c:v>7.745000000000001</c:v>
                </c:pt>
                <c:pt idx="3335">
                  <c:v>7.745000000000001</c:v>
                </c:pt>
                <c:pt idx="3336">
                  <c:v>7.745000000000001</c:v>
                </c:pt>
                <c:pt idx="3337">
                  <c:v>7.745000000000001</c:v>
                </c:pt>
                <c:pt idx="3338">
                  <c:v>7.745000000000001</c:v>
                </c:pt>
                <c:pt idx="3339">
                  <c:v>7.769999999999998</c:v>
                </c:pt>
                <c:pt idx="3340">
                  <c:v>7.769999999999998</c:v>
                </c:pt>
                <c:pt idx="3341">
                  <c:v>7.769999999999998</c:v>
                </c:pt>
                <c:pt idx="3342">
                  <c:v>7.769999999999998</c:v>
                </c:pt>
                <c:pt idx="3343">
                  <c:v>7.769999999999998</c:v>
                </c:pt>
                <c:pt idx="3344">
                  <c:v>7.795</c:v>
                </c:pt>
                <c:pt idx="3345">
                  <c:v>7.795</c:v>
                </c:pt>
                <c:pt idx="3346">
                  <c:v>7.795</c:v>
                </c:pt>
                <c:pt idx="3347">
                  <c:v>7.795</c:v>
                </c:pt>
                <c:pt idx="3348">
                  <c:v>7.795</c:v>
                </c:pt>
                <c:pt idx="3349">
                  <c:v>7.795</c:v>
                </c:pt>
                <c:pt idx="3350">
                  <c:v>7.795</c:v>
                </c:pt>
                <c:pt idx="3351">
                  <c:v>7.819999999999999</c:v>
                </c:pt>
                <c:pt idx="3352">
                  <c:v>7.795</c:v>
                </c:pt>
                <c:pt idx="3353">
                  <c:v>7.819999999999999</c:v>
                </c:pt>
                <c:pt idx="3354">
                  <c:v>7.819999999999999</c:v>
                </c:pt>
                <c:pt idx="3355">
                  <c:v>7.819999999999999</c:v>
                </c:pt>
                <c:pt idx="3356">
                  <c:v>7.819999999999999</c:v>
                </c:pt>
                <c:pt idx="3357">
                  <c:v>7.819999999999999</c:v>
                </c:pt>
                <c:pt idx="3358">
                  <c:v>7.845000000000002</c:v>
                </c:pt>
                <c:pt idx="3359">
                  <c:v>7.845000000000002</c:v>
                </c:pt>
                <c:pt idx="3360">
                  <c:v>7.845000000000002</c:v>
                </c:pt>
                <c:pt idx="3361">
                  <c:v>7.845000000000002</c:v>
                </c:pt>
                <c:pt idx="3362">
                  <c:v>7.845000000000002</c:v>
                </c:pt>
                <c:pt idx="3363">
                  <c:v>7.845000000000002</c:v>
                </c:pt>
                <c:pt idx="3364">
                  <c:v>7.845000000000002</c:v>
                </c:pt>
                <c:pt idx="3365">
                  <c:v>7.845000000000002</c:v>
                </c:pt>
                <c:pt idx="3366">
                  <c:v>7.869999999999998</c:v>
                </c:pt>
                <c:pt idx="3367">
                  <c:v>7.869999999999998</c:v>
                </c:pt>
                <c:pt idx="3368">
                  <c:v>7.869999999999998</c:v>
                </c:pt>
                <c:pt idx="3369">
                  <c:v>7.869999999999998</c:v>
                </c:pt>
                <c:pt idx="3370">
                  <c:v>7.869999999999998</c:v>
                </c:pt>
                <c:pt idx="3371">
                  <c:v>7.895</c:v>
                </c:pt>
                <c:pt idx="3372">
                  <c:v>7.895</c:v>
                </c:pt>
                <c:pt idx="3373">
                  <c:v>7.895</c:v>
                </c:pt>
                <c:pt idx="3374">
                  <c:v>7.895</c:v>
                </c:pt>
                <c:pt idx="3375">
                  <c:v>7.895</c:v>
                </c:pt>
                <c:pt idx="3376">
                  <c:v>7.895</c:v>
                </c:pt>
                <c:pt idx="3377">
                  <c:v>7.92</c:v>
                </c:pt>
                <c:pt idx="3378">
                  <c:v>7.92</c:v>
                </c:pt>
                <c:pt idx="3379">
                  <c:v>7.92</c:v>
                </c:pt>
                <c:pt idx="3380">
                  <c:v>7.92</c:v>
                </c:pt>
                <c:pt idx="3381">
                  <c:v>7.92</c:v>
                </c:pt>
                <c:pt idx="3382">
                  <c:v>7.92</c:v>
                </c:pt>
                <c:pt idx="3383">
                  <c:v>7.945000000000001</c:v>
                </c:pt>
                <c:pt idx="3384">
                  <c:v>7.945000000000001</c:v>
                </c:pt>
                <c:pt idx="3385">
                  <c:v>7.945000000000001</c:v>
                </c:pt>
                <c:pt idx="3386">
                  <c:v>7.945000000000001</c:v>
                </c:pt>
                <c:pt idx="3387">
                  <c:v>7.945000000000001</c:v>
                </c:pt>
                <c:pt idx="3388">
                  <c:v>7.945000000000001</c:v>
                </c:pt>
                <c:pt idx="3389">
                  <c:v>7.945000000000001</c:v>
                </c:pt>
                <c:pt idx="3390">
                  <c:v>7.969999999999999</c:v>
                </c:pt>
                <c:pt idx="3391">
                  <c:v>7.969999999999999</c:v>
                </c:pt>
                <c:pt idx="3392">
                  <c:v>7.969999999999999</c:v>
                </c:pt>
                <c:pt idx="3393">
                  <c:v>7.969999999999999</c:v>
                </c:pt>
                <c:pt idx="3394">
                  <c:v>7.969999999999999</c:v>
                </c:pt>
                <c:pt idx="3395">
                  <c:v>7.994999999999998</c:v>
                </c:pt>
                <c:pt idx="3396">
                  <c:v>7.994999999999998</c:v>
                </c:pt>
                <c:pt idx="3397">
                  <c:v>7.994999999999998</c:v>
                </c:pt>
                <c:pt idx="3398">
                  <c:v>7.994999999999998</c:v>
                </c:pt>
                <c:pt idx="3399">
                  <c:v>7.994999999999998</c:v>
                </c:pt>
                <c:pt idx="3400">
                  <c:v>7.994999999999998</c:v>
                </c:pt>
                <c:pt idx="3401">
                  <c:v>8.020000000000001</c:v>
                </c:pt>
                <c:pt idx="3402">
                  <c:v>8.020000000000001</c:v>
                </c:pt>
                <c:pt idx="3403">
                  <c:v>8.020000000000001</c:v>
                </c:pt>
                <c:pt idx="3404">
                  <c:v>8.020000000000001</c:v>
                </c:pt>
                <c:pt idx="3405">
                  <c:v>8.020000000000001</c:v>
                </c:pt>
                <c:pt idx="3406">
                  <c:v>8.020000000000001</c:v>
                </c:pt>
                <c:pt idx="3407">
                  <c:v>8.020000000000001</c:v>
                </c:pt>
                <c:pt idx="3408">
                  <c:v>8.020000000000001</c:v>
                </c:pt>
                <c:pt idx="3409">
                  <c:v>8.020000000000001</c:v>
                </c:pt>
                <c:pt idx="3410">
                  <c:v>8.020000000000001</c:v>
                </c:pt>
                <c:pt idx="3411">
                  <c:v>8.020000000000001</c:v>
                </c:pt>
                <c:pt idx="3412">
                  <c:v>8.020000000000001</c:v>
                </c:pt>
                <c:pt idx="3413">
                  <c:v>8.020000000000001</c:v>
                </c:pt>
                <c:pt idx="3414">
                  <c:v>8.020000000000001</c:v>
                </c:pt>
                <c:pt idx="3415">
                  <c:v>8.020000000000001</c:v>
                </c:pt>
                <c:pt idx="3416">
                  <c:v>8.020000000000001</c:v>
                </c:pt>
                <c:pt idx="3417">
                  <c:v>8.045</c:v>
                </c:pt>
                <c:pt idx="3418">
                  <c:v>8.045</c:v>
                </c:pt>
                <c:pt idx="3419">
                  <c:v>8.045</c:v>
                </c:pt>
                <c:pt idx="3420">
                  <c:v>8.070000000000002</c:v>
                </c:pt>
                <c:pt idx="3421">
                  <c:v>8.070000000000002</c:v>
                </c:pt>
                <c:pt idx="3422">
                  <c:v>8.094999999999998</c:v>
                </c:pt>
                <c:pt idx="3423">
                  <c:v>8.094999999999998</c:v>
                </c:pt>
                <c:pt idx="3424">
                  <c:v>8.094999999999998</c:v>
                </c:pt>
                <c:pt idx="3425">
                  <c:v>8.094999999999998</c:v>
                </c:pt>
                <c:pt idx="3426">
                  <c:v>8.094999999999998</c:v>
                </c:pt>
                <c:pt idx="3427">
                  <c:v>8.12</c:v>
                </c:pt>
                <c:pt idx="3428">
                  <c:v>8.12</c:v>
                </c:pt>
                <c:pt idx="3429">
                  <c:v>8.12</c:v>
                </c:pt>
                <c:pt idx="3430">
                  <c:v>8.12</c:v>
                </c:pt>
                <c:pt idx="3431">
                  <c:v>8.12</c:v>
                </c:pt>
                <c:pt idx="3432">
                  <c:v>8.12</c:v>
                </c:pt>
                <c:pt idx="3433">
                  <c:v>8.12</c:v>
                </c:pt>
                <c:pt idx="3434">
                  <c:v>8.145000000000001</c:v>
                </c:pt>
                <c:pt idx="3435">
                  <c:v>8.145000000000001</c:v>
                </c:pt>
                <c:pt idx="3436">
                  <c:v>8.145000000000001</c:v>
                </c:pt>
                <c:pt idx="3437">
                  <c:v>8.145000000000001</c:v>
                </c:pt>
                <c:pt idx="3438">
                  <c:v>8.145000000000001</c:v>
                </c:pt>
                <c:pt idx="3439">
                  <c:v>8.170000000000001</c:v>
                </c:pt>
                <c:pt idx="3440">
                  <c:v>8.170000000000001</c:v>
                </c:pt>
                <c:pt idx="3441">
                  <c:v>8.170000000000001</c:v>
                </c:pt>
                <c:pt idx="3442">
                  <c:v>8.170000000000001</c:v>
                </c:pt>
                <c:pt idx="3443">
                  <c:v>8.170000000000001</c:v>
                </c:pt>
                <c:pt idx="3444">
                  <c:v>8.170000000000001</c:v>
                </c:pt>
                <c:pt idx="3445">
                  <c:v>8.170000000000001</c:v>
                </c:pt>
                <c:pt idx="3446">
                  <c:v>8.195</c:v>
                </c:pt>
                <c:pt idx="3447">
                  <c:v>8.195</c:v>
                </c:pt>
                <c:pt idx="3448">
                  <c:v>8.195</c:v>
                </c:pt>
                <c:pt idx="3449">
                  <c:v>8.195</c:v>
                </c:pt>
                <c:pt idx="3450">
                  <c:v>8.195</c:v>
                </c:pt>
                <c:pt idx="3451">
                  <c:v>8.195</c:v>
                </c:pt>
                <c:pt idx="3452">
                  <c:v>8.219999999999998</c:v>
                </c:pt>
                <c:pt idx="3453">
                  <c:v>8.219999999999998</c:v>
                </c:pt>
                <c:pt idx="3454">
                  <c:v>8.219999999999998</c:v>
                </c:pt>
                <c:pt idx="3455">
                  <c:v>8.219999999999998</c:v>
                </c:pt>
                <c:pt idx="3456">
                  <c:v>8.219999999999998</c:v>
                </c:pt>
                <c:pt idx="3457">
                  <c:v>8.219999999999998</c:v>
                </c:pt>
                <c:pt idx="3458">
                  <c:v>8.219999999999998</c:v>
                </c:pt>
                <c:pt idx="3459">
                  <c:v>8.245000000000001</c:v>
                </c:pt>
                <c:pt idx="3460">
                  <c:v>8.245000000000001</c:v>
                </c:pt>
                <c:pt idx="3461">
                  <c:v>8.245000000000001</c:v>
                </c:pt>
                <c:pt idx="3462">
                  <c:v>8.245000000000001</c:v>
                </c:pt>
                <c:pt idx="3463">
                  <c:v>8.270000000000001</c:v>
                </c:pt>
                <c:pt idx="3464">
                  <c:v>8.270000000000001</c:v>
                </c:pt>
                <c:pt idx="3465">
                  <c:v>8.270000000000001</c:v>
                </c:pt>
                <c:pt idx="3466">
                  <c:v>8.270000000000001</c:v>
                </c:pt>
                <c:pt idx="3467">
                  <c:v>8.270000000000001</c:v>
                </c:pt>
                <c:pt idx="3468">
                  <c:v>8.294999999999998</c:v>
                </c:pt>
                <c:pt idx="3469">
                  <c:v>8.294999999999998</c:v>
                </c:pt>
                <c:pt idx="3470">
                  <c:v>8.294999999999998</c:v>
                </c:pt>
                <c:pt idx="3471">
                  <c:v>8.294999999999998</c:v>
                </c:pt>
                <c:pt idx="3472">
                  <c:v>8.318888888888885</c:v>
                </c:pt>
                <c:pt idx="3473">
                  <c:v>8.318888888888885</c:v>
                </c:pt>
                <c:pt idx="3474">
                  <c:v>8.318888888888885</c:v>
                </c:pt>
                <c:pt idx="3475">
                  <c:v>8.318888888888885</c:v>
                </c:pt>
                <c:pt idx="3476">
                  <c:v>8.318888888888885</c:v>
                </c:pt>
                <c:pt idx="3477">
                  <c:v>8.318888888888885</c:v>
                </c:pt>
                <c:pt idx="3478">
                  <c:v>8.318888888888885</c:v>
                </c:pt>
                <c:pt idx="3479">
                  <c:v>8.34388888888889</c:v>
                </c:pt>
                <c:pt idx="3480">
                  <c:v>8.34388888888889</c:v>
                </c:pt>
                <c:pt idx="3481">
                  <c:v>8.34388888888889</c:v>
                </c:pt>
                <c:pt idx="3482">
                  <c:v>8.368888888888887</c:v>
                </c:pt>
                <c:pt idx="3483">
                  <c:v>8.368888888888887</c:v>
                </c:pt>
                <c:pt idx="3484">
                  <c:v>8.368888888888887</c:v>
                </c:pt>
                <c:pt idx="3485">
                  <c:v>8.368888888888887</c:v>
                </c:pt>
                <c:pt idx="3486">
                  <c:v>8.368888888888887</c:v>
                </c:pt>
                <c:pt idx="3487">
                  <c:v>8.368888888888887</c:v>
                </c:pt>
                <c:pt idx="3488">
                  <c:v>8.39388888888889</c:v>
                </c:pt>
                <c:pt idx="3489">
                  <c:v>8.39388888888889</c:v>
                </c:pt>
                <c:pt idx="3490">
                  <c:v>8.39388888888889</c:v>
                </c:pt>
                <c:pt idx="3491">
                  <c:v>8.39388888888889</c:v>
                </c:pt>
                <c:pt idx="3492">
                  <c:v>8.39388888888889</c:v>
                </c:pt>
                <c:pt idx="3493">
                  <c:v>8.39388888888889</c:v>
                </c:pt>
                <c:pt idx="3494">
                  <c:v>8.39388888888889</c:v>
                </c:pt>
                <c:pt idx="3495">
                  <c:v>8.41888888888889</c:v>
                </c:pt>
                <c:pt idx="3496">
                  <c:v>8.41888888888889</c:v>
                </c:pt>
                <c:pt idx="3497">
                  <c:v>8.41888888888889</c:v>
                </c:pt>
                <c:pt idx="3498">
                  <c:v>8.443888888888887</c:v>
                </c:pt>
                <c:pt idx="3499">
                  <c:v>8.443888888888887</c:v>
                </c:pt>
                <c:pt idx="3500">
                  <c:v>8.443888888888887</c:v>
                </c:pt>
                <c:pt idx="3501">
                  <c:v>8.443888888888887</c:v>
                </c:pt>
                <c:pt idx="3502">
                  <c:v>8.46888888888889</c:v>
                </c:pt>
                <c:pt idx="3503">
                  <c:v>8.46888888888889</c:v>
                </c:pt>
                <c:pt idx="3504">
                  <c:v>8.46888888888889</c:v>
                </c:pt>
                <c:pt idx="3505">
                  <c:v>8.46888888888889</c:v>
                </c:pt>
                <c:pt idx="3506">
                  <c:v>8.49388888888889</c:v>
                </c:pt>
                <c:pt idx="3507">
                  <c:v>8.49388888888889</c:v>
                </c:pt>
                <c:pt idx="3508">
                  <c:v>8.49388888888889</c:v>
                </c:pt>
                <c:pt idx="3509">
                  <c:v>8.49388888888889</c:v>
                </c:pt>
                <c:pt idx="3510">
                  <c:v>8.51888888888889</c:v>
                </c:pt>
                <c:pt idx="3511">
                  <c:v>8.51888888888889</c:v>
                </c:pt>
                <c:pt idx="3512">
                  <c:v>8.51888888888889</c:v>
                </c:pt>
                <c:pt idx="3513">
                  <c:v>8.51888888888889</c:v>
                </c:pt>
                <c:pt idx="3514">
                  <c:v>8.542777777777779</c:v>
                </c:pt>
                <c:pt idx="3515">
                  <c:v>8.542777777777779</c:v>
                </c:pt>
                <c:pt idx="3516">
                  <c:v>8.542777777777779</c:v>
                </c:pt>
                <c:pt idx="3517">
                  <c:v>8.542777777777779</c:v>
                </c:pt>
                <c:pt idx="3518">
                  <c:v>8.567777777777776</c:v>
                </c:pt>
                <c:pt idx="3519">
                  <c:v>8.567777777777776</c:v>
                </c:pt>
                <c:pt idx="3520">
                  <c:v>8.567777777777776</c:v>
                </c:pt>
                <c:pt idx="3521">
                  <c:v>8.567777777777776</c:v>
                </c:pt>
                <c:pt idx="3522">
                  <c:v>8.617777777777778</c:v>
                </c:pt>
                <c:pt idx="3523">
                  <c:v>8.617777777777778</c:v>
                </c:pt>
                <c:pt idx="3524">
                  <c:v>8.617777777777778</c:v>
                </c:pt>
                <c:pt idx="3525">
                  <c:v>8.617777777777778</c:v>
                </c:pt>
                <c:pt idx="3526">
                  <c:v>8.617777777777778</c:v>
                </c:pt>
                <c:pt idx="3527">
                  <c:v>8.642777777777779</c:v>
                </c:pt>
                <c:pt idx="3528">
                  <c:v>8.642777777777779</c:v>
                </c:pt>
                <c:pt idx="3529">
                  <c:v>8.667777777777777</c:v>
                </c:pt>
                <c:pt idx="3530">
                  <c:v>8.667777777777777</c:v>
                </c:pt>
                <c:pt idx="3531">
                  <c:v>8.667777777777777</c:v>
                </c:pt>
                <c:pt idx="3532">
                  <c:v>8.667777777777777</c:v>
                </c:pt>
                <c:pt idx="3533">
                  <c:v>8.692777777777776</c:v>
                </c:pt>
                <c:pt idx="3534">
                  <c:v>8.692777777777776</c:v>
                </c:pt>
                <c:pt idx="3535">
                  <c:v>8.692777777777776</c:v>
                </c:pt>
                <c:pt idx="3536">
                  <c:v>8.717222222222224</c:v>
                </c:pt>
                <c:pt idx="3537">
                  <c:v>8.717222222222224</c:v>
                </c:pt>
                <c:pt idx="3538">
                  <c:v>8.717222222222224</c:v>
                </c:pt>
                <c:pt idx="3539">
                  <c:v>8.717222222222224</c:v>
                </c:pt>
                <c:pt idx="3540">
                  <c:v>8.717222222222224</c:v>
                </c:pt>
                <c:pt idx="3541">
                  <c:v>8.74222222222222</c:v>
                </c:pt>
                <c:pt idx="3542">
                  <c:v>8.74222222222222</c:v>
                </c:pt>
                <c:pt idx="3543">
                  <c:v>8.767222222222223</c:v>
                </c:pt>
                <c:pt idx="3544">
                  <c:v>8.767222222222223</c:v>
                </c:pt>
                <c:pt idx="3545">
                  <c:v>8.767222222222223</c:v>
                </c:pt>
                <c:pt idx="3546">
                  <c:v>8.767222222222223</c:v>
                </c:pt>
                <c:pt idx="3547">
                  <c:v>8.792222222222221</c:v>
                </c:pt>
                <c:pt idx="3548">
                  <c:v>8.792222222222221</c:v>
                </c:pt>
                <c:pt idx="3549">
                  <c:v>8.792222222222221</c:v>
                </c:pt>
                <c:pt idx="3550">
                  <c:v>8.792222222222221</c:v>
                </c:pt>
                <c:pt idx="3551">
                  <c:v>8.792222222222221</c:v>
                </c:pt>
                <c:pt idx="3552">
                  <c:v>8.792222222222221</c:v>
                </c:pt>
                <c:pt idx="3553">
                  <c:v>8.817222222222223</c:v>
                </c:pt>
                <c:pt idx="3554">
                  <c:v>8.817222222222223</c:v>
                </c:pt>
                <c:pt idx="3555">
                  <c:v>8.841111111111111</c:v>
                </c:pt>
                <c:pt idx="3556">
                  <c:v>8.841111111111111</c:v>
                </c:pt>
                <c:pt idx="3557">
                  <c:v>8.866111111111113</c:v>
                </c:pt>
                <c:pt idx="3558">
                  <c:v>8.866111111111113</c:v>
                </c:pt>
                <c:pt idx="3559">
                  <c:v>8.866111111111113</c:v>
                </c:pt>
                <c:pt idx="3560">
                  <c:v>8.891111111111108</c:v>
                </c:pt>
                <c:pt idx="3561">
                  <c:v>8.891111111111108</c:v>
                </c:pt>
                <c:pt idx="3562">
                  <c:v>8.891111111111108</c:v>
                </c:pt>
                <c:pt idx="3563">
                  <c:v>8.916111111111112</c:v>
                </c:pt>
                <c:pt idx="3564">
                  <c:v>8.916111111111112</c:v>
                </c:pt>
                <c:pt idx="3565">
                  <c:v>8.916111111111112</c:v>
                </c:pt>
                <c:pt idx="3566">
                  <c:v>8.941111111111111</c:v>
                </c:pt>
                <c:pt idx="3567">
                  <c:v>8.965</c:v>
                </c:pt>
                <c:pt idx="3568">
                  <c:v>8.965</c:v>
                </c:pt>
                <c:pt idx="3569">
                  <c:v>8.965</c:v>
                </c:pt>
                <c:pt idx="3570">
                  <c:v>8.990000000000001</c:v>
                </c:pt>
                <c:pt idx="3571">
                  <c:v>8.990000000000001</c:v>
                </c:pt>
                <c:pt idx="3572">
                  <c:v>8.990000000000001</c:v>
                </c:pt>
                <c:pt idx="3573">
                  <c:v>8.990000000000001</c:v>
                </c:pt>
                <c:pt idx="3574">
                  <c:v>9.014999999999998</c:v>
                </c:pt>
                <c:pt idx="3575">
                  <c:v>9.014999999999998</c:v>
                </c:pt>
                <c:pt idx="3576">
                  <c:v>9.04</c:v>
                </c:pt>
                <c:pt idx="3577">
                  <c:v>9.04</c:v>
                </c:pt>
                <c:pt idx="3578">
                  <c:v>9.04</c:v>
                </c:pt>
                <c:pt idx="3579">
                  <c:v>9.063888888888888</c:v>
                </c:pt>
                <c:pt idx="3580">
                  <c:v>9.063888888888888</c:v>
                </c:pt>
                <c:pt idx="3581">
                  <c:v>9.063888888888888</c:v>
                </c:pt>
                <c:pt idx="3582">
                  <c:v>9.088888888888888</c:v>
                </c:pt>
                <c:pt idx="3583">
                  <c:v>9.088888888888888</c:v>
                </c:pt>
                <c:pt idx="3584">
                  <c:v>9.113888888888888</c:v>
                </c:pt>
                <c:pt idx="3585">
                  <c:v>9.113888888888888</c:v>
                </c:pt>
                <c:pt idx="3586">
                  <c:v>9.138888888888891</c:v>
                </c:pt>
                <c:pt idx="3587">
                  <c:v>9.138888888888891</c:v>
                </c:pt>
                <c:pt idx="3588">
                  <c:v>9.138888888888891</c:v>
                </c:pt>
                <c:pt idx="3589">
                  <c:v>9.162777777777778</c:v>
                </c:pt>
                <c:pt idx="3590">
                  <c:v>9.162777777777778</c:v>
                </c:pt>
                <c:pt idx="3591">
                  <c:v>9.187777777777775</c:v>
                </c:pt>
                <c:pt idx="3592">
                  <c:v>9.187777777777775</c:v>
                </c:pt>
                <c:pt idx="3593">
                  <c:v>9.187777777777775</c:v>
                </c:pt>
                <c:pt idx="3594">
                  <c:v>9.187777777777775</c:v>
                </c:pt>
                <c:pt idx="3595">
                  <c:v>9.187777777777775</c:v>
                </c:pt>
                <c:pt idx="3596">
                  <c:v>9.212777777777777</c:v>
                </c:pt>
                <c:pt idx="3597">
                  <c:v>9.212777777777777</c:v>
                </c:pt>
                <c:pt idx="3598">
                  <c:v>9.237777777777778</c:v>
                </c:pt>
                <c:pt idx="3599">
                  <c:v>9.237777777777778</c:v>
                </c:pt>
                <c:pt idx="3600">
                  <c:v>9.26222222222222</c:v>
                </c:pt>
                <c:pt idx="3601">
                  <c:v>9.26222222222222</c:v>
                </c:pt>
                <c:pt idx="3602">
                  <c:v>9.287222222222221</c:v>
                </c:pt>
                <c:pt idx="3603">
                  <c:v>9.287222222222221</c:v>
                </c:pt>
                <c:pt idx="3604">
                  <c:v>9.287222222222221</c:v>
                </c:pt>
                <c:pt idx="3605">
                  <c:v>9.287222222222221</c:v>
                </c:pt>
                <c:pt idx="3606">
                  <c:v>9.312222222222223</c:v>
                </c:pt>
                <c:pt idx="3607">
                  <c:v>9.312222222222223</c:v>
                </c:pt>
                <c:pt idx="3608">
                  <c:v>9.336111111111112</c:v>
                </c:pt>
                <c:pt idx="3609">
                  <c:v>9.336111111111112</c:v>
                </c:pt>
                <c:pt idx="3610">
                  <c:v>9.361111111111111</c:v>
                </c:pt>
                <c:pt idx="3611">
                  <c:v>9.361111111111111</c:v>
                </c:pt>
                <c:pt idx="3612">
                  <c:v>9.386111111111113</c:v>
                </c:pt>
                <c:pt idx="3613">
                  <c:v>9.386111111111113</c:v>
                </c:pt>
                <c:pt idx="3614">
                  <c:v>9.386111111111113</c:v>
                </c:pt>
                <c:pt idx="3615">
                  <c:v>9.410000000000001</c:v>
                </c:pt>
                <c:pt idx="3616">
                  <c:v>9.434999999999998</c:v>
                </c:pt>
                <c:pt idx="3617">
                  <c:v>9.434999999999998</c:v>
                </c:pt>
                <c:pt idx="3618">
                  <c:v>9.434999999999998</c:v>
                </c:pt>
                <c:pt idx="3619">
                  <c:v>9.46</c:v>
                </c:pt>
                <c:pt idx="3620">
                  <c:v>9.46</c:v>
                </c:pt>
                <c:pt idx="3621">
                  <c:v>9.485</c:v>
                </c:pt>
                <c:pt idx="3622">
                  <c:v>9.485</c:v>
                </c:pt>
                <c:pt idx="3623">
                  <c:v>9.485</c:v>
                </c:pt>
                <c:pt idx="3624">
                  <c:v>9.508888888888888</c:v>
                </c:pt>
                <c:pt idx="3625">
                  <c:v>9.508888888888888</c:v>
                </c:pt>
                <c:pt idx="3626">
                  <c:v>9.533888888888888</c:v>
                </c:pt>
                <c:pt idx="3627">
                  <c:v>9.533888888888888</c:v>
                </c:pt>
                <c:pt idx="3628">
                  <c:v>9.55777777777778</c:v>
                </c:pt>
                <c:pt idx="3629">
                  <c:v>9.55777777777778</c:v>
                </c:pt>
                <c:pt idx="3630">
                  <c:v>9.55777777777778</c:v>
                </c:pt>
                <c:pt idx="3631">
                  <c:v>9.582777777777778</c:v>
                </c:pt>
                <c:pt idx="3632">
                  <c:v>9.582777777777778</c:v>
                </c:pt>
                <c:pt idx="3633">
                  <c:v>9.582777777777778</c:v>
                </c:pt>
                <c:pt idx="3634">
                  <c:v>9.582777777777778</c:v>
                </c:pt>
                <c:pt idx="3635">
                  <c:v>9.607777777777777</c:v>
                </c:pt>
                <c:pt idx="3636">
                  <c:v>9.632222222222221</c:v>
                </c:pt>
                <c:pt idx="3637">
                  <c:v>9.632222222222221</c:v>
                </c:pt>
                <c:pt idx="3638">
                  <c:v>9.657222222222223</c:v>
                </c:pt>
                <c:pt idx="3639">
                  <c:v>9.68222222222222</c:v>
                </c:pt>
                <c:pt idx="3640">
                  <c:v>9.68222222222222</c:v>
                </c:pt>
                <c:pt idx="3641">
                  <c:v>9.70611111111111</c:v>
                </c:pt>
                <c:pt idx="3642">
                  <c:v>9.70611111111111</c:v>
                </c:pt>
                <c:pt idx="3643">
                  <c:v>9.73111111111111</c:v>
                </c:pt>
                <c:pt idx="3644">
                  <c:v>9.756111111111112</c:v>
                </c:pt>
                <c:pt idx="3645">
                  <c:v>9.756111111111112</c:v>
                </c:pt>
                <c:pt idx="3646">
                  <c:v>9.78</c:v>
                </c:pt>
                <c:pt idx="3647">
                  <c:v>9.78</c:v>
                </c:pt>
                <c:pt idx="3648">
                  <c:v>9.805</c:v>
                </c:pt>
                <c:pt idx="3649">
                  <c:v>9.805</c:v>
                </c:pt>
                <c:pt idx="3650">
                  <c:v>9.805</c:v>
                </c:pt>
                <c:pt idx="3651">
                  <c:v>9.82888888888889</c:v>
                </c:pt>
                <c:pt idx="3652">
                  <c:v>9.82888888888889</c:v>
                </c:pt>
                <c:pt idx="3653">
                  <c:v>9.85388888888889</c:v>
                </c:pt>
                <c:pt idx="3654">
                  <c:v>9.85388888888889</c:v>
                </c:pt>
                <c:pt idx="3655">
                  <c:v>9.878888888888887</c:v>
                </c:pt>
                <c:pt idx="3656">
                  <c:v>9.878888888888887</c:v>
                </c:pt>
                <c:pt idx="3657">
                  <c:v>9.902777777777778</c:v>
                </c:pt>
                <c:pt idx="3658">
                  <c:v>9.902777777777778</c:v>
                </c:pt>
                <c:pt idx="3659">
                  <c:v>9.902777777777778</c:v>
                </c:pt>
                <c:pt idx="3660">
                  <c:v>9.927777777777777</c:v>
                </c:pt>
                <c:pt idx="3661">
                  <c:v>9.927777777777777</c:v>
                </c:pt>
                <c:pt idx="3662">
                  <c:v>9.952222222222223</c:v>
                </c:pt>
                <c:pt idx="3663">
                  <c:v>9.952222222222223</c:v>
                </c:pt>
                <c:pt idx="3664">
                  <c:v>9.977222222222223</c:v>
                </c:pt>
                <c:pt idx="3665">
                  <c:v>9.977222222222223</c:v>
                </c:pt>
                <c:pt idx="3666">
                  <c:v>9.977222222222223</c:v>
                </c:pt>
                <c:pt idx="3667">
                  <c:v>10.00111111111111</c:v>
                </c:pt>
                <c:pt idx="3668">
                  <c:v>10.00111111111111</c:v>
                </c:pt>
                <c:pt idx="3669">
                  <c:v>10.02611111111111</c:v>
                </c:pt>
                <c:pt idx="3670">
                  <c:v>10.02611111111111</c:v>
                </c:pt>
                <c:pt idx="3671">
                  <c:v>10.05111111111111</c:v>
                </c:pt>
                <c:pt idx="3672">
                  <c:v>10.05111111111111</c:v>
                </c:pt>
                <c:pt idx="3673">
                  <c:v>10.075</c:v>
                </c:pt>
                <c:pt idx="3674">
                  <c:v>10.075</c:v>
                </c:pt>
                <c:pt idx="3675">
                  <c:v>10.075</c:v>
                </c:pt>
                <c:pt idx="3676">
                  <c:v>10.1</c:v>
                </c:pt>
                <c:pt idx="3677">
                  <c:v>10.12388888888889</c:v>
                </c:pt>
                <c:pt idx="3678">
                  <c:v>10.12388888888889</c:v>
                </c:pt>
                <c:pt idx="3679">
                  <c:v>10.12388888888889</c:v>
                </c:pt>
                <c:pt idx="3680">
                  <c:v>10.14888888888889</c:v>
                </c:pt>
                <c:pt idx="3681">
                  <c:v>10.14888888888889</c:v>
                </c:pt>
                <c:pt idx="3682">
                  <c:v>10.17277777777778</c:v>
                </c:pt>
                <c:pt idx="3683">
                  <c:v>10.17277777777778</c:v>
                </c:pt>
                <c:pt idx="3684">
                  <c:v>10.19777777777778</c:v>
                </c:pt>
                <c:pt idx="3685">
                  <c:v>10.22222222222222</c:v>
                </c:pt>
                <c:pt idx="3686">
                  <c:v>10.24722222222222</c:v>
                </c:pt>
                <c:pt idx="3687">
                  <c:v>10.24722222222222</c:v>
                </c:pt>
                <c:pt idx="3688">
                  <c:v>10.27111111111111</c:v>
                </c:pt>
                <c:pt idx="3689">
                  <c:v>10.27111111111111</c:v>
                </c:pt>
                <c:pt idx="3690">
                  <c:v>10.29611111111111</c:v>
                </c:pt>
                <c:pt idx="3691">
                  <c:v>10.29611111111111</c:v>
                </c:pt>
                <c:pt idx="3692">
                  <c:v>10.29611111111111</c:v>
                </c:pt>
                <c:pt idx="3693">
                  <c:v>10.32</c:v>
                </c:pt>
                <c:pt idx="3694">
                  <c:v>10.345</c:v>
                </c:pt>
                <c:pt idx="3695">
                  <c:v>10.345</c:v>
                </c:pt>
                <c:pt idx="3696">
                  <c:v>10.36888888888889</c:v>
                </c:pt>
                <c:pt idx="3697">
                  <c:v>10.36888888888889</c:v>
                </c:pt>
                <c:pt idx="3698">
                  <c:v>10.36888888888889</c:v>
                </c:pt>
                <c:pt idx="3699">
                  <c:v>10.36888888888889</c:v>
                </c:pt>
                <c:pt idx="3700">
                  <c:v>10.39388888888889</c:v>
                </c:pt>
                <c:pt idx="3701">
                  <c:v>10.41777777777778</c:v>
                </c:pt>
                <c:pt idx="3702">
                  <c:v>10.44277777777778</c:v>
                </c:pt>
                <c:pt idx="3703">
                  <c:v>10.46722222222222</c:v>
                </c:pt>
                <c:pt idx="3704">
                  <c:v>10.49222222222222</c:v>
                </c:pt>
                <c:pt idx="3705">
                  <c:v>10.49222222222222</c:v>
                </c:pt>
                <c:pt idx="3706">
                  <c:v>10.49222222222222</c:v>
                </c:pt>
                <c:pt idx="3707">
                  <c:v>10.51611111111111</c:v>
                </c:pt>
                <c:pt idx="3708">
                  <c:v>10.54111111111111</c:v>
                </c:pt>
                <c:pt idx="3709">
                  <c:v>10.54111111111111</c:v>
                </c:pt>
                <c:pt idx="3710">
                  <c:v>10.565</c:v>
                </c:pt>
                <c:pt idx="3711">
                  <c:v>10.565</c:v>
                </c:pt>
                <c:pt idx="3712">
                  <c:v>10.59</c:v>
                </c:pt>
                <c:pt idx="3713">
                  <c:v>10.59</c:v>
                </c:pt>
                <c:pt idx="3714">
                  <c:v>10.59</c:v>
                </c:pt>
                <c:pt idx="3715">
                  <c:v>10.61388888888889</c:v>
                </c:pt>
                <c:pt idx="3716">
                  <c:v>10.63777777777778</c:v>
                </c:pt>
                <c:pt idx="3717">
                  <c:v>10.63777777777778</c:v>
                </c:pt>
                <c:pt idx="3718">
                  <c:v>10.66277777777778</c:v>
                </c:pt>
                <c:pt idx="3719">
                  <c:v>10.66277777777778</c:v>
                </c:pt>
                <c:pt idx="3720">
                  <c:v>10.68722222222222</c:v>
                </c:pt>
                <c:pt idx="3721">
                  <c:v>10.68722222222222</c:v>
                </c:pt>
                <c:pt idx="3722">
                  <c:v>10.68722222222222</c:v>
                </c:pt>
                <c:pt idx="3723">
                  <c:v>10.71222222222222</c:v>
                </c:pt>
                <c:pt idx="3724">
                  <c:v>10.73611111111111</c:v>
                </c:pt>
                <c:pt idx="3725">
                  <c:v>10.73611111111111</c:v>
                </c:pt>
                <c:pt idx="3726">
                  <c:v>10.76111111111111</c:v>
                </c:pt>
                <c:pt idx="3727">
                  <c:v>10.785</c:v>
                </c:pt>
                <c:pt idx="3728">
                  <c:v>10.785</c:v>
                </c:pt>
                <c:pt idx="3729">
                  <c:v>10.785</c:v>
                </c:pt>
                <c:pt idx="3730">
                  <c:v>10.81</c:v>
                </c:pt>
                <c:pt idx="3731">
                  <c:v>10.83388888888889</c:v>
                </c:pt>
                <c:pt idx="3732">
                  <c:v>10.83388888888889</c:v>
                </c:pt>
                <c:pt idx="3733">
                  <c:v>10.85777777777778</c:v>
                </c:pt>
                <c:pt idx="3734">
                  <c:v>10.85777777777778</c:v>
                </c:pt>
                <c:pt idx="3735">
                  <c:v>10.88277777777778</c:v>
                </c:pt>
                <c:pt idx="3736">
                  <c:v>10.88277777777778</c:v>
                </c:pt>
                <c:pt idx="3737">
                  <c:v>10.90722222222222</c:v>
                </c:pt>
                <c:pt idx="3738">
                  <c:v>10.90722222222222</c:v>
                </c:pt>
                <c:pt idx="3739">
                  <c:v>10.93222222222222</c:v>
                </c:pt>
                <c:pt idx="3740">
                  <c:v>10.95611111111111</c:v>
                </c:pt>
                <c:pt idx="3741">
                  <c:v>10.95611111111111</c:v>
                </c:pt>
                <c:pt idx="3742">
                  <c:v>10.98</c:v>
                </c:pt>
                <c:pt idx="3743">
                  <c:v>10.98</c:v>
                </c:pt>
                <c:pt idx="3744">
                  <c:v>10.98</c:v>
                </c:pt>
                <c:pt idx="3745">
                  <c:v>11.005</c:v>
                </c:pt>
                <c:pt idx="3746">
                  <c:v>11.02888888888889</c:v>
                </c:pt>
                <c:pt idx="3747">
                  <c:v>11.05277777777778</c:v>
                </c:pt>
                <c:pt idx="3748">
                  <c:v>11.05277777777778</c:v>
                </c:pt>
                <c:pt idx="3749">
                  <c:v>11.07777777777778</c:v>
                </c:pt>
                <c:pt idx="3750">
                  <c:v>11.07777777777778</c:v>
                </c:pt>
                <c:pt idx="3751">
                  <c:v>11.07777777777778</c:v>
                </c:pt>
                <c:pt idx="3752">
                  <c:v>11.10222222222222</c:v>
                </c:pt>
                <c:pt idx="3753">
                  <c:v>11.12722222222222</c:v>
                </c:pt>
                <c:pt idx="3754">
                  <c:v>11.12722222222222</c:v>
                </c:pt>
                <c:pt idx="3755">
                  <c:v>11.15111111111111</c:v>
                </c:pt>
                <c:pt idx="3756">
                  <c:v>11.175</c:v>
                </c:pt>
                <c:pt idx="3757">
                  <c:v>11.175</c:v>
                </c:pt>
                <c:pt idx="3758">
                  <c:v>11.175</c:v>
                </c:pt>
                <c:pt idx="3759">
                  <c:v>11.175</c:v>
                </c:pt>
                <c:pt idx="3760">
                  <c:v>11.2</c:v>
                </c:pt>
                <c:pt idx="3761">
                  <c:v>11.2238888888889</c:v>
                </c:pt>
                <c:pt idx="3762">
                  <c:v>11.24777777777778</c:v>
                </c:pt>
                <c:pt idx="3763">
                  <c:v>11.27277777777778</c:v>
                </c:pt>
                <c:pt idx="3764">
                  <c:v>11.27277777777778</c:v>
                </c:pt>
                <c:pt idx="3765">
                  <c:v>11.27277777777778</c:v>
                </c:pt>
                <c:pt idx="3766">
                  <c:v>11.29722222222222</c:v>
                </c:pt>
                <c:pt idx="3767">
                  <c:v>11.32111111111111</c:v>
                </c:pt>
                <c:pt idx="3768">
                  <c:v>11.34611111111111</c:v>
                </c:pt>
                <c:pt idx="3769">
                  <c:v>11.34611111111111</c:v>
                </c:pt>
                <c:pt idx="3770">
                  <c:v>11.37</c:v>
                </c:pt>
                <c:pt idx="3771">
                  <c:v>11.37</c:v>
                </c:pt>
                <c:pt idx="3772">
                  <c:v>11.37</c:v>
                </c:pt>
                <c:pt idx="3773">
                  <c:v>11.39388888888889</c:v>
                </c:pt>
                <c:pt idx="3774">
                  <c:v>11.4188888888889</c:v>
                </c:pt>
                <c:pt idx="3775">
                  <c:v>11.4188888888889</c:v>
                </c:pt>
                <c:pt idx="3776">
                  <c:v>11.44277777777778</c:v>
                </c:pt>
                <c:pt idx="3777">
                  <c:v>11.46722222222222</c:v>
                </c:pt>
                <c:pt idx="3778">
                  <c:v>11.46722222222222</c:v>
                </c:pt>
                <c:pt idx="3779">
                  <c:v>11.49222222222222</c:v>
                </c:pt>
                <c:pt idx="3780">
                  <c:v>11.49222222222222</c:v>
                </c:pt>
                <c:pt idx="3781">
                  <c:v>11.51611111111111</c:v>
                </c:pt>
                <c:pt idx="3782">
                  <c:v>11.54</c:v>
                </c:pt>
                <c:pt idx="3783">
                  <c:v>11.54</c:v>
                </c:pt>
                <c:pt idx="3784">
                  <c:v>11.565</c:v>
                </c:pt>
                <c:pt idx="3785">
                  <c:v>11.565</c:v>
                </c:pt>
                <c:pt idx="3786">
                  <c:v>11.565</c:v>
                </c:pt>
                <c:pt idx="3787">
                  <c:v>11.58888888888889</c:v>
                </c:pt>
                <c:pt idx="3788">
                  <c:v>11.58888888888889</c:v>
                </c:pt>
                <c:pt idx="3789">
                  <c:v>11.61277777777778</c:v>
                </c:pt>
                <c:pt idx="3790">
                  <c:v>11.63722222222222</c:v>
                </c:pt>
                <c:pt idx="3791">
                  <c:v>11.63722222222222</c:v>
                </c:pt>
                <c:pt idx="3792">
                  <c:v>11.66222222222222</c:v>
                </c:pt>
                <c:pt idx="3793">
                  <c:v>11.66222222222222</c:v>
                </c:pt>
                <c:pt idx="3794">
                  <c:v>11.68611111111111</c:v>
                </c:pt>
                <c:pt idx="3795">
                  <c:v>11.71</c:v>
                </c:pt>
                <c:pt idx="3796">
                  <c:v>11.71</c:v>
                </c:pt>
                <c:pt idx="3797">
                  <c:v>11.73388888888889</c:v>
                </c:pt>
                <c:pt idx="3798">
                  <c:v>11.73388888888889</c:v>
                </c:pt>
                <c:pt idx="3799">
                  <c:v>11.75888888888889</c:v>
                </c:pt>
                <c:pt idx="3800">
                  <c:v>11.75888888888889</c:v>
                </c:pt>
                <c:pt idx="3801">
                  <c:v>11.78277777777778</c:v>
                </c:pt>
                <c:pt idx="3802">
                  <c:v>11.78277777777778</c:v>
                </c:pt>
                <c:pt idx="3803">
                  <c:v>11.80722222222222</c:v>
                </c:pt>
                <c:pt idx="3804">
                  <c:v>11.83222222222222</c:v>
                </c:pt>
                <c:pt idx="3805">
                  <c:v>11.83222222222222</c:v>
                </c:pt>
                <c:pt idx="3806">
                  <c:v>11.85611111111111</c:v>
                </c:pt>
                <c:pt idx="3807">
                  <c:v>11.85611111111111</c:v>
                </c:pt>
                <c:pt idx="3808">
                  <c:v>11.88</c:v>
                </c:pt>
                <c:pt idx="3809">
                  <c:v>11.90388888888889</c:v>
                </c:pt>
                <c:pt idx="3810">
                  <c:v>11.90388888888889</c:v>
                </c:pt>
                <c:pt idx="3811">
                  <c:v>11.9288888888889</c:v>
                </c:pt>
                <c:pt idx="3812">
                  <c:v>11.95277777777778</c:v>
                </c:pt>
                <c:pt idx="3813">
                  <c:v>11.95277777777778</c:v>
                </c:pt>
                <c:pt idx="3814">
                  <c:v>11.95277777777778</c:v>
                </c:pt>
                <c:pt idx="3815">
                  <c:v>11.97722222222222</c:v>
                </c:pt>
                <c:pt idx="3816">
                  <c:v>11.97722222222222</c:v>
                </c:pt>
                <c:pt idx="3817">
                  <c:v>12.00111111111111</c:v>
                </c:pt>
                <c:pt idx="3818">
                  <c:v>12.025</c:v>
                </c:pt>
                <c:pt idx="3819">
                  <c:v>12.025</c:v>
                </c:pt>
                <c:pt idx="3820">
                  <c:v>12.05</c:v>
                </c:pt>
                <c:pt idx="3821">
                  <c:v>12.05</c:v>
                </c:pt>
                <c:pt idx="3822">
                  <c:v>12.07388888888889</c:v>
                </c:pt>
                <c:pt idx="3823">
                  <c:v>12.09777777777778</c:v>
                </c:pt>
                <c:pt idx="3824">
                  <c:v>12.09777777777778</c:v>
                </c:pt>
                <c:pt idx="3825">
                  <c:v>12.12222222222222</c:v>
                </c:pt>
                <c:pt idx="3826">
                  <c:v>12.14722222222222</c:v>
                </c:pt>
                <c:pt idx="3827">
                  <c:v>12.14722222222222</c:v>
                </c:pt>
                <c:pt idx="3828">
                  <c:v>12.14722222222222</c:v>
                </c:pt>
                <c:pt idx="3829">
                  <c:v>12.17111111111111</c:v>
                </c:pt>
                <c:pt idx="3830">
                  <c:v>12.17111111111111</c:v>
                </c:pt>
                <c:pt idx="3831">
                  <c:v>12.195</c:v>
                </c:pt>
                <c:pt idx="3832">
                  <c:v>12.21888888888889</c:v>
                </c:pt>
                <c:pt idx="3833">
                  <c:v>12.24277777777778</c:v>
                </c:pt>
                <c:pt idx="3834">
                  <c:v>12.24277777777778</c:v>
                </c:pt>
                <c:pt idx="3835">
                  <c:v>12.26777777777778</c:v>
                </c:pt>
                <c:pt idx="3836">
                  <c:v>12.26777777777778</c:v>
                </c:pt>
                <c:pt idx="3837">
                  <c:v>12.29222222222222</c:v>
                </c:pt>
                <c:pt idx="3838">
                  <c:v>12.31611111111111</c:v>
                </c:pt>
                <c:pt idx="3839">
                  <c:v>12.31611111111111</c:v>
                </c:pt>
                <c:pt idx="3840">
                  <c:v>12.34</c:v>
                </c:pt>
                <c:pt idx="3841">
                  <c:v>12.34</c:v>
                </c:pt>
                <c:pt idx="3842">
                  <c:v>12.34</c:v>
                </c:pt>
                <c:pt idx="3843">
                  <c:v>12.36388888888889</c:v>
                </c:pt>
                <c:pt idx="3844">
                  <c:v>12.36388888888889</c:v>
                </c:pt>
                <c:pt idx="3845">
                  <c:v>12.38888888888889</c:v>
                </c:pt>
                <c:pt idx="3846">
                  <c:v>12.41277777777778</c:v>
                </c:pt>
                <c:pt idx="3847">
                  <c:v>12.41277777777778</c:v>
                </c:pt>
                <c:pt idx="3848">
                  <c:v>12.43722222222222</c:v>
                </c:pt>
                <c:pt idx="3849">
                  <c:v>12.43722222222222</c:v>
                </c:pt>
                <c:pt idx="3850">
                  <c:v>12.46111111111111</c:v>
                </c:pt>
                <c:pt idx="3851">
                  <c:v>12.485</c:v>
                </c:pt>
                <c:pt idx="3852">
                  <c:v>12.485</c:v>
                </c:pt>
                <c:pt idx="3853">
                  <c:v>12.50888888888889</c:v>
                </c:pt>
                <c:pt idx="3854">
                  <c:v>12.50888888888889</c:v>
                </c:pt>
                <c:pt idx="3855">
                  <c:v>12.53388888888889</c:v>
                </c:pt>
                <c:pt idx="3856">
                  <c:v>12.53388888888889</c:v>
                </c:pt>
                <c:pt idx="3857">
                  <c:v>12.55777777777778</c:v>
                </c:pt>
                <c:pt idx="3858">
                  <c:v>12.55777777777778</c:v>
                </c:pt>
                <c:pt idx="3859">
                  <c:v>12.58222222222222</c:v>
                </c:pt>
                <c:pt idx="3860">
                  <c:v>12.60611111111111</c:v>
                </c:pt>
                <c:pt idx="3861">
                  <c:v>12.60611111111111</c:v>
                </c:pt>
                <c:pt idx="3862">
                  <c:v>12.63</c:v>
                </c:pt>
                <c:pt idx="3863">
                  <c:v>12.63</c:v>
                </c:pt>
                <c:pt idx="3864">
                  <c:v>12.65388888888889</c:v>
                </c:pt>
                <c:pt idx="3865">
                  <c:v>12.67777777777778</c:v>
                </c:pt>
                <c:pt idx="3866">
                  <c:v>12.67777777777778</c:v>
                </c:pt>
                <c:pt idx="3867">
                  <c:v>12.70277777777778</c:v>
                </c:pt>
                <c:pt idx="3868">
                  <c:v>12.70277777777778</c:v>
                </c:pt>
                <c:pt idx="3869">
                  <c:v>12.72722222222222</c:v>
                </c:pt>
                <c:pt idx="3870">
                  <c:v>12.72722222222222</c:v>
                </c:pt>
                <c:pt idx="3871">
                  <c:v>12.72722222222222</c:v>
                </c:pt>
                <c:pt idx="3872">
                  <c:v>12.72722222222222</c:v>
                </c:pt>
                <c:pt idx="3873">
                  <c:v>12.75111111111111</c:v>
                </c:pt>
                <c:pt idx="3874">
                  <c:v>12.775</c:v>
                </c:pt>
                <c:pt idx="3875">
                  <c:v>12.82277777777778</c:v>
                </c:pt>
                <c:pt idx="3876">
                  <c:v>12.84722222222222</c:v>
                </c:pt>
                <c:pt idx="3877">
                  <c:v>12.84722222222222</c:v>
                </c:pt>
                <c:pt idx="3878">
                  <c:v>12.84722222222222</c:v>
                </c:pt>
                <c:pt idx="3879">
                  <c:v>12.87111111111111</c:v>
                </c:pt>
                <c:pt idx="3880">
                  <c:v>12.89611111111111</c:v>
                </c:pt>
                <c:pt idx="3881">
                  <c:v>12.89611111111111</c:v>
                </c:pt>
                <c:pt idx="3882">
                  <c:v>12.92</c:v>
                </c:pt>
                <c:pt idx="3883">
                  <c:v>12.92</c:v>
                </c:pt>
                <c:pt idx="3884">
                  <c:v>12.94388888888889</c:v>
                </c:pt>
                <c:pt idx="3885">
                  <c:v>12.94388888888889</c:v>
                </c:pt>
                <c:pt idx="3886">
                  <c:v>12.96777777777778</c:v>
                </c:pt>
                <c:pt idx="3887">
                  <c:v>12.99222222222222</c:v>
                </c:pt>
                <c:pt idx="3888">
                  <c:v>12.99222222222222</c:v>
                </c:pt>
                <c:pt idx="3889">
                  <c:v>13.01611111111111</c:v>
                </c:pt>
                <c:pt idx="3890">
                  <c:v>13.01611111111111</c:v>
                </c:pt>
                <c:pt idx="3891">
                  <c:v>13.04</c:v>
                </c:pt>
                <c:pt idx="3892">
                  <c:v>13.04</c:v>
                </c:pt>
                <c:pt idx="3893">
                  <c:v>13.06388888888889</c:v>
                </c:pt>
                <c:pt idx="3894">
                  <c:v>13.08777777777778</c:v>
                </c:pt>
                <c:pt idx="3895">
                  <c:v>13.08777777777778</c:v>
                </c:pt>
                <c:pt idx="3896">
                  <c:v>13.11222222222222</c:v>
                </c:pt>
                <c:pt idx="3897">
                  <c:v>13.11222222222222</c:v>
                </c:pt>
                <c:pt idx="3898">
                  <c:v>13.13722222222222</c:v>
                </c:pt>
                <c:pt idx="3899">
                  <c:v>13.13722222222222</c:v>
                </c:pt>
                <c:pt idx="3900">
                  <c:v>13.13722222222222</c:v>
                </c:pt>
                <c:pt idx="3901">
                  <c:v>13.16111111111111</c:v>
                </c:pt>
                <c:pt idx="3902">
                  <c:v>13.185</c:v>
                </c:pt>
                <c:pt idx="3903">
                  <c:v>13.185</c:v>
                </c:pt>
                <c:pt idx="3904">
                  <c:v>13.20888888888889</c:v>
                </c:pt>
                <c:pt idx="3905">
                  <c:v>13.20888888888889</c:v>
                </c:pt>
                <c:pt idx="3906">
                  <c:v>13.23277777777778</c:v>
                </c:pt>
                <c:pt idx="3907">
                  <c:v>13.23277777777778</c:v>
                </c:pt>
                <c:pt idx="3908">
                  <c:v>13.25722222222222</c:v>
                </c:pt>
                <c:pt idx="3909">
                  <c:v>13.28111111111111</c:v>
                </c:pt>
                <c:pt idx="3910">
                  <c:v>13.28111111111111</c:v>
                </c:pt>
                <c:pt idx="3911">
                  <c:v>13.305</c:v>
                </c:pt>
                <c:pt idx="3912">
                  <c:v>13.305</c:v>
                </c:pt>
                <c:pt idx="3913">
                  <c:v>13.305</c:v>
                </c:pt>
                <c:pt idx="3914">
                  <c:v>13.32888888888889</c:v>
                </c:pt>
                <c:pt idx="3915">
                  <c:v>13.32888888888889</c:v>
                </c:pt>
                <c:pt idx="3916">
                  <c:v>13.37722222222222</c:v>
                </c:pt>
                <c:pt idx="3917">
                  <c:v>13.37722222222222</c:v>
                </c:pt>
                <c:pt idx="3918">
                  <c:v>13.37722222222222</c:v>
                </c:pt>
                <c:pt idx="3919">
                  <c:v>13.40111111111111</c:v>
                </c:pt>
                <c:pt idx="3920">
                  <c:v>13.40111111111111</c:v>
                </c:pt>
                <c:pt idx="3921">
                  <c:v>13.425</c:v>
                </c:pt>
                <c:pt idx="3922">
                  <c:v>13.425</c:v>
                </c:pt>
                <c:pt idx="3923">
                  <c:v>13.44888888888889</c:v>
                </c:pt>
                <c:pt idx="3924">
                  <c:v>13.47277777777778</c:v>
                </c:pt>
                <c:pt idx="3925">
                  <c:v>13.47277777777778</c:v>
                </c:pt>
                <c:pt idx="3926">
                  <c:v>13.49722222222222</c:v>
                </c:pt>
                <c:pt idx="3927">
                  <c:v>13.49722222222222</c:v>
                </c:pt>
                <c:pt idx="3928">
                  <c:v>13.49722222222222</c:v>
                </c:pt>
                <c:pt idx="3929">
                  <c:v>13.52222222222222</c:v>
                </c:pt>
                <c:pt idx="3930">
                  <c:v>13.52222222222222</c:v>
                </c:pt>
                <c:pt idx="3931">
                  <c:v>13.54611111111111</c:v>
                </c:pt>
                <c:pt idx="3932">
                  <c:v>13.57</c:v>
                </c:pt>
                <c:pt idx="3933">
                  <c:v>13.57</c:v>
                </c:pt>
                <c:pt idx="3934">
                  <c:v>13.59388888888889</c:v>
                </c:pt>
                <c:pt idx="3935">
                  <c:v>13.59388888888889</c:v>
                </c:pt>
                <c:pt idx="3936">
                  <c:v>13.61777777777778</c:v>
                </c:pt>
                <c:pt idx="3937">
                  <c:v>13.61777777777778</c:v>
                </c:pt>
                <c:pt idx="3938">
                  <c:v>13.64222222222222</c:v>
                </c:pt>
                <c:pt idx="3939">
                  <c:v>13.66611111111111</c:v>
                </c:pt>
                <c:pt idx="3940">
                  <c:v>13.66611111111111</c:v>
                </c:pt>
                <c:pt idx="3941">
                  <c:v>13.69</c:v>
                </c:pt>
                <c:pt idx="3942">
                  <c:v>13.69</c:v>
                </c:pt>
                <c:pt idx="3943">
                  <c:v>13.7138888888889</c:v>
                </c:pt>
                <c:pt idx="3944">
                  <c:v>13.7138888888889</c:v>
                </c:pt>
                <c:pt idx="3945">
                  <c:v>13.7138888888889</c:v>
                </c:pt>
                <c:pt idx="3946">
                  <c:v>13.73777777777778</c:v>
                </c:pt>
                <c:pt idx="3947">
                  <c:v>13.76222222222222</c:v>
                </c:pt>
                <c:pt idx="3948">
                  <c:v>13.76222222222222</c:v>
                </c:pt>
                <c:pt idx="3949">
                  <c:v>13.78611111111111</c:v>
                </c:pt>
                <c:pt idx="3950">
                  <c:v>13.78611111111111</c:v>
                </c:pt>
                <c:pt idx="3951">
                  <c:v>13.81</c:v>
                </c:pt>
                <c:pt idx="3952">
                  <c:v>13.81</c:v>
                </c:pt>
                <c:pt idx="3953">
                  <c:v>13.8338888888889</c:v>
                </c:pt>
                <c:pt idx="3954">
                  <c:v>13.85777777777778</c:v>
                </c:pt>
                <c:pt idx="3955">
                  <c:v>13.85777777777778</c:v>
                </c:pt>
                <c:pt idx="3956">
                  <c:v>13.88222222222222</c:v>
                </c:pt>
                <c:pt idx="3957">
                  <c:v>13.88222222222222</c:v>
                </c:pt>
                <c:pt idx="3958">
                  <c:v>13.88222222222222</c:v>
                </c:pt>
                <c:pt idx="3959">
                  <c:v>13.90611111111111</c:v>
                </c:pt>
                <c:pt idx="3960">
                  <c:v>13.90611111111111</c:v>
                </c:pt>
                <c:pt idx="3961">
                  <c:v>13.93</c:v>
                </c:pt>
                <c:pt idx="3962">
                  <c:v>13.93</c:v>
                </c:pt>
                <c:pt idx="3963">
                  <c:v>13.95388888888889</c:v>
                </c:pt>
                <c:pt idx="3964">
                  <c:v>13.95388888888889</c:v>
                </c:pt>
                <c:pt idx="3965">
                  <c:v>13.97777777777778</c:v>
                </c:pt>
                <c:pt idx="3966">
                  <c:v>14.00222222222222</c:v>
                </c:pt>
                <c:pt idx="3967">
                  <c:v>14.00222222222222</c:v>
                </c:pt>
                <c:pt idx="3968">
                  <c:v>14.00222222222222</c:v>
                </c:pt>
                <c:pt idx="3969">
                  <c:v>14.02611111111111</c:v>
                </c:pt>
                <c:pt idx="3970">
                  <c:v>14.05</c:v>
                </c:pt>
                <c:pt idx="3971">
                  <c:v>14.05</c:v>
                </c:pt>
                <c:pt idx="3972">
                  <c:v>14.07388888888889</c:v>
                </c:pt>
                <c:pt idx="3973">
                  <c:v>14.07388888888889</c:v>
                </c:pt>
                <c:pt idx="3974">
                  <c:v>14.07388888888889</c:v>
                </c:pt>
                <c:pt idx="3975">
                  <c:v>14.09777777777778</c:v>
                </c:pt>
                <c:pt idx="3976">
                  <c:v>14.09777777777778</c:v>
                </c:pt>
                <c:pt idx="3977">
                  <c:v>14.12222222222222</c:v>
                </c:pt>
                <c:pt idx="3978">
                  <c:v>14.14611111111111</c:v>
                </c:pt>
                <c:pt idx="3979">
                  <c:v>14.14611111111111</c:v>
                </c:pt>
                <c:pt idx="3980">
                  <c:v>14.17</c:v>
                </c:pt>
                <c:pt idx="3981">
                  <c:v>14.17</c:v>
                </c:pt>
                <c:pt idx="3982">
                  <c:v>14.17</c:v>
                </c:pt>
                <c:pt idx="3983">
                  <c:v>14.19388888888889</c:v>
                </c:pt>
                <c:pt idx="3984">
                  <c:v>14.21777777777778</c:v>
                </c:pt>
                <c:pt idx="3985">
                  <c:v>14.21777777777778</c:v>
                </c:pt>
                <c:pt idx="3986">
                  <c:v>14.24222222222222</c:v>
                </c:pt>
                <c:pt idx="3987">
                  <c:v>14.24222222222222</c:v>
                </c:pt>
                <c:pt idx="3988">
                  <c:v>14.26611111111111</c:v>
                </c:pt>
                <c:pt idx="3989">
                  <c:v>14.26611111111111</c:v>
                </c:pt>
                <c:pt idx="3990">
                  <c:v>14.26611111111111</c:v>
                </c:pt>
                <c:pt idx="3991">
                  <c:v>14.26611111111111</c:v>
                </c:pt>
                <c:pt idx="3992">
                  <c:v>14.29</c:v>
                </c:pt>
                <c:pt idx="3993">
                  <c:v>14.29</c:v>
                </c:pt>
                <c:pt idx="3994">
                  <c:v>14.31388888888889</c:v>
                </c:pt>
                <c:pt idx="3995">
                  <c:v>14.33722222222223</c:v>
                </c:pt>
                <c:pt idx="3996">
                  <c:v>14.36111111111111</c:v>
                </c:pt>
                <c:pt idx="3997">
                  <c:v>14.36111111111111</c:v>
                </c:pt>
                <c:pt idx="3998">
                  <c:v>14.385</c:v>
                </c:pt>
                <c:pt idx="3999">
                  <c:v>14.385</c:v>
                </c:pt>
                <c:pt idx="4000">
                  <c:v>14.40888888888889</c:v>
                </c:pt>
                <c:pt idx="4001">
                  <c:v>14.40888888888889</c:v>
                </c:pt>
                <c:pt idx="4002">
                  <c:v>14.43277777777778</c:v>
                </c:pt>
                <c:pt idx="4003">
                  <c:v>14.43277777777778</c:v>
                </c:pt>
                <c:pt idx="4004">
                  <c:v>14.45722222222222</c:v>
                </c:pt>
                <c:pt idx="4005">
                  <c:v>14.45722222222222</c:v>
                </c:pt>
                <c:pt idx="4006">
                  <c:v>14.45722222222222</c:v>
                </c:pt>
                <c:pt idx="4007">
                  <c:v>14.48111111111111</c:v>
                </c:pt>
                <c:pt idx="4008">
                  <c:v>14.48111111111111</c:v>
                </c:pt>
                <c:pt idx="4009">
                  <c:v>14.505</c:v>
                </c:pt>
                <c:pt idx="4010">
                  <c:v>14.52888888888889</c:v>
                </c:pt>
                <c:pt idx="4011">
                  <c:v>14.52888888888889</c:v>
                </c:pt>
                <c:pt idx="4012">
                  <c:v>14.55277777777778</c:v>
                </c:pt>
                <c:pt idx="4013">
                  <c:v>14.55277777777778</c:v>
                </c:pt>
                <c:pt idx="4014">
                  <c:v>14.57722222222222</c:v>
                </c:pt>
                <c:pt idx="4015">
                  <c:v>14.57722222222222</c:v>
                </c:pt>
                <c:pt idx="4016">
                  <c:v>14.57722222222222</c:v>
                </c:pt>
                <c:pt idx="4017">
                  <c:v>14.60111111111111</c:v>
                </c:pt>
                <c:pt idx="4018">
                  <c:v>14.625</c:v>
                </c:pt>
                <c:pt idx="4019">
                  <c:v>14.625</c:v>
                </c:pt>
                <c:pt idx="4020">
                  <c:v>14.625</c:v>
                </c:pt>
                <c:pt idx="4021">
                  <c:v>14.64888888888889</c:v>
                </c:pt>
                <c:pt idx="4022">
                  <c:v>14.64888888888889</c:v>
                </c:pt>
                <c:pt idx="4023">
                  <c:v>14.67277777777778</c:v>
                </c:pt>
                <c:pt idx="4024">
                  <c:v>14.67277777777778</c:v>
                </c:pt>
                <c:pt idx="4025">
                  <c:v>14.67277777777778</c:v>
                </c:pt>
                <c:pt idx="4026">
                  <c:v>14.69722222222222</c:v>
                </c:pt>
                <c:pt idx="4027">
                  <c:v>14.72111111111111</c:v>
                </c:pt>
                <c:pt idx="4028">
                  <c:v>14.72111111111111</c:v>
                </c:pt>
                <c:pt idx="4029">
                  <c:v>14.72111111111111</c:v>
                </c:pt>
                <c:pt idx="4030">
                  <c:v>14.745</c:v>
                </c:pt>
                <c:pt idx="4031">
                  <c:v>14.745</c:v>
                </c:pt>
                <c:pt idx="4032">
                  <c:v>14.76777777777778</c:v>
                </c:pt>
                <c:pt idx="4033">
                  <c:v>14.76777777777778</c:v>
                </c:pt>
                <c:pt idx="4034">
                  <c:v>14.79222222222222</c:v>
                </c:pt>
                <c:pt idx="4035">
                  <c:v>14.81611111111111</c:v>
                </c:pt>
                <c:pt idx="4036">
                  <c:v>14.81611111111111</c:v>
                </c:pt>
                <c:pt idx="4037">
                  <c:v>14.81611111111111</c:v>
                </c:pt>
                <c:pt idx="4038">
                  <c:v>14.84</c:v>
                </c:pt>
                <c:pt idx="4039">
                  <c:v>14.84</c:v>
                </c:pt>
                <c:pt idx="4040">
                  <c:v>14.86388888888889</c:v>
                </c:pt>
                <c:pt idx="4041">
                  <c:v>14.86388888888889</c:v>
                </c:pt>
                <c:pt idx="4042">
                  <c:v>14.86388888888889</c:v>
                </c:pt>
                <c:pt idx="4043">
                  <c:v>14.88777777777778</c:v>
                </c:pt>
                <c:pt idx="4044">
                  <c:v>14.91222222222222</c:v>
                </c:pt>
                <c:pt idx="4045">
                  <c:v>14.91222222222222</c:v>
                </c:pt>
                <c:pt idx="4046">
                  <c:v>14.93611111111111</c:v>
                </c:pt>
                <c:pt idx="4047">
                  <c:v>14.93611111111111</c:v>
                </c:pt>
                <c:pt idx="4048">
                  <c:v>14.96</c:v>
                </c:pt>
                <c:pt idx="4049">
                  <c:v>14.96</c:v>
                </c:pt>
                <c:pt idx="4050">
                  <c:v>14.96</c:v>
                </c:pt>
                <c:pt idx="4051">
                  <c:v>14.98388888888889</c:v>
                </c:pt>
                <c:pt idx="4052">
                  <c:v>14.98388888888889</c:v>
                </c:pt>
                <c:pt idx="4053">
                  <c:v>15.00777777777778</c:v>
                </c:pt>
                <c:pt idx="4054">
                  <c:v>15.00777777777778</c:v>
                </c:pt>
                <c:pt idx="4055">
                  <c:v>15.03111111111111</c:v>
                </c:pt>
                <c:pt idx="4056">
                  <c:v>15.03111111111111</c:v>
                </c:pt>
                <c:pt idx="4057">
                  <c:v>15.03111111111111</c:v>
                </c:pt>
                <c:pt idx="4058">
                  <c:v>15.03111111111111</c:v>
                </c:pt>
                <c:pt idx="4059">
                  <c:v>15.055</c:v>
                </c:pt>
                <c:pt idx="4060">
                  <c:v>15.055</c:v>
                </c:pt>
                <c:pt idx="4061">
                  <c:v>15.0788888888889</c:v>
                </c:pt>
                <c:pt idx="4062">
                  <c:v>15.10277777777778</c:v>
                </c:pt>
                <c:pt idx="4063">
                  <c:v>15.10277777777778</c:v>
                </c:pt>
                <c:pt idx="4064">
                  <c:v>15.12722222222222</c:v>
                </c:pt>
                <c:pt idx="4065">
                  <c:v>15.12722222222222</c:v>
                </c:pt>
                <c:pt idx="4066">
                  <c:v>15.15111111111111</c:v>
                </c:pt>
                <c:pt idx="4067">
                  <c:v>15.15111111111111</c:v>
                </c:pt>
                <c:pt idx="4068">
                  <c:v>15.15111111111111</c:v>
                </c:pt>
                <c:pt idx="4069">
                  <c:v>15.175</c:v>
                </c:pt>
                <c:pt idx="4070">
                  <c:v>15.19888888888889</c:v>
                </c:pt>
                <c:pt idx="4071">
                  <c:v>15.19888888888889</c:v>
                </c:pt>
                <c:pt idx="4072">
                  <c:v>15.22277777777778</c:v>
                </c:pt>
                <c:pt idx="4073">
                  <c:v>15.22277777777778</c:v>
                </c:pt>
                <c:pt idx="4074">
                  <c:v>15.22277777777778</c:v>
                </c:pt>
                <c:pt idx="4075">
                  <c:v>15.24722222222222</c:v>
                </c:pt>
                <c:pt idx="4076">
                  <c:v>15.24722222222222</c:v>
                </c:pt>
                <c:pt idx="4077">
                  <c:v>15.24722222222222</c:v>
                </c:pt>
                <c:pt idx="4078">
                  <c:v>15.27</c:v>
                </c:pt>
                <c:pt idx="4079">
                  <c:v>15.2938888888889</c:v>
                </c:pt>
                <c:pt idx="4080">
                  <c:v>15.2938888888889</c:v>
                </c:pt>
                <c:pt idx="4081">
                  <c:v>15.31777777777778</c:v>
                </c:pt>
                <c:pt idx="4082">
                  <c:v>15.31777777777778</c:v>
                </c:pt>
                <c:pt idx="4083">
                  <c:v>15.31777777777778</c:v>
                </c:pt>
                <c:pt idx="4084">
                  <c:v>15.34222222222222</c:v>
                </c:pt>
                <c:pt idx="4085">
                  <c:v>15.34222222222222</c:v>
                </c:pt>
                <c:pt idx="4086">
                  <c:v>15.36611111111111</c:v>
                </c:pt>
                <c:pt idx="4087">
                  <c:v>15.36611111111111</c:v>
                </c:pt>
                <c:pt idx="4088">
                  <c:v>15.39</c:v>
                </c:pt>
                <c:pt idx="4089">
                  <c:v>15.39</c:v>
                </c:pt>
                <c:pt idx="4090">
                  <c:v>15.41388888888889</c:v>
                </c:pt>
                <c:pt idx="4091">
                  <c:v>15.41388888888889</c:v>
                </c:pt>
                <c:pt idx="4092">
                  <c:v>15.41388888888889</c:v>
                </c:pt>
                <c:pt idx="4093">
                  <c:v>15.43777777777778</c:v>
                </c:pt>
                <c:pt idx="4094">
                  <c:v>15.43777777777778</c:v>
                </c:pt>
                <c:pt idx="4095">
                  <c:v>15.43777777777778</c:v>
                </c:pt>
                <c:pt idx="4096">
                  <c:v>15.46111111111111</c:v>
                </c:pt>
                <c:pt idx="4097">
                  <c:v>15.46111111111111</c:v>
                </c:pt>
                <c:pt idx="4098">
                  <c:v>15.485</c:v>
                </c:pt>
                <c:pt idx="4099">
                  <c:v>15.485</c:v>
                </c:pt>
                <c:pt idx="4100">
                  <c:v>15.50888888888889</c:v>
                </c:pt>
                <c:pt idx="4101">
                  <c:v>15.50888888888889</c:v>
                </c:pt>
                <c:pt idx="4102">
                  <c:v>15.50888888888889</c:v>
                </c:pt>
                <c:pt idx="4103">
                  <c:v>15.53277777777778</c:v>
                </c:pt>
                <c:pt idx="4104">
                  <c:v>15.53277777777778</c:v>
                </c:pt>
                <c:pt idx="4105">
                  <c:v>15.55722222222222</c:v>
                </c:pt>
                <c:pt idx="4106">
                  <c:v>15.58111111111111</c:v>
                </c:pt>
                <c:pt idx="4107">
                  <c:v>15.58111111111111</c:v>
                </c:pt>
                <c:pt idx="4108">
                  <c:v>15.58111111111111</c:v>
                </c:pt>
                <c:pt idx="4109">
                  <c:v>15.605</c:v>
                </c:pt>
                <c:pt idx="4110">
                  <c:v>15.605</c:v>
                </c:pt>
                <c:pt idx="4111">
                  <c:v>15.605</c:v>
                </c:pt>
                <c:pt idx="4112">
                  <c:v>15.62888888888889</c:v>
                </c:pt>
                <c:pt idx="4113">
                  <c:v>15.62888888888889</c:v>
                </c:pt>
                <c:pt idx="4114">
                  <c:v>15.62888888888889</c:v>
                </c:pt>
                <c:pt idx="4115">
                  <c:v>15.65222222222222</c:v>
                </c:pt>
                <c:pt idx="4116">
                  <c:v>15.67611111111111</c:v>
                </c:pt>
                <c:pt idx="4117">
                  <c:v>15.67611111111111</c:v>
                </c:pt>
                <c:pt idx="4118">
                  <c:v>15.67611111111111</c:v>
                </c:pt>
                <c:pt idx="4119">
                  <c:v>15.7</c:v>
                </c:pt>
                <c:pt idx="4120">
                  <c:v>15.7</c:v>
                </c:pt>
                <c:pt idx="4121">
                  <c:v>15.7</c:v>
                </c:pt>
                <c:pt idx="4122">
                  <c:v>15.72388888888889</c:v>
                </c:pt>
                <c:pt idx="4123">
                  <c:v>15.72388888888889</c:v>
                </c:pt>
                <c:pt idx="4124">
                  <c:v>15.74777777777778</c:v>
                </c:pt>
                <c:pt idx="4125">
                  <c:v>15.74777777777778</c:v>
                </c:pt>
                <c:pt idx="4126">
                  <c:v>15.77222222222222</c:v>
                </c:pt>
                <c:pt idx="4127">
                  <c:v>15.77222222222222</c:v>
                </c:pt>
                <c:pt idx="4128">
                  <c:v>15.77222222222222</c:v>
                </c:pt>
                <c:pt idx="4129">
                  <c:v>15.79611111111111</c:v>
                </c:pt>
                <c:pt idx="4130">
                  <c:v>15.79611111111111</c:v>
                </c:pt>
                <c:pt idx="4131">
                  <c:v>15.79611111111111</c:v>
                </c:pt>
                <c:pt idx="4132">
                  <c:v>15.79611111111111</c:v>
                </c:pt>
                <c:pt idx="4133">
                  <c:v>15.79611111111111</c:v>
                </c:pt>
                <c:pt idx="4134">
                  <c:v>15.81888888888889</c:v>
                </c:pt>
                <c:pt idx="4135">
                  <c:v>15.84277777777778</c:v>
                </c:pt>
                <c:pt idx="4136">
                  <c:v>15.84277777777778</c:v>
                </c:pt>
                <c:pt idx="4137">
                  <c:v>15.86722222222222</c:v>
                </c:pt>
                <c:pt idx="4138">
                  <c:v>15.89111111111111</c:v>
                </c:pt>
                <c:pt idx="4139">
                  <c:v>15.89111111111111</c:v>
                </c:pt>
                <c:pt idx="4140">
                  <c:v>15.915</c:v>
                </c:pt>
                <c:pt idx="4141">
                  <c:v>15.915</c:v>
                </c:pt>
                <c:pt idx="4142">
                  <c:v>15.915</c:v>
                </c:pt>
                <c:pt idx="4143">
                  <c:v>15.93888888888889</c:v>
                </c:pt>
                <c:pt idx="4144">
                  <c:v>15.93888888888889</c:v>
                </c:pt>
                <c:pt idx="4145">
                  <c:v>15.96277777777778</c:v>
                </c:pt>
                <c:pt idx="4146">
                  <c:v>15.96277777777778</c:v>
                </c:pt>
                <c:pt idx="4147">
                  <c:v>15.96277777777778</c:v>
                </c:pt>
                <c:pt idx="4148">
                  <c:v>15.98611111111111</c:v>
                </c:pt>
                <c:pt idx="4149">
                  <c:v>15.98611111111111</c:v>
                </c:pt>
                <c:pt idx="4150">
                  <c:v>16.01</c:v>
                </c:pt>
                <c:pt idx="4151">
                  <c:v>16.01</c:v>
                </c:pt>
                <c:pt idx="4152">
                  <c:v>16.01</c:v>
                </c:pt>
                <c:pt idx="4153">
                  <c:v>16.03388888888888</c:v>
                </c:pt>
                <c:pt idx="4154">
                  <c:v>16.03388888888888</c:v>
                </c:pt>
                <c:pt idx="4155">
                  <c:v>16.05777777777778</c:v>
                </c:pt>
                <c:pt idx="4156">
                  <c:v>16.05777777777778</c:v>
                </c:pt>
                <c:pt idx="4157">
                  <c:v>16.08222222222222</c:v>
                </c:pt>
                <c:pt idx="4158">
                  <c:v>16.08222222222222</c:v>
                </c:pt>
                <c:pt idx="4159">
                  <c:v>16.08222222222222</c:v>
                </c:pt>
                <c:pt idx="4160">
                  <c:v>16.10611111111111</c:v>
                </c:pt>
                <c:pt idx="4161">
                  <c:v>16.10611111111111</c:v>
                </c:pt>
                <c:pt idx="4162">
                  <c:v>16.10611111111111</c:v>
                </c:pt>
                <c:pt idx="4163">
                  <c:v>16.12888888888888</c:v>
                </c:pt>
                <c:pt idx="4164">
                  <c:v>16.12888888888888</c:v>
                </c:pt>
                <c:pt idx="4165">
                  <c:v>16.15277777777778</c:v>
                </c:pt>
                <c:pt idx="4166">
                  <c:v>16.15277777777778</c:v>
                </c:pt>
                <c:pt idx="4167">
                  <c:v>16.17722222222222</c:v>
                </c:pt>
                <c:pt idx="4168">
                  <c:v>16.17722222222222</c:v>
                </c:pt>
                <c:pt idx="4169">
                  <c:v>16.17722222222222</c:v>
                </c:pt>
                <c:pt idx="4170">
                  <c:v>16.17722222222222</c:v>
                </c:pt>
                <c:pt idx="4171">
                  <c:v>16.20111111111111</c:v>
                </c:pt>
                <c:pt idx="4172">
                  <c:v>16.20111111111111</c:v>
                </c:pt>
                <c:pt idx="4173">
                  <c:v>16.20111111111111</c:v>
                </c:pt>
                <c:pt idx="4174">
                  <c:v>16.225</c:v>
                </c:pt>
                <c:pt idx="4175">
                  <c:v>16.225</c:v>
                </c:pt>
                <c:pt idx="4176">
                  <c:v>16.24888888888889</c:v>
                </c:pt>
                <c:pt idx="4177">
                  <c:v>16.24888888888889</c:v>
                </c:pt>
                <c:pt idx="4178">
                  <c:v>16.27222222222222</c:v>
                </c:pt>
                <c:pt idx="4179">
                  <c:v>16.27222222222222</c:v>
                </c:pt>
                <c:pt idx="4180">
                  <c:v>16.29611111111111</c:v>
                </c:pt>
                <c:pt idx="4181">
                  <c:v>16.29611111111111</c:v>
                </c:pt>
                <c:pt idx="4182">
                  <c:v>16.29611111111111</c:v>
                </c:pt>
                <c:pt idx="4183">
                  <c:v>16.32</c:v>
                </c:pt>
                <c:pt idx="4184">
                  <c:v>16.32</c:v>
                </c:pt>
                <c:pt idx="4185">
                  <c:v>16.34388888888888</c:v>
                </c:pt>
                <c:pt idx="4186">
                  <c:v>16.34388888888888</c:v>
                </c:pt>
                <c:pt idx="4187">
                  <c:v>16.34388888888888</c:v>
                </c:pt>
                <c:pt idx="4188">
                  <c:v>16.36777777777778</c:v>
                </c:pt>
                <c:pt idx="4189">
                  <c:v>16.36777777777778</c:v>
                </c:pt>
                <c:pt idx="4190">
                  <c:v>16.39222222222222</c:v>
                </c:pt>
                <c:pt idx="4191">
                  <c:v>16.39222222222222</c:v>
                </c:pt>
                <c:pt idx="4192">
                  <c:v>16.39222222222222</c:v>
                </c:pt>
                <c:pt idx="4193">
                  <c:v>16.39222222222222</c:v>
                </c:pt>
                <c:pt idx="4194">
                  <c:v>16.415</c:v>
                </c:pt>
                <c:pt idx="4195">
                  <c:v>16.415</c:v>
                </c:pt>
                <c:pt idx="4196">
                  <c:v>16.43888888888889</c:v>
                </c:pt>
                <c:pt idx="4197">
                  <c:v>16.43888888888889</c:v>
                </c:pt>
                <c:pt idx="4198">
                  <c:v>16.46277777777778</c:v>
                </c:pt>
                <c:pt idx="4199">
                  <c:v>16.46277777777778</c:v>
                </c:pt>
                <c:pt idx="4200">
                  <c:v>16.46277777777778</c:v>
                </c:pt>
                <c:pt idx="4201">
                  <c:v>16.48722222222222</c:v>
                </c:pt>
                <c:pt idx="4202">
                  <c:v>16.48722222222222</c:v>
                </c:pt>
                <c:pt idx="4203">
                  <c:v>16.51111111111111</c:v>
                </c:pt>
                <c:pt idx="4204">
                  <c:v>16.51111111111111</c:v>
                </c:pt>
                <c:pt idx="4205">
                  <c:v>16.51111111111111</c:v>
                </c:pt>
                <c:pt idx="4206">
                  <c:v>16.51111111111111</c:v>
                </c:pt>
                <c:pt idx="4207">
                  <c:v>16.53388888888889</c:v>
                </c:pt>
                <c:pt idx="4208">
                  <c:v>16.53388888888889</c:v>
                </c:pt>
                <c:pt idx="4209">
                  <c:v>16.55777777777778</c:v>
                </c:pt>
                <c:pt idx="4210">
                  <c:v>16.55777777777778</c:v>
                </c:pt>
                <c:pt idx="4211">
                  <c:v>16.55777777777778</c:v>
                </c:pt>
                <c:pt idx="4212">
                  <c:v>16.55777777777778</c:v>
                </c:pt>
                <c:pt idx="4213">
                  <c:v>16.58222222222222</c:v>
                </c:pt>
                <c:pt idx="4214">
                  <c:v>16.58222222222222</c:v>
                </c:pt>
                <c:pt idx="4215">
                  <c:v>16.58222222222222</c:v>
                </c:pt>
                <c:pt idx="4216">
                  <c:v>16.60611111111111</c:v>
                </c:pt>
                <c:pt idx="4217">
                  <c:v>16.60611111111111</c:v>
                </c:pt>
                <c:pt idx="4218">
                  <c:v>16.63</c:v>
                </c:pt>
                <c:pt idx="4219">
                  <c:v>16.63</c:v>
                </c:pt>
                <c:pt idx="4220">
                  <c:v>16.65388888888888</c:v>
                </c:pt>
                <c:pt idx="4221">
                  <c:v>16.65388888888888</c:v>
                </c:pt>
                <c:pt idx="4222">
                  <c:v>16.67722222222222</c:v>
                </c:pt>
                <c:pt idx="4223">
                  <c:v>16.67722222222222</c:v>
                </c:pt>
                <c:pt idx="4224">
                  <c:v>16.67722222222222</c:v>
                </c:pt>
                <c:pt idx="4225">
                  <c:v>16.70111111111111</c:v>
                </c:pt>
                <c:pt idx="4226">
                  <c:v>16.70111111111111</c:v>
                </c:pt>
                <c:pt idx="4227">
                  <c:v>16.70111111111111</c:v>
                </c:pt>
                <c:pt idx="4228">
                  <c:v>16.725</c:v>
                </c:pt>
                <c:pt idx="4229">
                  <c:v>16.725</c:v>
                </c:pt>
                <c:pt idx="4230">
                  <c:v>16.725</c:v>
                </c:pt>
                <c:pt idx="4231">
                  <c:v>16.74888888888889</c:v>
                </c:pt>
                <c:pt idx="4232">
                  <c:v>16.74888888888889</c:v>
                </c:pt>
                <c:pt idx="4233">
                  <c:v>16.77277777777778</c:v>
                </c:pt>
                <c:pt idx="4234">
                  <c:v>16.77277777777778</c:v>
                </c:pt>
                <c:pt idx="4235">
                  <c:v>16.77277777777778</c:v>
                </c:pt>
                <c:pt idx="4236">
                  <c:v>16.77277777777778</c:v>
                </c:pt>
                <c:pt idx="4237">
                  <c:v>16.79611111111111</c:v>
                </c:pt>
                <c:pt idx="4238">
                  <c:v>16.79611111111111</c:v>
                </c:pt>
                <c:pt idx="4239">
                  <c:v>16.82</c:v>
                </c:pt>
                <c:pt idx="4240">
                  <c:v>16.82</c:v>
                </c:pt>
                <c:pt idx="4241">
                  <c:v>16.82</c:v>
                </c:pt>
                <c:pt idx="4242">
                  <c:v>16.8438888888889</c:v>
                </c:pt>
                <c:pt idx="4243">
                  <c:v>16.8438888888889</c:v>
                </c:pt>
                <c:pt idx="4244">
                  <c:v>16.86777777777778</c:v>
                </c:pt>
                <c:pt idx="4245">
                  <c:v>16.86777777777778</c:v>
                </c:pt>
                <c:pt idx="4246">
                  <c:v>16.86777777777778</c:v>
                </c:pt>
                <c:pt idx="4247">
                  <c:v>16.86777777777778</c:v>
                </c:pt>
                <c:pt idx="4248">
                  <c:v>16.89222222222222</c:v>
                </c:pt>
                <c:pt idx="4249">
                  <c:v>16.89222222222222</c:v>
                </c:pt>
                <c:pt idx="4250">
                  <c:v>16.915</c:v>
                </c:pt>
                <c:pt idx="4251">
                  <c:v>16.915</c:v>
                </c:pt>
                <c:pt idx="4252">
                  <c:v>16.915</c:v>
                </c:pt>
                <c:pt idx="4253">
                  <c:v>16.93888888888889</c:v>
                </c:pt>
                <c:pt idx="4254">
                  <c:v>16.93888888888889</c:v>
                </c:pt>
                <c:pt idx="4255">
                  <c:v>16.93888888888889</c:v>
                </c:pt>
                <c:pt idx="4256">
                  <c:v>16.93888888888889</c:v>
                </c:pt>
                <c:pt idx="4257">
                  <c:v>16.93888888888889</c:v>
                </c:pt>
                <c:pt idx="4258">
                  <c:v>16.96277777777778</c:v>
                </c:pt>
                <c:pt idx="4259">
                  <c:v>16.96277777777778</c:v>
                </c:pt>
                <c:pt idx="4260">
                  <c:v>16.98722222222222</c:v>
                </c:pt>
                <c:pt idx="4261">
                  <c:v>16.98722222222222</c:v>
                </c:pt>
                <c:pt idx="4262">
                  <c:v>17.01111111111111</c:v>
                </c:pt>
                <c:pt idx="4263">
                  <c:v>17.01111111111111</c:v>
                </c:pt>
                <c:pt idx="4264">
                  <c:v>17.01111111111111</c:v>
                </c:pt>
                <c:pt idx="4265">
                  <c:v>17.03388888888889</c:v>
                </c:pt>
                <c:pt idx="4266">
                  <c:v>17.03388888888889</c:v>
                </c:pt>
                <c:pt idx="4267">
                  <c:v>17.03388888888889</c:v>
                </c:pt>
                <c:pt idx="4268">
                  <c:v>17.05777777777778</c:v>
                </c:pt>
                <c:pt idx="4269">
                  <c:v>17.05777777777778</c:v>
                </c:pt>
                <c:pt idx="4270">
                  <c:v>17.05777777777778</c:v>
                </c:pt>
                <c:pt idx="4271">
                  <c:v>17.08222222222222</c:v>
                </c:pt>
                <c:pt idx="4272">
                  <c:v>17.08222222222222</c:v>
                </c:pt>
                <c:pt idx="4273">
                  <c:v>17.10611111111111</c:v>
                </c:pt>
                <c:pt idx="4274">
                  <c:v>17.10611111111111</c:v>
                </c:pt>
                <c:pt idx="4275">
                  <c:v>17.10611111111111</c:v>
                </c:pt>
                <c:pt idx="4276">
                  <c:v>17.13</c:v>
                </c:pt>
                <c:pt idx="4277">
                  <c:v>17.13</c:v>
                </c:pt>
                <c:pt idx="4278">
                  <c:v>17.13</c:v>
                </c:pt>
                <c:pt idx="4279">
                  <c:v>17.15277777777778</c:v>
                </c:pt>
                <c:pt idx="4280">
                  <c:v>17.15277777777778</c:v>
                </c:pt>
                <c:pt idx="4281">
                  <c:v>17.15277777777778</c:v>
                </c:pt>
                <c:pt idx="4282">
                  <c:v>17.15277777777778</c:v>
                </c:pt>
                <c:pt idx="4283">
                  <c:v>17.17722222222222</c:v>
                </c:pt>
                <c:pt idx="4284">
                  <c:v>17.17722222222222</c:v>
                </c:pt>
                <c:pt idx="4285">
                  <c:v>17.20111111111111</c:v>
                </c:pt>
                <c:pt idx="4286">
                  <c:v>17.20111111111111</c:v>
                </c:pt>
                <c:pt idx="4287">
                  <c:v>17.20111111111111</c:v>
                </c:pt>
                <c:pt idx="4288">
                  <c:v>17.20111111111111</c:v>
                </c:pt>
                <c:pt idx="4289">
                  <c:v>17.225</c:v>
                </c:pt>
                <c:pt idx="4290">
                  <c:v>17.225</c:v>
                </c:pt>
                <c:pt idx="4291">
                  <c:v>17.225</c:v>
                </c:pt>
                <c:pt idx="4292">
                  <c:v>17.24888888888889</c:v>
                </c:pt>
                <c:pt idx="4293">
                  <c:v>17.24888888888889</c:v>
                </c:pt>
                <c:pt idx="4294">
                  <c:v>17.24888888888889</c:v>
                </c:pt>
                <c:pt idx="4295">
                  <c:v>17.27222222222223</c:v>
                </c:pt>
                <c:pt idx="4296">
                  <c:v>17.27222222222223</c:v>
                </c:pt>
                <c:pt idx="4297">
                  <c:v>17.29611111111111</c:v>
                </c:pt>
                <c:pt idx="4298">
                  <c:v>17.29611111111111</c:v>
                </c:pt>
                <c:pt idx="4299">
                  <c:v>17.29611111111111</c:v>
                </c:pt>
                <c:pt idx="4300">
                  <c:v>17.32</c:v>
                </c:pt>
                <c:pt idx="4301">
                  <c:v>17.32</c:v>
                </c:pt>
                <c:pt idx="4302">
                  <c:v>17.32</c:v>
                </c:pt>
                <c:pt idx="4303">
                  <c:v>17.32</c:v>
                </c:pt>
                <c:pt idx="4304">
                  <c:v>17.32</c:v>
                </c:pt>
                <c:pt idx="4305">
                  <c:v>17.32</c:v>
                </c:pt>
                <c:pt idx="4306">
                  <c:v>17.34388888888889</c:v>
                </c:pt>
                <c:pt idx="4307">
                  <c:v>17.34388888888889</c:v>
                </c:pt>
                <c:pt idx="4308">
                  <c:v>17.34388888888889</c:v>
                </c:pt>
                <c:pt idx="4309">
                  <c:v>17.36777777777778</c:v>
                </c:pt>
                <c:pt idx="4310">
                  <c:v>17.39111111111111</c:v>
                </c:pt>
                <c:pt idx="4311">
                  <c:v>17.39111111111111</c:v>
                </c:pt>
                <c:pt idx="4312">
                  <c:v>17.415</c:v>
                </c:pt>
                <c:pt idx="4313">
                  <c:v>17.415</c:v>
                </c:pt>
                <c:pt idx="4314">
                  <c:v>17.43888888888889</c:v>
                </c:pt>
                <c:pt idx="4315">
                  <c:v>17.43888888888889</c:v>
                </c:pt>
                <c:pt idx="4316">
                  <c:v>17.43888888888889</c:v>
                </c:pt>
                <c:pt idx="4317">
                  <c:v>17.43888888888889</c:v>
                </c:pt>
                <c:pt idx="4318">
                  <c:v>17.43888888888889</c:v>
                </c:pt>
                <c:pt idx="4319">
                  <c:v>17.46277777777778</c:v>
                </c:pt>
                <c:pt idx="4320">
                  <c:v>17.48611111111111</c:v>
                </c:pt>
                <c:pt idx="4321">
                  <c:v>17.48611111111111</c:v>
                </c:pt>
                <c:pt idx="4322">
                  <c:v>17.48611111111111</c:v>
                </c:pt>
                <c:pt idx="4323">
                  <c:v>17.48611111111111</c:v>
                </c:pt>
                <c:pt idx="4324">
                  <c:v>17.48611111111111</c:v>
                </c:pt>
                <c:pt idx="4325">
                  <c:v>17.51</c:v>
                </c:pt>
                <c:pt idx="4326">
                  <c:v>17.51</c:v>
                </c:pt>
                <c:pt idx="4327">
                  <c:v>17.53388888888889</c:v>
                </c:pt>
                <c:pt idx="4328">
                  <c:v>17.53388888888889</c:v>
                </c:pt>
                <c:pt idx="4329">
                  <c:v>17.53388888888889</c:v>
                </c:pt>
                <c:pt idx="4330">
                  <c:v>17.53388888888889</c:v>
                </c:pt>
                <c:pt idx="4331">
                  <c:v>17.55777777777778</c:v>
                </c:pt>
                <c:pt idx="4332">
                  <c:v>17.55777777777778</c:v>
                </c:pt>
                <c:pt idx="4333">
                  <c:v>17.58222222222222</c:v>
                </c:pt>
                <c:pt idx="4334">
                  <c:v>17.58222222222222</c:v>
                </c:pt>
                <c:pt idx="4335">
                  <c:v>17.58222222222222</c:v>
                </c:pt>
                <c:pt idx="4336">
                  <c:v>17.58222222222222</c:v>
                </c:pt>
                <c:pt idx="4337">
                  <c:v>17.605</c:v>
                </c:pt>
                <c:pt idx="4338">
                  <c:v>17.605</c:v>
                </c:pt>
                <c:pt idx="4339">
                  <c:v>17.605</c:v>
                </c:pt>
                <c:pt idx="4340">
                  <c:v>17.62888888888889</c:v>
                </c:pt>
                <c:pt idx="4341">
                  <c:v>17.62888888888889</c:v>
                </c:pt>
                <c:pt idx="4342">
                  <c:v>17.62888888888889</c:v>
                </c:pt>
                <c:pt idx="4343">
                  <c:v>17.62888888888889</c:v>
                </c:pt>
                <c:pt idx="4344">
                  <c:v>17.65277777777778</c:v>
                </c:pt>
                <c:pt idx="4345">
                  <c:v>17.65277777777778</c:v>
                </c:pt>
                <c:pt idx="4346">
                  <c:v>17.65277777777778</c:v>
                </c:pt>
                <c:pt idx="4347">
                  <c:v>17.67722222222223</c:v>
                </c:pt>
                <c:pt idx="4348">
                  <c:v>17.67722222222223</c:v>
                </c:pt>
                <c:pt idx="4349">
                  <c:v>17.67722222222223</c:v>
                </c:pt>
                <c:pt idx="4350">
                  <c:v>17.70111111111111</c:v>
                </c:pt>
                <c:pt idx="4351">
                  <c:v>17.70111111111111</c:v>
                </c:pt>
                <c:pt idx="4352">
                  <c:v>17.70111111111111</c:v>
                </c:pt>
                <c:pt idx="4353">
                  <c:v>17.70111111111111</c:v>
                </c:pt>
                <c:pt idx="4354">
                  <c:v>17.72388888888889</c:v>
                </c:pt>
                <c:pt idx="4355">
                  <c:v>17.72388888888889</c:v>
                </c:pt>
                <c:pt idx="4356">
                  <c:v>17.72388888888889</c:v>
                </c:pt>
                <c:pt idx="4357">
                  <c:v>17.72388888888889</c:v>
                </c:pt>
                <c:pt idx="4358">
                  <c:v>17.74777777777778</c:v>
                </c:pt>
                <c:pt idx="4359">
                  <c:v>17.74777777777778</c:v>
                </c:pt>
                <c:pt idx="4360">
                  <c:v>17.74777777777778</c:v>
                </c:pt>
                <c:pt idx="4361">
                  <c:v>17.77222222222223</c:v>
                </c:pt>
                <c:pt idx="4362">
                  <c:v>17.77222222222223</c:v>
                </c:pt>
                <c:pt idx="4363">
                  <c:v>17.77222222222223</c:v>
                </c:pt>
                <c:pt idx="4364">
                  <c:v>17.79611111111111</c:v>
                </c:pt>
                <c:pt idx="4365">
                  <c:v>17.79611111111111</c:v>
                </c:pt>
                <c:pt idx="4366">
                  <c:v>17.79611111111111</c:v>
                </c:pt>
                <c:pt idx="4367">
                  <c:v>17.81888888888889</c:v>
                </c:pt>
                <c:pt idx="4368">
                  <c:v>17.81888888888889</c:v>
                </c:pt>
                <c:pt idx="4369">
                  <c:v>17.81888888888889</c:v>
                </c:pt>
                <c:pt idx="4370">
                  <c:v>17.81888888888889</c:v>
                </c:pt>
                <c:pt idx="4371">
                  <c:v>17.84277777777778</c:v>
                </c:pt>
                <c:pt idx="4372">
                  <c:v>17.84277777777778</c:v>
                </c:pt>
                <c:pt idx="4373">
                  <c:v>17.86722222222222</c:v>
                </c:pt>
                <c:pt idx="4374">
                  <c:v>17.86722222222222</c:v>
                </c:pt>
                <c:pt idx="4375">
                  <c:v>17.86722222222222</c:v>
                </c:pt>
                <c:pt idx="4376">
                  <c:v>17.86722222222222</c:v>
                </c:pt>
                <c:pt idx="4377">
                  <c:v>17.86722222222222</c:v>
                </c:pt>
                <c:pt idx="4378">
                  <c:v>17.89111111111111</c:v>
                </c:pt>
                <c:pt idx="4379">
                  <c:v>17.89111111111111</c:v>
                </c:pt>
                <c:pt idx="4380">
                  <c:v>17.915</c:v>
                </c:pt>
                <c:pt idx="4381">
                  <c:v>17.915</c:v>
                </c:pt>
                <c:pt idx="4382">
                  <c:v>17.915</c:v>
                </c:pt>
                <c:pt idx="4383">
                  <c:v>17.915</c:v>
                </c:pt>
                <c:pt idx="4384">
                  <c:v>17.93777777777778</c:v>
                </c:pt>
                <c:pt idx="4385">
                  <c:v>17.93777777777778</c:v>
                </c:pt>
                <c:pt idx="4386">
                  <c:v>17.93777777777778</c:v>
                </c:pt>
                <c:pt idx="4387">
                  <c:v>17.96222222222222</c:v>
                </c:pt>
                <c:pt idx="4388">
                  <c:v>17.96222222222222</c:v>
                </c:pt>
                <c:pt idx="4389">
                  <c:v>17.96222222222222</c:v>
                </c:pt>
                <c:pt idx="4390">
                  <c:v>17.96222222222222</c:v>
                </c:pt>
                <c:pt idx="4391">
                  <c:v>17.98611111111111</c:v>
                </c:pt>
                <c:pt idx="4392">
                  <c:v>17.98611111111111</c:v>
                </c:pt>
                <c:pt idx="4393">
                  <c:v>18.01000000000001</c:v>
                </c:pt>
                <c:pt idx="4394">
                  <c:v>18.01000000000001</c:v>
                </c:pt>
                <c:pt idx="4395">
                  <c:v>18.01000000000001</c:v>
                </c:pt>
                <c:pt idx="4396">
                  <c:v>18.01000000000001</c:v>
                </c:pt>
                <c:pt idx="4397">
                  <c:v>18.01000000000001</c:v>
                </c:pt>
                <c:pt idx="4398">
                  <c:v>18.03277777777778</c:v>
                </c:pt>
                <c:pt idx="4399">
                  <c:v>18.03277777777778</c:v>
                </c:pt>
                <c:pt idx="4400">
                  <c:v>18.05722222222222</c:v>
                </c:pt>
                <c:pt idx="4401">
                  <c:v>18.05722222222222</c:v>
                </c:pt>
                <c:pt idx="4402">
                  <c:v>18.05722222222222</c:v>
                </c:pt>
                <c:pt idx="4403">
                  <c:v>18.05722222222222</c:v>
                </c:pt>
                <c:pt idx="4404">
                  <c:v>18.05722222222222</c:v>
                </c:pt>
                <c:pt idx="4405">
                  <c:v>18.08111111111111</c:v>
                </c:pt>
                <c:pt idx="4406">
                  <c:v>18.08111111111111</c:v>
                </c:pt>
                <c:pt idx="4407">
                  <c:v>18.08111111111111</c:v>
                </c:pt>
                <c:pt idx="4408">
                  <c:v>18.08111111111111</c:v>
                </c:pt>
                <c:pt idx="4409">
                  <c:v>18.105</c:v>
                </c:pt>
                <c:pt idx="4410">
                  <c:v>18.105</c:v>
                </c:pt>
                <c:pt idx="4411">
                  <c:v>18.105</c:v>
                </c:pt>
                <c:pt idx="4412">
                  <c:v>18.105</c:v>
                </c:pt>
                <c:pt idx="4413">
                  <c:v>18.105</c:v>
                </c:pt>
                <c:pt idx="4414">
                  <c:v>18.1288888888889</c:v>
                </c:pt>
                <c:pt idx="4415">
                  <c:v>18.1288888888889</c:v>
                </c:pt>
                <c:pt idx="4416">
                  <c:v>18.15222222222222</c:v>
                </c:pt>
                <c:pt idx="4417">
                  <c:v>18.15222222222222</c:v>
                </c:pt>
                <c:pt idx="4418">
                  <c:v>18.15222222222222</c:v>
                </c:pt>
                <c:pt idx="4419">
                  <c:v>18.17611111111111</c:v>
                </c:pt>
                <c:pt idx="4420">
                  <c:v>18.17611111111111</c:v>
                </c:pt>
                <c:pt idx="4421">
                  <c:v>18.17611111111111</c:v>
                </c:pt>
                <c:pt idx="4422">
                  <c:v>18.17611111111111</c:v>
                </c:pt>
                <c:pt idx="4423">
                  <c:v>18.2</c:v>
                </c:pt>
                <c:pt idx="4424">
                  <c:v>18.2</c:v>
                </c:pt>
                <c:pt idx="4425">
                  <c:v>18.2</c:v>
                </c:pt>
                <c:pt idx="4426">
                  <c:v>18.2</c:v>
                </c:pt>
                <c:pt idx="4427">
                  <c:v>18.22388888888889</c:v>
                </c:pt>
                <c:pt idx="4428">
                  <c:v>18.22388888888889</c:v>
                </c:pt>
                <c:pt idx="4429">
                  <c:v>18.24722222222222</c:v>
                </c:pt>
                <c:pt idx="4430">
                  <c:v>18.24722222222222</c:v>
                </c:pt>
                <c:pt idx="4431">
                  <c:v>18.24722222222222</c:v>
                </c:pt>
                <c:pt idx="4432">
                  <c:v>18.24722222222222</c:v>
                </c:pt>
                <c:pt idx="4433">
                  <c:v>18.24722222222222</c:v>
                </c:pt>
                <c:pt idx="4434">
                  <c:v>18.27111111111111</c:v>
                </c:pt>
                <c:pt idx="4435">
                  <c:v>18.27111111111111</c:v>
                </c:pt>
                <c:pt idx="4436">
                  <c:v>18.27111111111111</c:v>
                </c:pt>
                <c:pt idx="4437">
                  <c:v>18.27111111111111</c:v>
                </c:pt>
                <c:pt idx="4438">
                  <c:v>18.295</c:v>
                </c:pt>
                <c:pt idx="4439">
                  <c:v>18.295</c:v>
                </c:pt>
                <c:pt idx="4440">
                  <c:v>18.295</c:v>
                </c:pt>
                <c:pt idx="4441">
                  <c:v>18.295</c:v>
                </c:pt>
                <c:pt idx="4442">
                  <c:v>18.31888888888889</c:v>
                </c:pt>
                <c:pt idx="4443">
                  <c:v>18.31888888888889</c:v>
                </c:pt>
                <c:pt idx="4444">
                  <c:v>18.31888888888889</c:v>
                </c:pt>
                <c:pt idx="4445">
                  <c:v>18.34277777777778</c:v>
                </c:pt>
                <c:pt idx="4446">
                  <c:v>18.34277777777778</c:v>
                </c:pt>
                <c:pt idx="4447">
                  <c:v>18.34277777777778</c:v>
                </c:pt>
                <c:pt idx="4448">
                  <c:v>18.34277777777778</c:v>
                </c:pt>
                <c:pt idx="4449">
                  <c:v>18.36611111111111</c:v>
                </c:pt>
                <c:pt idx="4450">
                  <c:v>18.36611111111111</c:v>
                </c:pt>
                <c:pt idx="4451">
                  <c:v>18.36611111111111</c:v>
                </c:pt>
                <c:pt idx="4452">
                  <c:v>18.39</c:v>
                </c:pt>
                <c:pt idx="4453">
                  <c:v>18.39</c:v>
                </c:pt>
                <c:pt idx="4454">
                  <c:v>18.39</c:v>
                </c:pt>
                <c:pt idx="4455">
                  <c:v>18.39</c:v>
                </c:pt>
                <c:pt idx="4456">
                  <c:v>18.39</c:v>
                </c:pt>
                <c:pt idx="4457">
                  <c:v>18.41388888888888</c:v>
                </c:pt>
                <c:pt idx="4458">
                  <c:v>18.41388888888888</c:v>
                </c:pt>
                <c:pt idx="4459">
                  <c:v>18.43777777777778</c:v>
                </c:pt>
                <c:pt idx="4460">
                  <c:v>18.43777777777778</c:v>
                </c:pt>
                <c:pt idx="4461">
                  <c:v>18.43777777777778</c:v>
                </c:pt>
                <c:pt idx="4462">
                  <c:v>18.43777777777778</c:v>
                </c:pt>
                <c:pt idx="4463">
                  <c:v>18.46111111111112</c:v>
                </c:pt>
                <c:pt idx="4464">
                  <c:v>18.46111111111112</c:v>
                </c:pt>
                <c:pt idx="4465">
                  <c:v>18.46111111111112</c:v>
                </c:pt>
                <c:pt idx="4466">
                  <c:v>18.46111111111112</c:v>
                </c:pt>
                <c:pt idx="4467">
                  <c:v>18.46111111111112</c:v>
                </c:pt>
                <c:pt idx="4468">
                  <c:v>18.485</c:v>
                </c:pt>
                <c:pt idx="4469">
                  <c:v>18.485</c:v>
                </c:pt>
                <c:pt idx="4470">
                  <c:v>18.485</c:v>
                </c:pt>
                <c:pt idx="4471">
                  <c:v>18.485</c:v>
                </c:pt>
                <c:pt idx="4472">
                  <c:v>18.485</c:v>
                </c:pt>
                <c:pt idx="4473">
                  <c:v>18.5088888888889</c:v>
                </c:pt>
                <c:pt idx="4474">
                  <c:v>18.5088888888889</c:v>
                </c:pt>
                <c:pt idx="4475">
                  <c:v>18.5088888888889</c:v>
                </c:pt>
                <c:pt idx="4476">
                  <c:v>18.53277777777777</c:v>
                </c:pt>
                <c:pt idx="4477">
                  <c:v>18.53277777777777</c:v>
                </c:pt>
                <c:pt idx="4478">
                  <c:v>18.53277777777777</c:v>
                </c:pt>
                <c:pt idx="4479">
                  <c:v>18.53277777777777</c:v>
                </c:pt>
                <c:pt idx="4480">
                  <c:v>18.55722222222223</c:v>
                </c:pt>
                <c:pt idx="4481">
                  <c:v>18.55722222222223</c:v>
                </c:pt>
                <c:pt idx="4482">
                  <c:v>18.55722222222223</c:v>
                </c:pt>
                <c:pt idx="4483">
                  <c:v>18.55722222222223</c:v>
                </c:pt>
                <c:pt idx="4484">
                  <c:v>18.58</c:v>
                </c:pt>
                <c:pt idx="4485">
                  <c:v>18.58</c:v>
                </c:pt>
                <c:pt idx="4486">
                  <c:v>18.58</c:v>
                </c:pt>
                <c:pt idx="4487">
                  <c:v>18.58</c:v>
                </c:pt>
                <c:pt idx="4488">
                  <c:v>18.58</c:v>
                </c:pt>
                <c:pt idx="4489">
                  <c:v>18.60388888888888</c:v>
                </c:pt>
                <c:pt idx="4490">
                  <c:v>18.60388888888888</c:v>
                </c:pt>
                <c:pt idx="4491">
                  <c:v>18.62777777777778</c:v>
                </c:pt>
                <c:pt idx="4492">
                  <c:v>18.60388888888888</c:v>
                </c:pt>
                <c:pt idx="4493">
                  <c:v>18.62777777777778</c:v>
                </c:pt>
                <c:pt idx="4494">
                  <c:v>18.62777777777778</c:v>
                </c:pt>
                <c:pt idx="4495">
                  <c:v>18.62777777777778</c:v>
                </c:pt>
                <c:pt idx="4496">
                  <c:v>18.65222222222222</c:v>
                </c:pt>
                <c:pt idx="4497">
                  <c:v>18.65222222222222</c:v>
                </c:pt>
                <c:pt idx="4498">
                  <c:v>18.65222222222222</c:v>
                </c:pt>
                <c:pt idx="4499">
                  <c:v>18.65222222222222</c:v>
                </c:pt>
                <c:pt idx="4500">
                  <c:v>18.675</c:v>
                </c:pt>
                <c:pt idx="4501">
                  <c:v>18.675</c:v>
                </c:pt>
                <c:pt idx="4502">
                  <c:v>18.675</c:v>
                </c:pt>
                <c:pt idx="4503">
                  <c:v>18.675</c:v>
                </c:pt>
                <c:pt idx="4504">
                  <c:v>18.675</c:v>
                </c:pt>
                <c:pt idx="4505">
                  <c:v>18.6988888888889</c:v>
                </c:pt>
                <c:pt idx="4506">
                  <c:v>18.6988888888889</c:v>
                </c:pt>
                <c:pt idx="4507">
                  <c:v>18.6988888888889</c:v>
                </c:pt>
                <c:pt idx="4508">
                  <c:v>18.6988888888889</c:v>
                </c:pt>
                <c:pt idx="4509">
                  <c:v>18.6988888888889</c:v>
                </c:pt>
                <c:pt idx="4510">
                  <c:v>18.72277777777778</c:v>
                </c:pt>
                <c:pt idx="4511">
                  <c:v>18.72277777777778</c:v>
                </c:pt>
                <c:pt idx="4512">
                  <c:v>18.72277777777778</c:v>
                </c:pt>
                <c:pt idx="4513">
                  <c:v>18.74722222222222</c:v>
                </c:pt>
                <c:pt idx="4514">
                  <c:v>18.74722222222222</c:v>
                </c:pt>
                <c:pt idx="4515">
                  <c:v>18.74722222222222</c:v>
                </c:pt>
                <c:pt idx="4516">
                  <c:v>18.74722222222222</c:v>
                </c:pt>
                <c:pt idx="4517">
                  <c:v>18.77111111111111</c:v>
                </c:pt>
                <c:pt idx="4518">
                  <c:v>18.77111111111111</c:v>
                </c:pt>
                <c:pt idx="4519">
                  <c:v>18.77111111111111</c:v>
                </c:pt>
                <c:pt idx="4520">
                  <c:v>18.77111111111111</c:v>
                </c:pt>
                <c:pt idx="4521">
                  <c:v>18.77111111111111</c:v>
                </c:pt>
                <c:pt idx="4522">
                  <c:v>18.79388888888889</c:v>
                </c:pt>
                <c:pt idx="4523">
                  <c:v>18.79388888888889</c:v>
                </c:pt>
                <c:pt idx="4524">
                  <c:v>18.79388888888889</c:v>
                </c:pt>
                <c:pt idx="4525">
                  <c:v>18.81777777777778</c:v>
                </c:pt>
                <c:pt idx="4526">
                  <c:v>18.81777777777778</c:v>
                </c:pt>
                <c:pt idx="4527">
                  <c:v>18.81777777777778</c:v>
                </c:pt>
                <c:pt idx="4528">
                  <c:v>18.81777777777778</c:v>
                </c:pt>
                <c:pt idx="4529">
                  <c:v>18.84222222222222</c:v>
                </c:pt>
                <c:pt idx="4530">
                  <c:v>18.84222222222222</c:v>
                </c:pt>
                <c:pt idx="4531">
                  <c:v>18.84222222222222</c:v>
                </c:pt>
                <c:pt idx="4532">
                  <c:v>18.84222222222222</c:v>
                </c:pt>
                <c:pt idx="4533">
                  <c:v>18.84222222222222</c:v>
                </c:pt>
                <c:pt idx="4534">
                  <c:v>18.84222222222222</c:v>
                </c:pt>
                <c:pt idx="4535">
                  <c:v>18.84222222222222</c:v>
                </c:pt>
                <c:pt idx="4536">
                  <c:v>18.84222222222222</c:v>
                </c:pt>
                <c:pt idx="4537">
                  <c:v>18.84222222222222</c:v>
                </c:pt>
                <c:pt idx="4538">
                  <c:v>18.84222222222222</c:v>
                </c:pt>
                <c:pt idx="4539">
                  <c:v>18.84222222222222</c:v>
                </c:pt>
                <c:pt idx="4540">
                  <c:v>18.86611111111111</c:v>
                </c:pt>
                <c:pt idx="4541">
                  <c:v>18.86611111111111</c:v>
                </c:pt>
                <c:pt idx="4542">
                  <c:v>18.88888888888889</c:v>
                </c:pt>
                <c:pt idx="4543">
                  <c:v>18.88888888888889</c:v>
                </c:pt>
                <c:pt idx="4544">
                  <c:v>18.91277777777778</c:v>
                </c:pt>
                <c:pt idx="4545">
                  <c:v>18.91277777777778</c:v>
                </c:pt>
                <c:pt idx="4546">
                  <c:v>18.91277777777778</c:v>
                </c:pt>
                <c:pt idx="4547">
                  <c:v>18.91277777777778</c:v>
                </c:pt>
                <c:pt idx="4548">
                  <c:v>18.93722222222222</c:v>
                </c:pt>
                <c:pt idx="4549">
                  <c:v>18.93722222222222</c:v>
                </c:pt>
                <c:pt idx="4550">
                  <c:v>18.93722222222222</c:v>
                </c:pt>
                <c:pt idx="4551">
                  <c:v>18.93722222222222</c:v>
                </c:pt>
                <c:pt idx="4552">
                  <c:v>18.96111111111111</c:v>
                </c:pt>
                <c:pt idx="4553">
                  <c:v>18.96111111111111</c:v>
                </c:pt>
                <c:pt idx="4554">
                  <c:v>18.96111111111111</c:v>
                </c:pt>
                <c:pt idx="4555">
                  <c:v>18.96111111111111</c:v>
                </c:pt>
                <c:pt idx="4556">
                  <c:v>18.985</c:v>
                </c:pt>
                <c:pt idx="4557">
                  <c:v>18.985</c:v>
                </c:pt>
                <c:pt idx="4558">
                  <c:v>18.985</c:v>
                </c:pt>
                <c:pt idx="4559">
                  <c:v>18.985</c:v>
                </c:pt>
                <c:pt idx="4560">
                  <c:v>18.985</c:v>
                </c:pt>
                <c:pt idx="4561">
                  <c:v>19.00777777777778</c:v>
                </c:pt>
                <c:pt idx="4562">
                  <c:v>19.00777777777778</c:v>
                </c:pt>
                <c:pt idx="4563">
                  <c:v>19.00777777777778</c:v>
                </c:pt>
                <c:pt idx="4564">
                  <c:v>19.00777777777778</c:v>
                </c:pt>
                <c:pt idx="4565">
                  <c:v>19.03222222222222</c:v>
                </c:pt>
                <c:pt idx="4566">
                  <c:v>19.03222222222222</c:v>
                </c:pt>
                <c:pt idx="4567">
                  <c:v>19.03222222222222</c:v>
                </c:pt>
                <c:pt idx="4568">
                  <c:v>19.03222222222222</c:v>
                </c:pt>
                <c:pt idx="4569">
                  <c:v>19.05611111111111</c:v>
                </c:pt>
                <c:pt idx="4570">
                  <c:v>19.05611111111111</c:v>
                </c:pt>
                <c:pt idx="4571">
                  <c:v>19.05611111111111</c:v>
                </c:pt>
                <c:pt idx="4572">
                  <c:v>19.05611111111111</c:v>
                </c:pt>
                <c:pt idx="4573">
                  <c:v>19.05611111111111</c:v>
                </c:pt>
                <c:pt idx="4574">
                  <c:v>19.05611111111111</c:v>
                </c:pt>
                <c:pt idx="4575">
                  <c:v>19.08</c:v>
                </c:pt>
                <c:pt idx="4576">
                  <c:v>19.08</c:v>
                </c:pt>
                <c:pt idx="4577">
                  <c:v>19.08</c:v>
                </c:pt>
                <c:pt idx="4578">
                  <c:v>19.08</c:v>
                </c:pt>
                <c:pt idx="4579">
                  <c:v>19.10277777777778</c:v>
                </c:pt>
                <c:pt idx="4580">
                  <c:v>19.10277777777778</c:v>
                </c:pt>
                <c:pt idx="4581">
                  <c:v>19.10277777777778</c:v>
                </c:pt>
                <c:pt idx="4582">
                  <c:v>19.10277777777778</c:v>
                </c:pt>
                <c:pt idx="4583">
                  <c:v>19.10277777777778</c:v>
                </c:pt>
                <c:pt idx="4584">
                  <c:v>19.12722222222222</c:v>
                </c:pt>
                <c:pt idx="4585">
                  <c:v>19.12722222222222</c:v>
                </c:pt>
                <c:pt idx="4586">
                  <c:v>19.12722222222222</c:v>
                </c:pt>
                <c:pt idx="4587">
                  <c:v>19.12722222222222</c:v>
                </c:pt>
                <c:pt idx="4588">
                  <c:v>19.15111111111111</c:v>
                </c:pt>
                <c:pt idx="4589">
                  <c:v>19.15111111111111</c:v>
                </c:pt>
                <c:pt idx="4590">
                  <c:v>19.15111111111111</c:v>
                </c:pt>
                <c:pt idx="4591">
                  <c:v>19.15111111111111</c:v>
                </c:pt>
                <c:pt idx="4592">
                  <c:v>19.15111111111111</c:v>
                </c:pt>
                <c:pt idx="4593">
                  <c:v>19.175</c:v>
                </c:pt>
                <c:pt idx="4594">
                  <c:v>19.175</c:v>
                </c:pt>
                <c:pt idx="4595">
                  <c:v>19.175</c:v>
                </c:pt>
                <c:pt idx="4596">
                  <c:v>19.175</c:v>
                </c:pt>
                <c:pt idx="4597">
                  <c:v>19.1988888888889</c:v>
                </c:pt>
                <c:pt idx="4598">
                  <c:v>19.1988888888889</c:v>
                </c:pt>
                <c:pt idx="4599">
                  <c:v>19.1988888888889</c:v>
                </c:pt>
                <c:pt idx="4600">
                  <c:v>19.1988888888889</c:v>
                </c:pt>
                <c:pt idx="4601">
                  <c:v>19.1988888888889</c:v>
                </c:pt>
                <c:pt idx="4602">
                  <c:v>19.22222222222222</c:v>
                </c:pt>
                <c:pt idx="4603">
                  <c:v>19.22222222222222</c:v>
                </c:pt>
                <c:pt idx="4604">
                  <c:v>19.22222222222222</c:v>
                </c:pt>
                <c:pt idx="4605">
                  <c:v>19.22222222222222</c:v>
                </c:pt>
                <c:pt idx="4606">
                  <c:v>19.24611111111111</c:v>
                </c:pt>
                <c:pt idx="4607">
                  <c:v>19.24611111111111</c:v>
                </c:pt>
                <c:pt idx="4608">
                  <c:v>19.24611111111111</c:v>
                </c:pt>
                <c:pt idx="4609">
                  <c:v>19.24611111111111</c:v>
                </c:pt>
                <c:pt idx="4610">
                  <c:v>19.24611111111111</c:v>
                </c:pt>
                <c:pt idx="4611">
                  <c:v>19.24611111111111</c:v>
                </c:pt>
                <c:pt idx="4612">
                  <c:v>19.24611111111111</c:v>
                </c:pt>
                <c:pt idx="4613">
                  <c:v>19.24611111111111</c:v>
                </c:pt>
                <c:pt idx="4614">
                  <c:v>19.27</c:v>
                </c:pt>
                <c:pt idx="4615">
                  <c:v>19.27</c:v>
                </c:pt>
                <c:pt idx="4616">
                  <c:v>19.27</c:v>
                </c:pt>
                <c:pt idx="4617">
                  <c:v>19.27</c:v>
                </c:pt>
                <c:pt idx="4618">
                  <c:v>19.29388888888889</c:v>
                </c:pt>
                <c:pt idx="4619">
                  <c:v>19.29388888888889</c:v>
                </c:pt>
                <c:pt idx="4620">
                  <c:v>19.29388888888889</c:v>
                </c:pt>
                <c:pt idx="4621">
                  <c:v>19.29388888888889</c:v>
                </c:pt>
                <c:pt idx="4622">
                  <c:v>19.31777777777778</c:v>
                </c:pt>
                <c:pt idx="4623">
                  <c:v>19.31777777777778</c:v>
                </c:pt>
                <c:pt idx="4624">
                  <c:v>19.31777777777778</c:v>
                </c:pt>
                <c:pt idx="4625">
                  <c:v>19.31777777777778</c:v>
                </c:pt>
                <c:pt idx="4626">
                  <c:v>19.31777777777778</c:v>
                </c:pt>
                <c:pt idx="4627">
                  <c:v>19.34111111111111</c:v>
                </c:pt>
                <c:pt idx="4628">
                  <c:v>19.34111111111111</c:v>
                </c:pt>
                <c:pt idx="4629">
                  <c:v>19.34111111111111</c:v>
                </c:pt>
                <c:pt idx="4630">
                  <c:v>19.34111111111111</c:v>
                </c:pt>
                <c:pt idx="4631">
                  <c:v>19.34111111111111</c:v>
                </c:pt>
                <c:pt idx="4632">
                  <c:v>19.34111111111111</c:v>
                </c:pt>
                <c:pt idx="4633">
                  <c:v>19.365</c:v>
                </c:pt>
                <c:pt idx="4634">
                  <c:v>19.365</c:v>
                </c:pt>
                <c:pt idx="4635">
                  <c:v>19.365</c:v>
                </c:pt>
                <c:pt idx="4636">
                  <c:v>19.365</c:v>
                </c:pt>
                <c:pt idx="4637">
                  <c:v>19.38888888888889</c:v>
                </c:pt>
                <c:pt idx="4638">
                  <c:v>19.38888888888889</c:v>
                </c:pt>
                <c:pt idx="4639">
                  <c:v>19.38888888888889</c:v>
                </c:pt>
                <c:pt idx="4640">
                  <c:v>19.38888888888889</c:v>
                </c:pt>
                <c:pt idx="4641">
                  <c:v>19.38888888888889</c:v>
                </c:pt>
                <c:pt idx="4642">
                  <c:v>19.41277777777778</c:v>
                </c:pt>
                <c:pt idx="4643">
                  <c:v>19.41277777777778</c:v>
                </c:pt>
                <c:pt idx="4644">
                  <c:v>19.41277777777778</c:v>
                </c:pt>
                <c:pt idx="4645">
                  <c:v>19.41277777777778</c:v>
                </c:pt>
                <c:pt idx="4646">
                  <c:v>19.41277777777778</c:v>
                </c:pt>
                <c:pt idx="4647">
                  <c:v>19.41277777777778</c:v>
                </c:pt>
                <c:pt idx="4648">
                  <c:v>19.43611111111111</c:v>
                </c:pt>
                <c:pt idx="4649">
                  <c:v>19.43611111111111</c:v>
                </c:pt>
                <c:pt idx="4650">
                  <c:v>19.43611111111111</c:v>
                </c:pt>
                <c:pt idx="4651">
                  <c:v>19.43611111111111</c:v>
                </c:pt>
                <c:pt idx="4652">
                  <c:v>19.43611111111111</c:v>
                </c:pt>
                <c:pt idx="4653">
                  <c:v>19.43611111111111</c:v>
                </c:pt>
                <c:pt idx="4654">
                  <c:v>19.43611111111111</c:v>
                </c:pt>
                <c:pt idx="4655">
                  <c:v>19.46</c:v>
                </c:pt>
                <c:pt idx="4656">
                  <c:v>19.46</c:v>
                </c:pt>
                <c:pt idx="4657">
                  <c:v>19.46</c:v>
                </c:pt>
                <c:pt idx="4658">
                  <c:v>19.46</c:v>
                </c:pt>
                <c:pt idx="4659">
                  <c:v>19.46</c:v>
                </c:pt>
                <c:pt idx="4660">
                  <c:v>19.48388888888889</c:v>
                </c:pt>
                <c:pt idx="4661">
                  <c:v>19.48388888888889</c:v>
                </c:pt>
                <c:pt idx="4662">
                  <c:v>19.48388888888889</c:v>
                </c:pt>
                <c:pt idx="4663">
                  <c:v>19.48388888888889</c:v>
                </c:pt>
                <c:pt idx="4664">
                  <c:v>19.48388888888889</c:v>
                </c:pt>
                <c:pt idx="4665">
                  <c:v>19.50777777777778</c:v>
                </c:pt>
                <c:pt idx="4666">
                  <c:v>19.50777777777778</c:v>
                </c:pt>
                <c:pt idx="4667">
                  <c:v>19.50777777777778</c:v>
                </c:pt>
                <c:pt idx="4668">
                  <c:v>19.50777777777778</c:v>
                </c:pt>
                <c:pt idx="4669">
                  <c:v>19.53222222222222</c:v>
                </c:pt>
                <c:pt idx="4670">
                  <c:v>19.53222222222222</c:v>
                </c:pt>
                <c:pt idx="4671">
                  <c:v>19.53222222222222</c:v>
                </c:pt>
                <c:pt idx="4672">
                  <c:v>19.53222222222222</c:v>
                </c:pt>
                <c:pt idx="4673">
                  <c:v>19.53222222222222</c:v>
                </c:pt>
                <c:pt idx="4674">
                  <c:v>19.53222222222222</c:v>
                </c:pt>
                <c:pt idx="4675">
                  <c:v>19.555</c:v>
                </c:pt>
                <c:pt idx="4676">
                  <c:v>19.555</c:v>
                </c:pt>
                <c:pt idx="4677">
                  <c:v>19.555</c:v>
                </c:pt>
                <c:pt idx="4678">
                  <c:v>19.555</c:v>
                </c:pt>
                <c:pt idx="4679">
                  <c:v>19.555</c:v>
                </c:pt>
                <c:pt idx="4680">
                  <c:v>19.57888888888889</c:v>
                </c:pt>
                <c:pt idx="4681">
                  <c:v>19.57888888888889</c:v>
                </c:pt>
                <c:pt idx="4682">
                  <c:v>19.57888888888889</c:v>
                </c:pt>
                <c:pt idx="4683">
                  <c:v>19.57888888888889</c:v>
                </c:pt>
                <c:pt idx="4684">
                  <c:v>19.57888888888889</c:v>
                </c:pt>
                <c:pt idx="4685">
                  <c:v>19.57888888888889</c:v>
                </c:pt>
                <c:pt idx="4686">
                  <c:v>19.60277777777777</c:v>
                </c:pt>
                <c:pt idx="4687">
                  <c:v>19.60277777777777</c:v>
                </c:pt>
                <c:pt idx="4688">
                  <c:v>19.60277777777777</c:v>
                </c:pt>
                <c:pt idx="4689">
                  <c:v>19.60277777777777</c:v>
                </c:pt>
                <c:pt idx="4690">
                  <c:v>19.60277777777777</c:v>
                </c:pt>
                <c:pt idx="4691">
                  <c:v>19.60277777777777</c:v>
                </c:pt>
                <c:pt idx="4692">
                  <c:v>19.60277777777777</c:v>
                </c:pt>
                <c:pt idx="4693">
                  <c:v>19.60277777777777</c:v>
                </c:pt>
                <c:pt idx="4694">
                  <c:v>19.60277777777777</c:v>
                </c:pt>
                <c:pt idx="4695">
                  <c:v>19.62722222222222</c:v>
                </c:pt>
                <c:pt idx="4696">
                  <c:v>19.62722222222222</c:v>
                </c:pt>
                <c:pt idx="4697">
                  <c:v>19.62722222222222</c:v>
                </c:pt>
                <c:pt idx="4698">
                  <c:v>19.62722222222222</c:v>
                </c:pt>
                <c:pt idx="4699">
                  <c:v>19.62722222222222</c:v>
                </c:pt>
                <c:pt idx="4700">
                  <c:v>19.65111111111111</c:v>
                </c:pt>
                <c:pt idx="4701">
                  <c:v>19.65111111111111</c:v>
                </c:pt>
                <c:pt idx="4702">
                  <c:v>19.65111111111111</c:v>
                </c:pt>
                <c:pt idx="4703">
                  <c:v>19.65111111111111</c:v>
                </c:pt>
                <c:pt idx="4704">
                  <c:v>19.67388888888889</c:v>
                </c:pt>
                <c:pt idx="4705">
                  <c:v>19.67388888888889</c:v>
                </c:pt>
                <c:pt idx="4706">
                  <c:v>19.67388888888889</c:v>
                </c:pt>
                <c:pt idx="4707">
                  <c:v>19.67388888888889</c:v>
                </c:pt>
                <c:pt idx="4708">
                  <c:v>19.67388888888889</c:v>
                </c:pt>
                <c:pt idx="4709">
                  <c:v>19.69777777777778</c:v>
                </c:pt>
                <c:pt idx="4710">
                  <c:v>19.69777777777778</c:v>
                </c:pt>
                <c:pt idx="4711">
                  <c:v>19.69777777777778</c:v>
                </c:pt>
                <c:pt idx="4712">
                  <c:v>19.69777777777778</c:v>
                </c:pt>
                <c:pt idx="4713">
                  <c:v>19.69777777777778</c:v>
                </c:pt>
                <c:pt idx="4714">
                  <c:v>19.72222222222222</c:v>
                </c:pt>
                <c:pt idx="4715">
                  <c:v>19.72222222222222</c:v>
                </c:pt>
                <c:pt idx="4716">
                  <c:v>19.72222222222222</c:v>
                </c:pt>
                <c:pt idx="4717">
                  <c:v>19.72222222222222</c:v>
                </c:pt>
                <c:pt idx="4718">
                  <c:v>19.72222222222222</c:v>
                </c:pt>
                <c:pt idx="4719">
                  <c:v>19.72222222222222</c:v>
                </c:pt>
                <c:pt idx="4720">
                  <c:v>19.72222222222222</c:v>
                </c:pt>
                <c:pt idx="4721">
                  <c:v>19.74611111111112</c:v>
                </c:pt>
                <c:pt idx="4722">
                  <c:v>19.74611111111112</c:v>
                </c:pt>
                <c:pt idx="4723">
                  <c:v>19.74611111111112</c:v>
                </c:pt>
                <c:pt idx="4724">
                  <c:v>19.74611111111112</c:v>
                </c:pt>
                <c:pt idx="4725">
                  <c:v>19.74611111111112</c:v>
                </c:pt>
                <c:pt idx="4726">
                  <c:v>19.77</c:v>
                </c:pt>
                <c:pt idx="4727">
                  <c:v>19.77</c:v>
                </c:pt>
                <c:pt idx="4728">
                  <c:v>19.77</c:v>
                </c:pt>
                <c:pt idx="4729">
                  <c:v>19.77</c:v>
                </c:pt>
                <c:pt idx="4730">
                  <c:v>19.77</c:v>
                </c:pt>
                <c:pt idx="4731">
                  <c:v>19.77</c:v>
                </c:pt>
                <c:pt idx="4732">
                  <c:v>19.77</c:v>
                </c:pt>
                <c:pt idx="4733">
                  <c:v>19.77</c:v>
                </c:pt>
                <c:pt idx="4734">
                  <c:v>19.79277777777778</c:v>
                </c:pt>
                <c:pt idx="4735">
                  <c:v>19.79277777777778</c:v>
                </c:pt>
                <c:pt idx="4736">
                  <c:v>19.79277777777778</c:v>
                </c:pt>
                <c:pt idx="4737">
                  <c:v>19.79277777777778</c:v>
                </c:pt>
                <c:pt idx="4738">
                  <c:v>19.79277777777778</c:v>
                </c:pt>
                <c:pt idx="4739">
                  <c:v>19.79277777777778</c:v>
                </c:pt>
                <c:pt idx="4740">
                  <c:v>19.81722222222222</c:v>
                </c:pt>
                <c:pt idx="4741">
                  <c:v>19.81722222222222</c:v>
                </c:pt>
                <c:pt idx="4742">
                  <c:v>19.81722222222222</c:v>
                </c:pt>
                <c:pt idx="4743">
                  <c:v>19.81722222222222</c:v>
                </c:pt>
                <c:pt idx="4744">
                  <c:v>19.81722222222222</c:v>
                </c:pt>
                <c:pt idx="4745">
                  <c:v>19.81722222222222</c:v>
                </c:pt>
                <c:pt idx="4746">
                  <c:v>19.81722222222222</c:v>
                </c:pt>
                <c:pt idx="4747">
                  <c:v>19.84111111111111</c:v>
                </c:pt>
                <c:pt idx="4748">
                  <c:v>19.84111111111111</c:v>
                </c:pt>
                <c:pt idx="4749">
                  <c:v>19.84111111111111</c:v>
                </c:pt>
                <c:pt idx="4750">
                  <c:v>19.84111111111111</c:v>
                </c:pt>
                <c:pt idx="4751">
                  <c:v>19.84111111111111</c:v>
                </c:pt>
                <c:pt idx="4752">
                  <c:v>19.84111111111111</c:v>
                </c:pt>
                <c:pt idx="4753">
                  <c:v>19.865</c:v>
                </c:pt>
                <c:pt idx="4754">
                  <c:v>19.865</c:v>
                </c:pt>
                <c:pt idx="4755">
                  <c:v>19.865</c:v>
                </c:pt>
                <c:pt idx="4756">
                  <c:v>19.865</c:v>
                </c:pt>
                <c:pt idx="4757">
                  <c:v>19.865</c:v>
                </c:pt>
                <c:pt idx="4758">
                  <c:v>19.865</c:v>
                </c:pt>
                <c:pt idx="4759">
                  <c:v>19.865</c:v>
                </c:pt>
                <c:pt idx="4760">
                  <c:v>19.88777777777778</c:v>
                </c:pt>
                <c:pt idx="4761">
                  <c:v>19.88777777777778</c:v>
                </c:pt>
                <c:pt idx="4762">
                  <c:v>19.88777777777778</c:v>
                </c:pt>
                <c:pt idx="4763">
                  <c:v>19.88777777777778</c:v>
                </c:pt>
                <c:pt idx="4764">
                  <c:v>19.88777777777778</c:v>
                </c:pt>
                <c:pt idx="4765">
                  <c:v>19.91222222222222</c:v>
                </c:pt>
                <c:pt idx="4766">
                  <c:v>19.91222222222222</c:v>
                </c:pt>
                <c:pt idx="4767">
                  <c:v>19.91222222222222</c:v>
                </c:pt>
                <c:pt idx="4768">
                  <c:v>19.91222222222222</c:v>
                </c:pt>
                <c:pt idx="4769">
                  <c:v>19.91222222222222</c:v>
                </c:pt>
                <c:pt idx="4770">
                  <c:v>19.91222222222222</c:v>
                </c:pt>
                <c:pt idx="4771">
                  <c:v>19.91222222222222</c:v>
                </c:pt>
                <c:pt idx="4772">
                  <c:v>19.93611111111111</c:v>
                </c:pt>
                <c:pt idx="4773">
                  <c:v>19.93611111111111</c:v>
                </c:pt>
                <c:pt idx="4774">
                  <c:v>19.93611111111111</c:v>
                </c:pt>
                <c:pt idx="4775">
                  <c:v>19.93611111111111</c:v>
                </c:pt>
                <c:pt idx="4776">
                  <c:v>19.93611111111111</c:v>
                </c:pt>
                <c:pt idx="4777">
                  <c:v>19.93611111111111</c:v>
                </c:pt>
                <c:pt idx="4778">
                  <c:v>19.96</c:v>
                </c:pt>
                <c:pt idx="4779">
                  <c:v>19.93611111111111</c:v>
                </c:pt>
                <c:pt idx="4780">
                  <c:v>19.96</c:v>
                </c:pt>
                <c:pt idx="4781">
                  <c:v>19.96</c:v>
                </c:pt>
                <c:pt idx="4782">
                  <c:v>19.96</c:v>
                </c:pt>
                <c:pt idx="4783">
                  <c:v>19.96</c:v>
                </c:pt>
                <c:pt idx="4784">
                  <c:v>19.96</c:v>
                </c:pt>
                <c:pt idx="4785">
                  <c:v>19.98388888888889</c:v>
                </c:pt>
                <c:pt idx="4786">
                  <c:v>19.98388888888889</c:v>
                </c:pt>
                <c:pt idx="4787">
                  <c:v>19.98388888888889</c:v>
                </c:pt>
                <c:pt idx="4788">
                  <c:v>19.98388888888889</c:v>
                </c:pt>
                <c:pt idx="4789">
                  <c:v>19.98388888888889</c:v>
                </c:pt>
                <c:pt idx="4790">
                  <c:v>19.98388888888889</c:v>
                </c:pt>
                <c:pt idx="4791">
                  <c:v>19.98388888888889</c:v>
                </c:pt>
                <c:pt idx="4792">
                  <c:v>19.98388888888889</c:v>
                </c:pt>
                <c:pt idx="4793">
                  <c:v>20.00722222222223</c:v>
                </c:pt>
                <c:pt idx="4794">
                  <c:v>20.00722222222223</c:v>
                </c:pt>
                <c:pt idx="4795">
                  <c:v>20.00722222222223</c:v>
                </c:pt>
                <c:pt idx="4796">
                  <c:v>20.00722222222223</c:v>
                </c:pt>
                <c:pt idx="4797">
                  <c:v>20.00722222222223</c:v>
                </c:pt>
                <c:pt idx="4798">
                  <c:v>20.00722222222223</c:v>
                </c:pt>
                <c:pt idx="4799">
                  <c:v>20.00722222222223</c:v>
                </c:pt>
                <c:pt idx="4800">
                  <c:v>20.00722222222223</c:v>
                </c:pt>
                <c:pt idx="4801">
                  <c:v>20.03111111111111</c:v>
                </c:pt>
                <c:pt idx="4802">
                  <c:v>20.03111111111111</c:v>
                </c:pt>
                <c:pt idx="4803">
                  <c:v>20.03111111111111</c:v>
                </c:pt>
                <c:pt idx="4804">
                  <c:v>20.03111111111111</c:v>
                </c:pt>
                <c:pt idx="4805">
                  <c:v>20.03111111111111</c:v>
                </c:pt>
                <c:pt idx="4806">
                  <c:v>20.03111111111111</c:v>
                </c:pt>
                <c:pt idx="4807">
                  <c:v>20.03111111111111</c:v>
                </c:pt>
                <c:pt idx="4808">
                  <c:v>20.055</c:v>
                </c:pt>
                <c:pt idx="4809">
                  <c:v>20.055</c:v>
                </c:pt>
                <c:pt idx="4810">
                  <c:v>20.055</c:v>
                </c:pt>
                <c:pt idx="4811">
                  <c:v>20.055</c:v>
                </c:pt>
                <c:pt idx="4812">
                  <c:v>20.055</c:v>
                </c:pt>
                <c:pt idx="4813">
                  <c:v>20.055</c:v>
                </c:pt>
                <c:pt idx="4814">
                  <c:v>20.07888888888889</c:v>
                </c:pt>
                <c:pt idx="4815">
                  <c:v>20.07888888888889</c:v>
                </c:pt>
                <c:pt idx="4816">
                  <c:v>20.07888888888889</c:v>
                </c:pt>
                <c:pt idx="4817">
                  <c:v>20.07888888888889</c:v>
                </c:pt>
                <c:pt idx="4818">
                  <c:v>20.07888888888889</c:v>
                </c:pt>
                <c:pt idx="4819">
                  <c:v>20.07888888888889</c:v>
                </c:pt>
                <c:pt idx="4820">
                  <c:v>20.10277777777778</c:v>
                </c:pt>
                <c:pt idx="4821">
                  <c:v>20.10277777777778</c:v>
                </c:pt>
                <c:pt idx="4822">
                  <c:v>20.10277777777778</c:v>
                </c:pt>
                <c:pt idx="4823">
                  <c:v>20.10277777777778</c:v>
                </c:pt>
                <c:pt idx="4824">
                  <c:v>20.10277777777778</c:v>
                </c:pt>
                <c:pt idx="4825">
                  <c:v>20.10277777777778</c:v>
                </c:pt>
                <c:pt idx="4826">
                  <c:v>20.10277777777778</c:v>
                </c:pt>
                <c:pt idx="4827">
                  <c:v>20.10277777777778</c:v>
                </c:pt>
                <c:pt idx="4828">
                  <c:v>20.12611111111111</c:v>
                </c:pt>
                <c:pt idx="4829">
                  <c:v>20.12611111111111</c:v>
                </c:pt>
                <c:pt idx="4830">
                  <c:v>20.12611111111111</c:v>
                </c:pt>
                <c:pt idx="4831">
                  <c:v>20.12611111111111</c:v>
                </c:pt>
                <c:pt idx="4832">
                  <c:v>20.15</c:v>
                </c:pt>
                <c:pt idx="4833">
                  <c:v>20.12611111111111</c:v>
                </c:pt>
                <c:pt idx="4834">
                  <c:v>20.15</c:v>
                </c:pt>
                <c:pt idx="4835">
                  <c:v>20.15</c:v>
                </c:pt>
                <c:pt idx="4836">
                  <c:v>20.15</c:v>
                </c:pt>
                <c:pt idx="4837">
                  <c:v>20.15</c:v>
                </c:pt>
                <c:pt idx="4838">
                  <c:v>20.15</c:v>
                </c:pt>
                <c:pt idx="4839">
                  <c:v>20.15</c:v>
                </c:pt>
                <c:pt idx="4840">
                  <c:v>20.17388888888889</c:v>
                </c:pt>
                <c:pt idx="4841">
                  <c:v>20.17388888888889</c:v>
                </c:pt>
                <c:pt idx="4842">
                  <c:v>20.17388888888889</c:v>
                </c:pt>
                <c:pt idx="4843">
                  <c:v>20.17388888888889</c:v>
                </c:pt>
                <c:pt idx="4844">
                  <c:v>20.17388888888889</c:v>
                </c:pt>
                <c:pt idx="4845">
                  <c:v>20.17388888888889</c:v>
                </c:pt>
                <c:pt idx="4846">
                  <c:v>20.17388888888889</c:v>
                </c:pt>
                <c:pt idx="4847">
                  <c:v>20.17388888888889</c:v>
                </c:pt>
                <c:pt idx="4848">
                  <c:v>20.17388888888889</c:v>
                </c:pt>
                <c:pt idx="4849">
                  <c:v>20.19777777777777</c:v>
                </c:pt>
                <c:pt idx="4850">
                  <c:v>20.19777777777777</c:v>
                </c:pt>
                <c:pt idx="4851">
                  <c:v>20.19777777777777</c:v>
                </c:pt>
                <c:pt idx="4852">
                  <c:v>20.19777777777777</c:v>
                </c:pt>
                <c:pt idx="4853">
                  <c:v>20.19777777777777</c:v>
                </c:pt>
                <c:pt idx="4854">
                  <c:v>20.19777777777777</c:v>
                </c:pt>
                <c:pt idx="4855">
                  <c:v>20.19777777777777</c:v>
                </c:pt>
                <c:pt idx="4856">
                  <c:v>20.19777777777777</c:v>
                </c:pt>
                <c:pt idx="4857">
                  <c:v>20.19777777777777</c:v>
                </c:pt>
                <c:pt idx="4858">
                  <c:v>20.19777777777777</c:v>
                </c:pt>
                <c:pt idx="4859">
                  <c:v>20.19777777777777</c:v>
                </c:pt>
                <c:pt idx="4860">
                  <c:v>20.19777777777777</c:v>
                </c:pt>
                <c:pt idx="4861">
                  <c:v>20.19777777777777</c:v>
                </c:pt>
                <c:pt idx="4862">
                  <c:v>20.19777777777777</c:v>
                </c:pt>
                <c:pt idx="4863">
                  <c:v>20.17388888888889</c:v>
                </c:pt>
                <c:pt idx="4864">
                  <c:v>20.17388888888889</c:v>
                </c:pt>
                <c:pt idx="4865">
                  <c:v>20.17388888888889</c:v>
                </c:pt>
                <c:pt idx="4866">
                  <c:v>20.17388888888889</c:v>
                </c:pt>
                <c:pt idx="4867">
                  <c:v>20.17388888888889</c:v>
                </c:pt>
                <c:pt idx="4868">
                  <c:v>20.17388888888889</c:v>
                </c:pt>
                <c:pt idx="4869">
                  <c:v>20.17388888888889</c:v>
                </c:pt>
                <c:pt idx="4870">
                  <c:v>20.17388888888889</c:v>
                </c:pt>
                <c:pt idx="4871">
                  <c:v>20.17388888888889</c:v>
                </c:pt>
                <c:pt idx="4872">
                  <c:v>20.15</c:v>
                </c:pt>
                <c:pt idx="4873">
                  <c:v>20.15</c:v>
                </c:pt>
                <c:pt idx="4874">
                  <c:v>20.15</c:v>
                </c:pt>
                <c:pt idx="4875">
                  <c:v>20.15</c:v>
                </c:pt>
                <c:pt idx="4876">
                  <c:v>20.15</c:v>
                </c:pt>
                <c:pt idx="4877">
                  <c:v>20.15</c:v>
                </c:pt>
                <c:pt idx="4878">
                  <c:v>20.15</c:v>
                </c:pt>
                <c:pt idx="4879">
                  <c:v>20.12611111111111</c:v>
                </c:pt>
                <c:pt idx="4880">
                  <c:v>20.12611111111111</c:v>
                </c:pt>
                <c:pt idx="4881">
                  <c:v>20.12611111111111</c:v>
                </c:pt>
                <c:pt idx="4882">
                  <c:v>20.12611111111111</c:v>
                </c:pt>
                <c:pt idx="4883">
                  <c:v>20.10277777777778</c:v>
                </c:pt>
                <c:pt idx="4884">
                  <c:v>20.10277777777778</c:v>
                </c:pt>
                <c:pt idx="4885">
                  <c:v>20.10277777777778</c:v>
                </c:pt>
                <c:pt idx="4886">
                  <c:v>20.10277777777778</c:v>
                </c:pt>
                <c:pt idx="4887">
                  <c:v>20.10277777777778</c:v>
                </c:pt>
                <c:pt idx="4888">
                  <c:v>20.10277777777778</c:v>
                </c:pt>
                <c:pt idx="4889">
                  <c:v>20.07888888888889</c:v>
                </c:pt>
                <c:pt idx="4890">
                  <c:v>20.07888888888889</c:v>
                </c:pt>
                <c:pt idx="4891">
                  <c:v>20.07888888888889</c:v>
                </c:pt>
                <c:pt idx="4892">
                  <c:v>20.07888888888889</c:v>
                </c:pt>
                <c:pt idx="4893">
                  <c:v>20.055</c:v>
                </c:pt>
                <c:pt idx="4894">
                  <c:v>20.055</c:v>
                </c:pt>
                <c:pt idx="4895">
                  <c:v>20.055</c:v>
                </c:pt>
                <c:pt idx="4896">
                  <c:v>20.055</c:v>
                </c:pt>
                <c:pt idx="4897">
                  <c:v>20.03111111111111</c:v>
                </c:pt>
                <c:pt idx="4898">
                  <c:v>20.03111111111111</c:v>
                </c:pt>
                <c:pt idx="4899">
                  <c:v>20.03111111111111</c:v>
                </c:pt>
                <c:pt idx="4900">
                  <c:v>20.03111111111111</c:v>
                </c:pt>
                <c:pt idx="4901">
                  <c:v>20.00722222222223</c:v>
                </c:pt>
                <c:pt idx="4902">
                  <c:v>20.00722222222223</c:v>
                </c:pt>
                <c:pt idx="4903">
                  <c:v>20.00722222222223</c:v>
                </c:pt>
                <c:pt idx="4904">
                  <c:v>20.00722222222223</c:v>
                </c:pt>
                <c:pt idx="4905">
                  <c:v>19.98388888888889</c:v>
                </c:pt>
                <c:pt idx="4906">
                  <c:v>19.98388888888889</c:v>
                </c:pt>
                <c:pt idx="4907">
                  <c:v>19.98388888888889</c:v>
                </c:pt>
                <c:pt idx="4908">
                  <c:v>19.98388888888889</c:v>
                </c:pt>
                <c:pt idx="4909">
                  <c:v>19.96</c:v>
                </c:pt>
                <c:pt idx="4910">
                  <c:v>19.96</c:v>
                </c:pt>
                <c:pt idx="4911">
                  <c:v>19.96</c:v>
                </c:pt>
                <c:pt idx="4912">
                  <c:v>19.96</c:v>
                </c:pt>
                <c:pt idx="4913">
                  <c:v>19.96</c:v>
                </c:pt>
                <c:pt idx="4914">
                  <c:v>19.93611111111111</c:v>
                </c:pt>
                <c:pt idx="4915">
                  <c:v>19.93611111111111</c:v>
                </c:pt>
                <c:pt idx="4916">
                  <c:v>19.93611111111111</c:v>
                </c:pt>
                <c:pt idx="4917">
                  <c:v>19.91222222222222</c:v>
                </c:pt>
                <c:pt idx="4918">
                  <c:v>19.91222222222222</c:v>
                </c:pt>
                <c:pt idx="4919">
                  <c:v>19.91222222222222</c:v>
                </c:pt>
                <c:pt idx="4920">
                  <c:v>19.91222222222222</c:v>
                </c:pt>
                <c:pt idx="4921">
                  <c:v>19.91222222222222</c:v>
                </c:pt>
                <c:pt idx="4922">
                  <c:v>19.88777777777778</c:v>
                </c:pt>
                <c:pt idx="4923">
                  <c:v>19.88777777777778</c:v>
                </c:pt>
                <c:pt idx="4924">
                  <c:v>19.865</c:v>
                </c:pt>
                <c:pt idx="4925">
                  <c:v>19.865</c:v>
                </c:pt>
                <c:pt idx="4926">
                  <c:v>19.865</c:v>
                </c:pt>
                <c:pt idx="4927">
                  <c:v>19.865</c:v>
                </c:pt>
                <c:pt idx="4928">
                  <c:v>19.84111111111111</c:v>
                </c:pt>
                <c:pt idx="4929">
                  <c:v>19.84111111111111</c:v>
                </c:pt>
                <c:pt idx="4930">
                  <c:v>19.84111111111111</c:v>
                </c:pt>
                <c:pt idx="4931">
                  <c:v>19.81722222222222</c:v>
                </c:pt>
                <c:pt idx="4932">
                  <c:v>19.81722222222222</c:v>
                </c:pt>
                <c:pt idx="4933">
                  <c:v>19.81722222222222</c:v>
                </c:pt>
                <c:pt idx="4934">
                  <c:v>19.81722222222222</c:v>
                </c:pt>
                <c:pt idx="4935">
                  <c:v>19.81722222222222</c:v>
                </c:pt>
                <c:pt idx="4936">
                  <c:v>19.81722222222222</c:v>
                </c:pt>
                <c:pt idx="4937">
                  <c:v>19.79277777777778</c:v>
                </c:pt>
                <c:pt idx="4938">
                  <c:v>19.79277777777778</c:v>
                </c:pt>
                <c:pt idx="4939">
                  <c:v>19.79277777777778</c:v>
                </c:pt>
                <c:pt idx="4940">
                  <c:v>19.77</c:v>
                </c:pt>
                <c:pt idx="4941">
                  <c:v>19.77</c:v>
                </c:pt>
                <c:pt idx="4942">
                  <c:v>19.77</c:v>
                </c:pt>
                <c:pt idx="4943">
                  <c:v>19.77</c:v>
                </c:pt>
                <c:pt idx="4944">
                  <c:v>19.74611111111112</c:v>
                </c:pt>
                <c:pt idx="4945">
                  <c:v>19.74611111111112</c:v>
                </c:pt>
                <c:pt idx="4946">
                  <c:v>19.74611111111112</c:v>
                </c:pt>
                <c:pt idx="4947">
                  <c:v>19.72222222222222</c:v>
                </c:pt>
                <c:pt idx="4948">
                  <c:v>19.72222222222222</c:v>
                </c:pt>
                <c:pt idx="4949">
                  <c:v>19.72222222222222</c:v>
                </c:pt>
                <c:pt idx="4950">
                  <c:v>19.72222222222222</c:v>
                </c:pt>
                <c:pt idx="4951">
                  <c:v>19.69777777777778</c:v>
                </c:pt>
                <c:pt idx="4952">
                  <c:v>19.69777777777778</c:v>
                </c:pt>
                <c:pt idx="4953">
                  <c:v>19.69777777777778</c:v>
                </c:pt>
                <c:pt idx="4954">
                  <c:v>19.69777777777778</c:v>
                </c:pt>
                <c:pt idx="4955">
                  <c:v>19.67388888888889</c:v>
                </c:pt>
                <c:pt idx="4956">
                  <c:v>19.67388888888889</c:v>
                </c:pt>
                <c:pt idx="4957">
                  <c:v>19.67388888888889</c:v>
                </c:pt>
                <c:pt idx="4958">
                  <c:v>19.67388888888889</c:v>
                </c:pt>
                <c:pt idx="4959">
                  <c:v>19.65111111111111</c:v>
                </c:pt>
                <c:pt idx="4960">
                  <c:v>19.65111111111111</c:v>
                </c:pt>
                <c:pt idx="4961">
                  <c:v>19.62722222222222</c:v>
                </c:pt>
                <c:pt idx="4962">
                  <c:v>19.62722222222222</c:v>
                </c:pt>
                <c:pt idx="4963">
                  <c:v>19.62722222222222</c:v>
                </c:pt>
                <c:pt idx="4964">
                  <c:v>19.62722222222222</c:v>
                </c:pt>
                <c:pt idx="4965">
                  <c:v>19.62722222222222</c:v>
                </c:pt>
                <c:pt idx="4966">
                  <c:v>19.60277777777777</c:v>
                </c:pt>
                <c:pt idx="4967">
                  <c:v>19.60277777777777</c:v>
                </c:pt>
                <c:pt idx="4968">
                  <c:v>19.60277777777777</c:v>
                </c:pt>
                <c:pt idx="4969">
                  <c:v>19.57888888888889</c:v>
                </c:pt>
                <c:pt idx="4970">
                  <c:v>19.57888888888889</c:v>
                </c:pt>
                <c:pt idx="4971">
                  <c:v>19.57888888888889</c:v>
                </c:pt>
                <c:pt idx="4972">
                  <c:v>19.57888888888889</c:v>
                </c:pt>
                <c:pt idx="4973">
                  <c:v>19.555</c:v>
                </c:pt>
                <c:pt idx="4974">
                  <c:v>19.555</c:v>
                </c:pt>
                <c:pt idx="4975">
                  <c:v>19.555</c:v>
                </c:pt>
                <c:pt idx="4976">
                  <c:v>19.555</c:v>
                </c:pt>
                <c:pt idx="4977">
                  <c:v>19.53222222222222</c:v>
                </c:pt>
                <c:pt idx="4978">
                  <c:v>19.53222222222222</c:v>
                </c:pt>
                <c:pt idx="4979">
                  <c:v>19.53222222222222</c:v>
                </c:pt>
                <c:pt idx="4980">
                  <c:v>19.53222222222222</c:v>
                </c:pt>
                <c:pt idx="4981">
                  <c:v>19.50777777777778</c:v>
                </c:pt>
                <c:pt idx="4982">
                  <c:v>19.50777777777778</c:v>
                </c:pt>
                <c:pt idx="4983">
                  <c:v>19.50777777777778</c:v>
                </c:pt>
                <c:pt idx="4984">
                  <c:v>19.48388888888889</c:v>
                </c:pt>
                <c:pt idx="4985">
                  <c:v>19.48388888888889</c:v>
                </c:pt>
                <c:pt idx="4986">
                  <c:v>19.46</c:v>
                </c:pt>
                <c:pt idx="4987">
                  <c:v>19.46</c:v>
                </c:pt>
                <c:pt idx="4988">
                  <c:v>19.46</c:v>
                </c:pt>
                <c:pt idx="4989">
                  <c:v>19.46</c:v>
                </c:pt>
                <c:pt idx="4990">
                  <c:v>19.43611111111111</c:v>
                </c:pt>
                <c:pt idx="4991">
                  <c:v>19.43611111111111</c:v>
                </c:pt>
                <c:pt idx="4992">
                  <c:v>19.43611111111111</c:v>
                </c:pt>
                <c:pt idx="4993">
                  <c:v>19.43611111111111</c:v>
                </c:pt>
                <c:pt idx="4994">
                  <c:v>19.41277777777778</c:v>
                </c:pt>
                <c:pt idx="4995">
                  <c:v>19.41277777777778</c:v>
                </c:pt>
                <c:pt idx="4996">
                  <c:v>19.41277777777778</c:v>
                </c:pt>
                <c:pt idx="4997">
                  <c:v>19.38888888888889</c:v>
                </c:pt>
                <c:pt idx="4998">
                  <c:v>19.38888888888889</c:v>
                </c:pt>
                <c:pt idx="4999">
                  <c:v>19.38888888888889</c:v>
                </c:pt>
                <c:pt idx="5000">
                  <c:v>19.38888888888889</c:v>
                </c:pt>
                <c:pt idx="5001">
                  <c:v>19.38888888888889</c:v>
                </c:pt>
                <c:pt idx="5002">
                  <c:v>19.365</c:v>
                </c:pt>
                <c:pt idx="5003">
                  <c:v>19.365</c:v>
                </c:pt>
                <c:pt idx="5004">
                  <c:v>19.365</c:v>
                </c:pt>
                <c:pt idx="5005">
                  <c:v>19.34111111111111</c:v>
                </c:pt>
                <c:pt idx="5006">
                  <c:v>19.34111111111111</c:v>
                </c:pt>
                <c:pt idx="5007">
                  <c:v>19.34111111111111</c:v>
                </c:pt>
                <c:pt idx="5008">
                  <c:v>19.34111111111111</c:v>
                </c:pt>
                <c:pt idx="5009">
                  <c:v>19.31777777777778</c:v>
                </c:pt>
                <c:pt idx="5010">
                  <c:v>19.31777777777778</c:v>
                </c:pt>
                <c:pt idx="5011">
                  <c:v>19.31777777777778</c:v>
                </c:pt>
                <c:pt idx="5012">
                  <c:v>19.31777777777778</c:v>
                </c:pt>
                <c:pt idx="5013">
                  <c:v>19.29388888888889</c:v>
                </c:pt>
                <c:pt idx="5014">
                  <c:v>19.29388888888889</c:v>
                </c:pt>
                <c:pt idx="5015">
                  <c:v>19.29388888888889</c:v>
                </c:pt>
                <c:pt idx="5016">
                  <c:v>19.27</c:v>
                </c:pt>
                <c:pt idx="5017">
                  <c:v>19.27</c:v>
                </c:pt>
                <c:pt idx="5018">
                  <c:v>19.27</c:v>
                </c:pt>
                <c:pt idx="5019">
                  <c:v>19.27</c:v>
                </c:pt>
                <c:pt idx="5020">
                  <c:v>19.24611111111111</c:v>
                </c:pt>
                <c:pt idx="5021">
                  <c:v>19.24611111111111</c:v>
                </c:pt>
                <c:pt idx="5022">
                  <c:v>19.24611111111111</c:v>
                </c:pt>
                <c:pt idx="5023">
                  <c:v>19.24611111111111</c:v>
                </c:pt>
                <c:pt idx="5024">
                  <c:v>19.22222222222222</c:v>
                </c:pt>
                <c:pt idx="5025">
                  <c:v>19.22222222222222</c:v>
                </c:pt>
                <c:pt idx="5026">
                  <c:v>19.22222222222222</c:v>
                </c:pt>
                <c:pt idx="5027">
                  <c:v>19.22222222222222</c:v>
                </c:pt>
                <c:pt idx="5028">
                  <c:v>19.22222222222222</c:v>
                </c:pt>
                <c:pt idx="5029">
                  <c:v>19.1988888888889</c:v>
                </c:pt>
                <c:pt idx="5030">
                  <c:v>19.1988888888889</c:v>
                </c:pt>
                <c:pt idx="5031">
                  <c:v>19.1988888888889</c:v>
                </c:pt>
                <c:pt idx="5032">
                  <c:v>19.1988888888889</c:v>
                </c:pt>
                <c:pt idx="5033">
                  <c:v>19.1988888888889</c:v>
                </c:pt>
                <c:pt idx="5034">
                  <c:v>19.175</c:v>
                </c:pt>
                <c:pt idx="5035">
                  <c:v>19.175</c:v>
                </c:pt>
                <c:pt idx="5036">
                  <c:v>19.175</c:v>
                </c:pt>
                <c:pt idx="5037">
                  <c:v>19.15111111111111</c:v>
                </c:pt>
                <c:pt idx="5038">
                  <c:v>19.15111111111111</c:v>
                </c:pt>
                <c:pt idx="5039">
                  <c:v>19.15111111111111</c:v>
                </c:pt>
                <c:pt idx="5040">
                  <c:v>19.15111111111111</c:v>
                </c:pt>
                <c:pt idx="5041">
                  <c:v>19.15111111111111</c:v>
                </c:pt>
                <c:pt idx="5042">
                  <c:v>19.15111111111111</c:v>
                </c:pt>
                <c:pt idx="5043">
                  <c:v>19.12722222222222</c:v>
                </c:pt>
                <c:pt idx="5044">
                  <c:v>19.12722222222222</c:v>
                </c:pt>
                <c:pt idx="5045">
                  <c:v>19.12722222222222</c:v>
                </c:pt>
                <c:pt idx="5046">
                  <c:v>19.12722222222222</c:v>
                </c:pt>
                <c:pt idx="5047">
                  <c:v>19.10277777777778</c:v>
                </c:pt>
                <c:pt idx="5048">
                  <c:v>19.10277777777778</c:v>
                </c:pt>
                <c:pt idx="5049">
                  <c:v>19.10277777777778</c:v>
                </c:pt>
                <c:pt idx="5050">
                  <c:v>19.10277777777778</c:v>
                </c:pt>
                <c:pt idx="5051">
                  <c:v>19.10277777777778</c:v>
                </c:pt>
                <c:pt idx="5052">
                  <c:v>19.08</c:v>
                </c:pt>
                <c:pt idx="5053">
                  <c:v>19.08</c:v>
                </c:pt>
                <c:pt idx="5054">
                  <c:v>19.08</c:v>
                </c:pt>
                <c:pt idx="5055">
                  <c:v>19.08</c:v>
                </c:pt>
                <c:pt idx="5056">
                  <c:v>19.05611111111111</c:v>
                </c:pt>
                <c:pt idx="5057">
                  <c:v>19.05611111111111</c:v>
                </c:pt>
                <c:pt idx="5058">
                  <c:v>19.05611111111111</c:v>
                </c:pt>
                <c:pt idx="5059">
                  <c:v>19.05611111111111</c:v>
                </c:pt>
                <c:pt idx="5060">
                  <c:v>19.05611111111111</c:v>
                </c:pt>
                <c:pt idx="5061">
                  <c:v>19.05611111111111</c:v>
                </c:pt>
                <c:pt idx="5062">
                  <c:v>19.05611111111111</c:v>
                </c:pt>
                <c:pt idx="5063">
                  <c:v>19.03222222222222</c:v>
                </c:pt>
                <c:pt idx="5064">
                  <c:v>19.03222222222222</c:v>
                </c:pt>
                <c:pt idx="5065">
                  <c:v>19.03222222222222</c:v>
                </c:pt>
                <c:pt idx="5066">
                  <c:v>19.03222222222222</c:v>
                </c:pt>
                <c:pt idx="5067">
                  <c:v>19.00777777777778</c:v>
                </c:pt>
                <c:pt idx="5068">
                  <c:v>19.00777777777778</c:v>
                </c:pt>
                <c:pt idx="5069">
                  <c:v>19.00777777777778</c:v>
                </c:pt>
                <c:pt idx="5070">
                  <c:v>19.00777777777778</c:v>
                </c:pt>
                <c:pt idx="5071">
                  <c:v>19.00777777777778</c:v>
                </c:pt>
                <c:pt idx="5072">
                  <c:v>19.00777777777778</c:v>
                </c:pt>
                <c:pt idx="5073">
                  <c:v>19.00777777777778</c:v>
                </c:pt>
                <c:pt idx="5074">
                  <c:v>18.985</c:v>
                </c:pt>
                <c:pt idx="5075">
                  <c:v>18.985</c:v>
                </c:pt>
                <c:pt idx="5076">
                  <c:v>18.985</c:v>
                </c:pt>
                <c:pt idx="5077">
                  <c:v>18.96111111111111</c:v>
                </c:pt>
                <c:pt idx="5078">
                  <c:v>18.96111111111111</c:v>
                </c:pt>
                <c:pt idx="5079">
                  <c:v>18.96111111111111</c:v>
                </c:pt>
                <c:pt idx="5080">
                  <c:v>18.96111111111111</c:v>
                </c:pt>
                <c:pt idx="5081">
                  <c:v>18.96111111111111</c:v>
                </c:pt>
                <c:pt idx="5082">
                  <c:v>18.96111111111111</c:v>
                </c:pt>
                <c:pt idx="5083">
                  <c:v>18.93722222222222</c:v>
                </c:pt>
                <c:pt idx="5084">
                  <c:v>18.93722222222222</c:v>
                </c:pt>
                <c:pt idx="5085">
                  <c:v>18.93722222222222</c:v>
                </c:pt>
                <c:pt idx="5086">
                  <c:v>18.93722222222222</c:v>
                </c:pt>
                <c:pt idx="5087">
                  <c:v>18.93722222222222</c:v>
                </c:pt>
                <c:pt idx="5088">
                  <c:v>18.93722222222222</c:v>
                </c:pt>
                <c:pt idx="5089">
                  <c:v>18.93722222222222</c:v>
                </c:pt>
                <c:pt idx="5090">
                  <c:v>18.93722222222222</c:v>
                </c:pt>
                <c:pt idx="5091">
                  <c:v>18.91277777777778</c:v>
                </c:pt>
                <c:pt idx="5092">
                  <c:v>18.91277777777778</c:v>
                </c:pt>
                <c:pt idx="5093">
                  <c:v>18.91277777777778</c:v>
                </c:pt>
                <c:pt idx="5094">
                  <c:v>18.91277777777778</c:v>
                </c:pt>
                <c:pt idx="5095">
                  <c:v>18.88888888888889</c:v>
                </c:pt>
                <c:pt idx="5096">
                  <c:v>18.86611111111111</c:v>
                </c:pt>
                <c:pt idx="5097">
                  <c:v>18.86611111111111</c:v>
                </c:pt>
                <c:pt idx="5098">
                  <c:v>18.86611111111111</c:v>
                </c:pt>
                <c:pt idx="5099">
                  <c:v>18.86611111111111</c:v>
                </c:pt>
                <c:pt idx="5100">
                  <c:v>18.84222222222222</c:v>
                </c:pt>
                <c:pt idx="5101">
                  <c:v>18.84222222222222</c:v>
                </c:pt>
                <c:pt idx="5102">
                  <c:v>18.84222222222222</c:v>
                </c:pt>
                <c:pt idx="5103">
                  <c:v>18.84222222222222</c:v>
                </c:pt>
                <c:pt idx="5104">
                  <c:v>18.84222222222222</c:v>
                </c:pt>
                <c:pt idx="5105">
                  <c:v>18.84222222222222</c:v>
                </c:pt>
                <c:pt idx="5106">
                  <c:v>18.84222222222222</c:v>
                </c:pt>
                <c:pt idx="5107">
                  <c:v>18.84222222222222</c:v>
                </c:pt>
                <c:pt idx="5108">
                  <c:v>18.84222222222222</c:v>
                </c:pt>
                <c:pt idx="5109">
                  <c:v>18.84222222222222</c:v>
                </c:pt>
                <c:pt idx="5110">
                  <c:v>18.84222222222222</c:v>
                </c:pt>
                <c:pt idx="5111">
                  <c:v>18.84222222222222</c:v>
                </c:pt>
                <c:pt idx="5112">
                  <c:v>18.84222222222222</c:v>
                </c:pt>
                <c:pt idx="5113">
                  <c:v>18.84222222222222</c:v>
                </c:pt>
                <c:pt idx="5114">
                  <c:v>18.84222222222222</c:v>
                </c:pt>
                <c:pt idx="5115">
                  <c:v>18.84222222222222</c:v>
                </c:pt>
                <c:pt idx="5116">
                  <c:v>18.84222222222222</c:v>
                </c:pt>
                <c:pt idx="5117">
                  <c:v>18.81777777777778</c:v>
                </c:pt>
                <c:pt idx="5118">
                  <c:v>18.81777777777778</c:v>
                </c:pt>
                <c:pt idx="5119">
                  <c:v>18.81777777777778</c:v>
                </c:pt>
                <c:pt idx="5120">
                  <c:v>18.81777777777778</c:v>
                </c:pt>
                <c:pt idx="5121">
                  <c:v>18.81777777777778</c:v>
                </c:pt>
                <c:pt idx="5122">
                  <c:v>18.81777777777778</c:v>
                </c:pt>
                <c:pt idx="5123">
                  <c:v>18.81777777777778</c:v>
                </c:pt>
                <c:pt idx="5124">
                  <c:v>18.79388888888889</c:v>
                </c:pt>
                <c:pt idx="5125">
                  <c:v>18.79388888888889</c:v>
                </c:pt>
                <c:pt idx="5126">
                  <c:v>18.79388888888889</c:v>
                </c:pt>
                <c:pt idx="5127">
                  <c:v>18.79388888888889</c:v>
                </c:pt>
                <c:pt idx="5128">
                  <c:v>18.79388888888889</c:v>
                </c:pt>
                <c:pt idx="5129">
                  <c:v>18.79388888888889</c:v>
                </c:pt>
                <c:pt idx="5130">
                  <c:v>18.79388888888889</c:v>
                </c:pt>
                <c:pt idx="5131">
                  <c:v>18.77111111111111</c:v>
                </c:pt>
                <c:pt idx="5132">
                  <c:v>18.77111111111111</c:v>
                </c:pt>
                <c:pt idx="5133">
                  <c:v>18.77111111111111</c:v>
                </c:pt>
                <c:pt idx="5134">
                  <c:v>18.77111111111111</c:v>
                </c:pt>
                <c:pt idx="5135">
                  <c:v>18.77111111111111</c:v>
                </c:pt>
                <c:pt idx="5136">
                  <c:v>18.77111111111111</c:v>
                </c:pt>
                <c:pt idx="5137">
                  <c:v>18.77111111111111</c:v>
                </c:pt>
                <c:pt idx="5138">
                  <c:v>18.77111111111111</c:v>
                </c:pt>
                <c:pt idx="5139">
                  <c:v>18.77111111111111</c:v>
                </c:pt>
                <c:pt idx="5140">
                  <c:v>18.77111111111111</c:v>
                </c:pt>
                <c:pt idx="5141">
                  <c:v>18.74722222222222</c:v>
                </c:pt>
                <c:pt idx="5142">
                  <c:v>18.74722222222222</c:v>
                </c:pt>
                <c:pt idx="5143">
                  <c:v>18.74722222222222</c:v>
                </c:pt>
                <c:pt idx="5144">
                  <c:v>18.74722222222222</c:v>
                </c:pt>
                <c:pt idx="5145">
                  <c:v>18.74722222222222</c:v>
                </c:pt>
                <c:pt idx="5146">
                  <c:v>18.74722222222222</c:v>
                </c:pt>
                <c:pt idx="5147">
                  <c:v>18.74722222222222</c:v>
                </c:pt>
                <c:pt idx="5148">
                  <c:v>18.74722222222222</c:v>
                </c:pt>
                <c:pt idx="5149">
                  <c:v>18.72277777777778</c:v>
                </c:pt>
                <c:pt idx="5150">
                  <c:v>18.72277777777778</c:v>
                </c:pt>
                <c:pt idx="5151">
                  <c:v>18.72277777777778</c:v>
                </c:pt>
                <c:pt idx="5152">
                  <c:v>18.72277777777778</c:v>
                </c:pt>
                <c:pt idx="5153">
                  <c:v>18.72277777777778</c:v>
                </c:pt>
                <c:pt idx="5154">
                  <c:v>18.72277777777778</c:v>
                </c:pt>
                <c:pt idx="5155">
                  <c:v>18.72277777777778</c:v>
                </c:pt>
                <c:pt idx="5156">
                  <c:v>18.72277777777778</c:v>
                </c:pt>
                <c:pt idx="5157">
                  <c:v>18.72277777777778</c:v>
                </c:pt>
                <c:pt idx="5158">
                  <c:v>18.72277777777778</c:v>
                </c:pt>
                <c:pt idx="5159">
                  <c:v>18.72277777777778</c:v>
                </c:pt>
                <c:pt idx="5160">
                  <c:v>18.6988888888889</c:v>
                </c:pt>
                <c:pt idx="5161">
                  <c:v>18.6988888888889</c:v>
                </c:pt>
                <c:pt idx="5162">
                  <c:v>18.6988888888889</c:v>
                </c:pt>
                <c:pt idx="5163">
                  <c:v>18.6988888888889</c:v>
                </c:pt>
                <c:pt idx="5164">
                  <c:v>18.6988888888889</c:v>
                </c:pt>
                <c:pt idx="5165">
                  <c:v>18.6988888888889</c:v>
                </c:pt>
                <c:pt idx="5166">
                  <c:v>18.6988888888889</c:v>
                </c:pt>
                <c:pt idx="5167">
                  <c:v>18.6988888888889</c:v>
                </c:pt>
                <c:pt idx="5168">
                  <c:v>18.6988888888889</c:v>
                </c:pt>
                <c:pt idx="5169">
                  <c:v>18.6988888888889</c:v>
                </c:pt>
                <c:pt idx="5170">
                  <c:v>18.675</c:v>
                </c:pt>
                <c:pt idx="5171">
                  <c:v>18.675</c:v>
                </c:pt>
                <c:pt idx="5172">
                  <c:v>18.675</c:v>
                </c:pt>
                <c:pt idx="5173">
                  <c:v>18.675</c:v>
                </c:pt>
                <c:pt idx="5174">
                  <c:v>18.675</c:v>
                </c:pt>
                <c:pt idx="5175">
                  <c:v>18.675</c:v>
                </c:pt>
                <c:pt idx="5176">
                  <c:v>18.675</c:v>
                </c:pt>
                <c:pt idx="5177">
                  <c:v>18.675</c:v>
                </c:pt>
                <c:pt idx="5178">
                  <c:v>18.675</c:v>
                </c:pt>
                <c:pt idx="5179">
                  <c:v>18.675</c:v>
                </c:pt>
                <c:pt idx="5180">
                  <c:v>18.675</c:v>
                </c:pt>
                <c:pt idx="5181">
                  <c:v>18.675</c:v>
                </c:pt>
                <c:pt idx="5182">
                  <c:v>18.675</c:v>
                </c:pt>
                <c:pt idx="5183">
                  <c:v>18.675</c:v>
                </c:pt>
                <c:pt idx="5184">
                  <c:v>18.65222222222222</c:v>
                </c:pt>
                <c:pt idx="5185">
                  <c:v>18.675</c:v>
                </c:pt>
                <c:pt idx="5186">
                  <c:v>18.65222222222222</c:v>
                </c:pt>
                <c:pt idx="5187">
                  <c:v>18.65222222222222</c:v>
                </c:pt>
                <c:pt idx="5188">
                  <c:v>18.65222222222222</c:v>
                </c:pt>
                <c:pt idx="5189">
                  <c:v>18.65222222222222</c:v>
                </c:pt>
                <c:pt idx="5190">
                  <c:v>18.65222222222222</c:v>
                </c:pt>
                <c:pt idx="5191">
                  <c:v>18.65222222222222</c:v>
                </c:pt>
                <c:pt idx="5192">
                  <c:v>18.65222222222222</c:v>
                </c:pt>
                <c:pt idx="5193">
                  <c:v>18.65222222222222</c:v>
                </c:pt>
                <c:pt idx="5194">
                  <c:v>18.65222222222222</c:v>
                </c:pt>
                <c:pt idx="5195">
                  <c:v>18.65222222222222</c:v>
                </c:pt>
                <c:pt idx="5196">
                  <c:v>18.65222222222222</c:v>
                </c:pt>
                <c:pt idx="5197">
                  <c:v>18.62777777777778</c:v>
                </c:pt>
                <c:pt idx="5198">
                  <c:v>18.65222222222222</c:v>
                </c:pt>
                <c:pt idx="5199">
                  <c:v>18.62777777777778</c:v>
                </c:pt>
                <c:pt idx="5200">
                  <c:v>18.62777777777778</c:v>
                </c:pt>
                <c:pt idx="5201">
                  <c:v>18.62777777777778</c:v>
                </c:pt>
                <c:pt idx="5202">
                  <c:v>18.62777777777778</c:v>
                </c:pt>
                <c:pt idx="5203">
                  <c:v>18.62777777777778</c:v>
                </c:pt>
                <c:pt idx="5204">
                  <c:v>18.62777777777778</c:v>
                </c:pt>
                <c:pt idx="5205">
                  <c:v>18.62777777777778</c:v>
                </c:pt>
                <c:pt idx="5206">
                  <c:v>18.62777777777778</c:v>
                </c:pt>
                <c:pt idx="5207">
                  <c:v>18.62777777777778</c:v>
                </c:pt>
                <c:pt idx="5208">
                  <c:v>18.62777777777778</c:v>
                </c:pt>
                <c:pt idx="5209">
                  <c:v>18.62777777777778</c:v>
                </c:pt>
                <c:pt idx="5210">
                  <c:v>18.62777777777778</c:v>
                </c:pt>
                <c:pt idx="5211">
                  <c:v>18.62777777777778</c:v>
                </c:pt>
                <c:pt idx="5212">
                  <c:v>18.62777777777778</c:v>
                </c:pt>
                <c:pt idx="5213">
                  <c:v>18.62777777777778</c:v>
                </c:pt>
                <c:pt idx="5214">
                  <c:v>18.60388888888888</c:v>
                </c:pt>
                <c:pt idx="5215">
                  <c:v>18.62777777777778</c:v>
                </c:pt>
                <c:pt idx="5216">
                  <c:v>18.62777777777778</c:v>
                </c:pt>
                <c:pt idx="5217">
                  <c:v>18.60388888888888</c:v>
                </c:pt>
                <c:pt idx="5218">
                  <c:v>18.60388888888888</c:v>
                </c:pt>
                <c:pt idx="5219">
                  <c:v>18.60388888888888</c:v>
                </c:pt>
                <c:pt idx="5220">
                  <c:v>18.60388888888888</c:v>
                </c:pt>
                <c:pt idx="5221">
                  <c:v>18.60388888888888</c:v>
                </c:pt>
                <c:pt idx="5222">
                  <c:v>18.60388888888888</c:v>
                </c:pt>
                <c:pt idx="5223">
                  <c:v>18.60388888888888</c:v>
                </c:pt>
                <c:pt idx="5224">
                  <c:v>18.60388888888888</c:v>
                </c:pt>
                <c:pt idx="5225">
                  <c:v>18.60388888888888</c:v>
                </c:pt>
                <c:pt idx="5226">
                  <c:v>18.60388888888888</c:v>
                </c:pt>
                <c:pt idx="5227">
                  <c:v>18.60388888888888</c:v>
                </c:pt>
                <c:pt idx="5228">
                  <c:v>18.60388888888888</c:v>
                </c:pt>
                <c:pt idx="5229">
                  <c:v>18.60388888888888</c:v>
                </c:pt>
                <c:pt idx="5230">
                  <c:v>18.60388888888888</c:v>
                </c:pt>
                <c:pt idx="5231">
                  <c:v>18.60388888888888</c:v>
                </c:pt>
                <c:pt idx="5232">
                  <c:v>18.60388888888888</c:v>
                </c:pt>
                <c:pt idx="5233">
                  <c:v>18.58</c:v>
                </c:pt>
                <c:pt idx="5234">
                  <c:v>18.60388888888888</c:v>
                </c:pt>
                <c:pt idx="5235">
                  <c:v>18.58</c:v>
                </c:pt>
                <c:pt idx="5236">
                  <c:v>18.58</c:v>
                </c:pt>
                <c:pt idx="5237">
                  <c:v>18.58</c:v>
                </c:pt>
                <c:pt idx="5238">
                  <c:v>18.58</c:v>
                </c:pt>
                <c:pt idx="5239">
                  <c:v>18.58</c:v>
                </c:pt>
                <c:pt idx="5240">
                  <c:v>18.58</c:v>
                </c:pt>
                <c:pt idx="5241">
                  <c:v>18.58</c:v>
                </c:pt>
                <c:pt idx="5242">
                  <c:v>18.58</c:v>
                </c:pt>
                <c:pt idx="5243">
                  <c:v>18.58</c:v>
                </c:pt>
                <c:pt idx="5244">
                  <c:v>18.58</c:v>
                </c:pt>
                <c:pt idx="5245">
                  <c:v>18.58</c:v>
                </c:pt>
                <c:pt idx="5246">
                  <c:v>18.58</c:v>
                </c:pt>
                <c:pt idx="5247">
                  <c:v>18.58</c:v>
                </c:pt>
                <c:pt idx="5248">
                  <c:v>18.58</c:v>
                </c:pt>
                <c:pt idx="5249">
                  <c:v>18.58</c:v>
                </c:pt>
                <c:pt idx="5250">
                  <c:v>18.58</c:v>
                </c:pt>
                <c:pt idx="5251">
                  <c:v>18.58</c:v>
                </c:pt>
                <c:pt idx="5252">
                  <c:v>18.58</c:v>
                </c:pt>
                <c:pt idx="5253">
                  <c:v>18.58</c:v>
                </c:pt>
                <c:pt idx="5254">
                  <c:v>18.58</c:v>
                </c:pt>
                <c:pt idx="5255">
                  <c:v>18.58</c:v>
                </c:pt>
                <c:pt idx="5256">
                  <c:v>18.58</c:v>
                </c:pt>
                <c:pt idx="5257">
                  <c:v>18.58</c:v>
                </c:pt>
                <c:pt idx="5258">
                  <c:v>18.58</c:v>
                </c:pt>
                <c:pt idx="5259">
                  <c:v>18.58</c:v>
                </c:pt>
                <c:pt idx="5260">
                  <c:v>18.58</c:v>
                </c:pt>
                <c:pt idx="5261">
                  <c:v>18.58</c:v>
                </c:pt>
                <c:pt idx="5262">
                  <c:v>18.58</c:v>
                </c:pt>
                <c:pt idx="5263">
                  <c:v>18.58</c:v>
                </c:pt>
                <c:pt idx="5264">
                  <c:v>18.58</c:v>
                </c:pt>
                <c:pt idx="5265">
                  <c:v>18.58</c:v>
                </c:pt>
                <c:pt idx="5266">
                  <c:v>18.58</c:v>
                </c:pt>
                <c:pt idx="5267">
                  <c:v>18.58</c:v>
                </c:pt>
                <c:pt idx="5268">
                  <c:v>18.58</c:v>
                </c:pt>
                <c:pt idx="5269">
                  <c:v>18.55722222222223</c:v>
                </c:pt>
                <c:pt idx="5270">
                  <c:v>18.58</c:v>
                </c:pt>
                <c:pt idx="5271">
                  <c:v>18.58</c:v>
                </c:pt>
                <c:pt idx="5272">
                  <c:v>18.58</c:v>
                </c:pt>
                <c:pt idx="5273">
                  <c:v>18.58</c:v>
                </c:pt>
                <c:pt idx="5274">
                  <c:v>18.55722222222223</c:v>
                </c:pt>
                <c:pt idx="5275">
                  <c:v>18.55722222222223</c:v>
                </c:pt>
                <c:pt idx="5276">
                  <c:v>18.58</c:v>
                </c:pt>
                <c:pt idx="5277">
                  <c:v>18.55722222222223</c:v>
                </c:pt>
                <c:pt idx="5278">
                  <c:v>18.55722222222223</c:v>
                </c:pt>
                <c:pt idx="5279">
                  <c:v>18.55722222222223</c:v>
                </c:pt>
                <c:pt idx="5280">
                  <c:v>18.55722222222223</c:v>
                </c:pt>
                <c:pt idx="5281">
                  <c:v>18.55722222222223</c:v>
                </c:pt>
                <c:pt idx="5282">
                  <c:v>18.58</c:v>
                </c:pt>
                <c:pt idx="5283">
                  <c:v>18.55722222222223</c:v>
                </c:pt>
                <c:pt idx="5284">
                  <c:v>18.55722222222223</c:v>
                </c:pt>
                <c:pt idx="5285">
                  <c:v>18.55722222222223</c:v>
                </c:pt>
                <c:pt idx="5286">
                  <c:v>18.55722222222223</c:v>
                </c:pt>
                <c:pt idx="5287">
                  <c:v>18.55722222222223</c:v>
                </c:pt>
                <c:pt idx="5288">
                  <c:v>18.55722222222223</c:v>
                </c:pt>
                <c:pt idx="5289">
                  <c:v>18.55722222222223</c:v>
                </c:pt>
                <c:pt idx="5290">
                  <c:v>18.55722222222223</c:v>
                </c:pt>
                <c:pt idx="5291">
                  <c:v>18.55722222222223</c:v>
                </c:pt>
                <c:pt idx="5292">
                  <c:v>18.55722222222223</c:v>
                </c:pt>
                <c:pt idx="5293">
                  <c:v>18.55722222222223</c:v>
                </c:pt>
                <c:pt idx="5294">
                  <c:v>18.55722222222223</c:v>
                </c:pt>
                <c:pt idx="5295">
                  <c:v>18.55722222222223</c:v>
                </c:pt>
                <c:pt idx="5296">
                  <c:v>18.55722222222223</c:v>
                </c:pt>
                <c:pt idx="5297">
                  <c:v>18.55722222222223</c:v>
                </c:pt>
                <c:pt idx="5298">
                  <c:v>18.55722222222223</c:v>
                </c:pt>
                <c:pt idx="5299">
                  <c:v>18.55722222222223</c:v>
                </c:pt>
                <c:pt idx="5300">
                  <c:v>18.55722222222223</c:v>
                </c:pt>
                <c:pt idx="5301">
                  <c:v>18.55722222222223</c:v>
                </c:pt>
                <c:pt idx="5302">
                  <c:v>18.55722222222223</c:v>
                </c:pt>
                <c:pt idx="5303">
                  <c:v>18.55722222222223</c:v>
                </c:pt>
                <c:pt idx="5304">
                  <c:v>18.55722222222223</c:v>
                </c:pt>
                <c:pt idx="5305">
                  <c:v>18.55722222222223</c:v>
                </c:pt>
                <c:pt idx="5306">
                  <c:v>18.55722222222223</c:v>
                </c:pt>
                <c:pt idx="5307">
                  <c:v>18.55722222222223</c:v>
                </c:pt>
                <c:pt idx="5308">
                  <c:v>18.55722222222223</c:v>
                </c:pt>
                <c:pt idx="5309">
                  <c:v>18.55722222222223</c:v>
                </c:pt>
                <c:pt idx="5310">
                  <c:v>18.55722222222223</c:v>
                </c:pt>
                <c:pt idx="5311">
                  <c:v>18.55722222222223</c:v>
                </c:pt>
                <c:pt idx="5312">
                  <c:v>18.55722222222223</c:v>
                </c:pt>
                <c:pt idx="5313">
                  <c:v>18.55722222222223</c:v>
                </c:pt>
                <c:pt idx="5314">
                  <c:v>18.55722222222223</c:v>
                </c:pt>
                <c:pt idx="5315">
                  <c:v>18.55722222222223</c:v>
                </c:pt>
                <c:pt idx="5316">
                  <c:v>18.55722222222223</c:v>
                </c:pt>
                <c:pt idx="5317">
                  <c:v>18.58</c:v>
                </c:pt>
                <c:pt idx="5318">
                  <c:v>18.55722222222223</c:v>
                </c:pt>
                <c:pt idx="5319">
                  <c:v>18.55722222222223</c:v>
                </c:pt>
                <c:pt idx="5320">
                  <c:v>18.55722222222223</c:v>
                </c:pt>
                <c:pt idx="5321">
                  <c:v>18.55722222222223</c:v>
                </c:pt>
                <c:pt idx="5322">
                  <c:v>18.55722222222223</c:v>
                </c:pt>
                <c:pt idx="5323">
                  <c:v>18.55722222222223</c:v>
                </c:pt>
                <c:pt idx="5324">
                  <c:v>18.55722222222223</c:v>
                </c:pt>
                <c:pt idx="5325">
                  <c:v>18.58</c:v>
                </c:pt>
                <c:pt idx="5326">
                  <c:v>18.55722222222223</c:v>
                </c:pt>
                <c:pt idx="5327">
                  <c:v>18.55722222222223</c:v>
                </c:pt>
                <c:pt idx="5328">
                  <c:v>18.55722222222223</c:v>
                </c:pt>
                <c:pt idx="5329">
                  <c:v>18.55722222222223</c:v>
                </c:pt>
                <c:pt idx="5330">
                  <c:v>18.55722222222223</c:v>
                </c:pt>
                <c:pt idx="5331">
                  <c:v>18.55722222222223</c:v>
                </c:pt>
                <c:pt idx="5332">
                  <c:v>18.58</c:v>
                </c:pt>
                <c:pt idx="5333">
                  <c:v>18.55722222222223</c:v>
                </c:pt>
                <c:pt idx="5334">
                  <c:v>18.58</c:v>
                </c:pt>
                <c:pt idx="5335">
                  <c:v>18.55722222222223</c:v>
                </c:pt>
                <c:pt idx="5336">
                  <c:v>18.55722222222223</c:v>
                </c:pt>
                <c:pt idx="5337">
                  <c:v>18.58</c:v>
                </c:pt>
                <c:pt idx="5338">
                  <c:v>18.55722222222223</c:v>
                </c:pt>
                <c:pt idx="5339">
                  <c:v>18.58</c:v>
                </c:pt>
                <c:pt idx="5340">
                  <c:v>18.55722222222223</c:v>
                </c:pt>
                <c:pt idx="5341">
                  <c:v>18.55722222222223</c:v>
                </c:pt>
                <c:pt idx="5342">
                  <c:v>18.55722222222223</c:v>
                </c:pt>
                <c:pt idx="5343">
                  <c:v>18.55722222222223</c:v>
                </c:pt>
                <c:pt idx="5344">
                  <c:v>18.55722222222223</c:v>
                </c:pt>
                <c:pt idx="5345">
                  <c:v>18.58</c:v>
                </c:pt>
                <c:pt idx="5346">
                  <c:v>18.58</c:v>
                </c:pt>
                <c:pt idx="5347">
                  <c:v>18.58</c:v>
                </c:pt>
                <c:pt idx="5348">
                  <c:v>18.58</c:v>
                </c:pt>
                <c:pt idx="5349">
                  <c:v>18.55722222222223</c:v>
                </c:pt>
                <c:pt idx="5350">
                  <c:v>18.58</c:v>
                </c:pt>
                <c:pt idx="5351">
                  <c:v>18.58</c:v>
                </c:pt>
                <c:pt idx="5352">
                  <c:v>18.58</c:v>
                </c:pt>
                <c:pt idx="5353">
                  <c:v>18.58</c:v>
                </c:pt>
                <c:pt idx="5354">
                  <c:v>18.58</c:v>
                </c:pt>
                <c:pt idx="5355">
                  <c:v>18.58</c:v>
                </c:pt>
                <c:pt idx="5356">
                  <c:v>18.58</c:v>
                </c:pt>
                <c:pt idx="5357">
                  <c:v>18.58</c:v>
                </c:pt>
                <c:pt idx="5358">
                  <c:v>18.58</c:v>
                </c:pt>
                <c:pt idx="5359">
                  <c:v>18.58</c:v>
                </c:pt>
                <c:pt idx="5360">
                  <c:v>18.58</c:v>
                </c:pt>
                <c:pt idx="5361">
                  <c:v>18.58</c:v>
                </c:pt>
                <c:pt idx="5362">
                  <c:v>18.58</c:v>
                </c:pt>
                <c:pt idx="5363">
                  <c:v>18.58</c:v>
                </c:pt>
                <c:pt idx="5364">
                  <c:v>18.58</c:v>
                </c:pt>
                <c:pt idx="5365">
                  <c:v>18.58</c:v>
                </c:pt>
                <c:pt idx="5366">
                  <c:v>18.58</c:v>
                </c:pt>
                <c:pt idx="5367">
                  <c:v>18.58</c:v>
                </c:pt>
                <c:pt idx="5368">
                  <c:v>18.58</c:v>
                </c:pt>
                <c:pt idx="5369">
                  <c:v>18.58</c:v>
                </c:pt>
                <c:pt idx="5370">
                  <c:v>18.58</c:v>
                </c:pt>
                <c:pt idx="5371">
                  <c:v>18.58</c:v>
                </c:pt>
                <c:pt idx="5372">
                  <c:v>18.58</c:v>
                </c:pt>
                <c:pt idx="5373">
                  <c:v>18.58</c:v>
                </c:pt>
                <c:pt idx="5374">
                  <c:v>18.58</c:v>
                </c:pt>
                <c:pt idx="5375">
                  <c:v>18.58</c:v>
                </c:pt>
                <c:pt idx="5376">
                  <c:v>18.58</c:v>
                </c:pt>
                <c:pt idx="5377">
                  <c:v>18.58</c:v>
                </c:pt>
                <c:pt idx="5378">
                  <c:v>18.58</c:v>
                </c:pt>
                <c:pt idx="5379">
                  <c:v>18.58</c:v>
                </c:pt>
                <c:pt idx="5380">
                  <c:v>18.58</c:v>
                </c:pt>
                <c:pt idx="5381">
                  <c:v>18.58</c:v>
                </c:pt>
                <c:pt idx="5382">
                  <c:v>18.58</c:v>
                </c:pt>
                <c:pt idx="5383">
                  <c:v>18.58</c:v>
                </c:pt>
                <c:pt idx="5384">
                  <c:v>18.58</c:v>
                </c:pt>
                <c:pt idx="5385">
                  <c:v>18.58</c:v>
                </c:pt>
                <c:pt idx="5386">
                  <c:v>18.58</c:v>
                </c:pt>
                <c:pt idx="5387">
                  <c:v>18.58</c:v>
                </c:pt>
                <c:pt idx="5388">
                  <c:v>18.58</c:v>
                </c:pt>
                <c:pt idx="5389">
                  <c:v>18.58</c:v>
                </c:pt>
                <c:pt idx="5390">
                  <c:v>18.60388888888888</c:v>
                </c:pt>
                <c:pt idx="5391">
                  <c:v>18.58</c:v>
                </c:pt>
                <c:pt idx="5392">
                  <c:v>18.60388888888888</c:v>
                </c:pt>
                <c:pt idx="5393">
                  <c:v>18.60388888888888</c:v>
                </c:pt>
                <c:pt idx="5394">
                  <c:v>18.60388888888888</c:v>
                </c:pt>
                <c:pt idx="5395">
                  <c:v>18.60388888888888</c:v>
                </c:pt>
                <c:pt idx="5396">
                  <c:v>18.60388888888888</c:v>
                </c:pt>
                <c:pt idx="5397">
                  <c:v>18.60388888888888</c:v>
                </c:pt>
                <c:pt idx="5398">
                  <c:v>18.60388888888888</c:v>
                </c:pt>
                <c:pt idx="5399">
                  <c:v>18.60388888888888</c:v>
                </c:pt>
                <c:pt idx="5400">
                  <c:v>18.60388888888888</c:v>
                </c:pt>
                <c:pt idx="5401">
                  <c:v>18.60388888888888</c:v>
                </c:pt>
                <c:pt idx="5402">
                  <c:v>18.60388888888888</c:v>
                </c:pt>
                <c:pt idx="5403">
                  <c:v>18.60388888888888</c:v>
                </c:pt>
                <c:pt idx="5404">
                  <c:v>18.60388888888888</c:v>
                </c:pt>
                <c:pt idx="5405">
                  <c:v>18.60388888888888</c:v>
                </c:pt>
                <c:pt idx="5406">
                  <c:v>18.60388888888888</c:v>
                </c:pt>
                <c:pt idx="5407">
                  <c:v>18.60388888888888</c:v>
                </c:pt>
                <c:pt idx="5408">
                  <c:v>18.60388888888888</c:v>
                </c:pt>
                <c:pt idx="5409">
                  <c:v>18.62777777777778</c:v>
                </c:pt>
                <c:pt idx="5410">
                  <c:v>18.60388888888888</c:v>
                </c:pt>
                <c:pt idx="5411">
                  <c:v>18.62777777777778</c:v>
                </c:pt>
                <c:pt idx="5412">
                  <c:v>18.60388888888888</c:v>
                </c:pt>
                <c:pt idx="5413">
                  <c:v>18.62777777777778</c:v>
                </c:pt>
                <c:pt idx="5414">
                  <c:v>18.62777777777778</c:v>
                </c:pt>
                <c:pt idx="5415">
                  <c:v>18.62777777777778</c:v>
                </c:pt>
                <c:pt idx="5416">
                  <c:v>18.62777777777778</c:v>
                </c:pt>
                <c:pt idx="5417">
                  <c:v>18.60388888888888</c:v>
                </c:pt>
                <c:pt idx="5418">
                  <c:v>18.62777777777778</c:v>
                </c:pt>
                <c:pt idx="5419">
                  <c:v>18.62777777777778</c:v>
                </c:pt>
                <c:pt idx="5420">
                  <c:v>18.62777777777778</c:v>
                </c:pt>
                <c:pt idx="5421">
                  <c:v>18.62777777777778</c:v>
                </c:pt>
                <c:pt idx="5422">
                  <c:v>18.62777777777778</c:v>
                </c:pt>
                <c:pt idx="5423">
                  <c:v>18.62777777777778</c:v>
                </c:pt>
                <c:pt idx="5424">
                  <c:v>18.62777777777778</c:v>
                </c:pt>
                <c:pt idx="5425">
                  <c:v>18.62777777777778</c:v>
                </c:pt>
                <c:pt idx="5426">
                  <c:v>18.62777777777778</c:v>
                </c:pt>
                <c:pt idx="5427">
                  <c:v>18.62777777777778</c:v>
                </c:pt>
                <c:pt idx="5428">
                  <c:v>18.62777777777778</c:v>
                </c:pt>
                <c:pt idx="5429">
                  <c:v>18.62777777777778</c:v>
                </c:pt>
                <c:pt idx="5430">
                  <c:v>18.62777777777778</c:v>
                </c:pt>
                <c:pt idx="5431">
                  <c:v>18.62777777777778</c:v>
                </c:pt>
                <c:pt idx="5432">
                  <c:v>18.62777777777778</c:v>
                </c:pt>
                <c:pt idx="5433">
                  <c:v>18.62777777777778</c:v>
                </c:pt>
                <c:pt idx="5434">
                  <c:v>18.62777777777778</c:v>
                </c:pt>
                <c:pt idx="5435">
                  <c:v>18.62777777777778</c:v>
                </c:pt>
                <c:pt idx="5436">
                  <c:v>18.62777777777778</c:v>
                </c:pt>
                <c:pt idx="5437">
                  <c:v>18.62777777777778</c:v>
                </c:pt>
                <c:pt idx="5438">
                  <c:v>18.62777777777778</c:v>
                </c:pt>
                <c:pt idx="5439">
                  <c:v>18.62777777777778</c:v>
                </c:pt>
                <c:pt idx="5440">
                  <c:v>18.62777777777778</c:v>
                </c:pt>
                <c:pt idx="5441">
                  <c:v>18.65222222222222</c:v>
                </c:pt>
                <c:pt idx="5442">
                  <c:v>18.62777777777778</c:v>
                </c:pt>
                <c:pt idx="5443">
                  <c:v>18.65222222222222</c:v>
                </c:pt>
                <c:pt idx="5444">
                  <c:v>18.65222222222222</c:v>
                </c:pt>
                <c:pt idx="5445">
                  <c:v>18.65222222222222</c:v>
                </c:pt>
                <c:pt idx="5446">
                  <c:v>18.65222222222222</c:v>
                </c:pt>
                <c:pt idx="5447">
                  <c:v>18.65222222222222</c:v>
                </c:pt>
                <c:pt idx="5448">
                  <c:v>18.65222222222222</c:v>
                </c:pt>
                <c:pt idx="5449">
                  <c:v>18.65222222222222</c:v>
                </c:pt>
                <c:pt idx="5450">
                  <c:v>18.65222222222222</c:v>
                </c:pt>
                <c:pt idx="5451">
                  <c:v>18.65222222222222</c:v>
                </c:pt>
                <c:pt idx="5452">
                  <c:v>18.65222222222222</c:v>
                </c:pt>
                <c:pt idx="5453">
                  <c:v>18.65222222222222</c:v>
                </c:pt>
                <c:pt idx="5454">
                  <c:v>18.65222222222222</c:v>
                </c:pt>
                <c:pt idx="5455">
                  <c:v>18.65222222222222</c:v>
                </c:pt>
                <c:pt idx="5456">
                  <c:v>18.65222222222222</c:v>
                </c:pt>
                <c:pt idx="5457">
                  <c:v>18.65222222222222</c:v>
                </c:pt>
                <c:pt idx="5458">
                  <c:v>18.65222222222222</c:v>
                </c:pt>
                <c:pt idx="5459">
                  <c:v>18.675</c:v>
                </c:pt>
                <c:pt idx="5460">
                  <c:v>18.675</c:v>
                </c:pt>
                <c:pt idx="5461">
                  <c:v>18.65222222222222</c:v>
                </c:pt>
                <c:pt idx="5462">
                  <c:v>18.65222222222222</c:v>
                </c:pt>
                <c:pt idx="5463">
                  <c:v>18.675</c:v>
                </c:pt>
                <c:pt idx="5464">
                  <c:v>18.675</c:v>
                </c:pt>
                <c:pt idx="5465">
                  <c:v>18.675</c:v>
                </c:pt>
                <c:pt idx="5466">
                  <c:v>18.675</c:v>
                </c:pt>
                <c:pt idx="5467">
                  <c:v>18.675</c:v>
                </c:pt>
                <c:pt idx="5468">
                  <c:v>18.675</c:v>
                </c:pt>
                <c:pt idx="5469">
                  <c:v>18.675</c:v>
                </c:pt>
                <c:pt idx="5470">
                  <c:v>18.675</c:v>
                </c:pt>
                <c:pt idx="5471">
                  <c:v>18.675</c:v>
                </c:pt>
                <c:pt idx="5472">
                  <c:v>18.675</c:v>
                </c:pt>
                <c:pt idx="5473">
                  <c:v>18.675</c:v>
                </c:pt>
                <c:pt idx="5474">
                  <c:v>18.675</c:v>
                </c:pt>
                <c:pt idx="5475">
                  <c:v>18.675</c:v>
                </c:pt>
                <c:pt idx="5476">
                  <c:v>18.675</c:v>
                </c:pt>
                <c:pt idx="5477">
                  <c:v>18.675</c:v>
                </c:pt>
                <c:pt idx="5478">
                  <c:v>18.675</c:v>
                </c:pt>
                <c:pt idx="5479">
                  <c:v>18.675</c:v>
                </c:pt>
                <c:pt idx="5480">
                  <c:v>18.675</c:v>
                </c:pt>
                <c:pt idx="5481">
                  <c:v>18.675</c:v>
                </c:pt>
                <c:pt idx="5482">
                  <c:v>18.675</c:v>
                </c:pt>
                <c:pt idx="5483">
                  <c:v>18.675</c:v>
                </c:pt>
                <c:pt idx="5484">
                  <c:v>18.675</c:v>
                </c:pt>
                <c:pt idx="5485">
                  <c:v>18.6988888888889</c:v>
                </c:pt>
                <c:pt idx="5486">
                  <c:v>18.675</c:v>
                </c:pt>
                <c:pt idx="5487">
                  <c:v>18.6988888888889</c:v>
                </c:pt>
                <c:pt idx="5488">
                  <c:v>18.6988888888889</c:v>
                </c:pt>
                <c:pt idx="5489">
                  <c:v>18.6988888888889</c:v>
                </c:pt>
                <c:pt idx="5490">
                  <c:v>18.6988888888889</c:v>
                </c:pt>
                <c:pt idx="5491">
                  <c:v>18.6988888888889</c:v>
                </c:pt>
                <c:pt idx="5492">
                  <c:v>18.6988888888889</c:v>
                </c:pt>
                <c:pt idx="5493">
                  <c:v>18.6988888888889</c:v>
                </c:pt>
                <c:pt idx="5494">
                  <c:v>18.6988888888889</c:v>
                </c:pt>
                <c:pt idx="5495">
                  <c:v>18.6988888888889</c:v>
                </c:pt>
              </c:numCache>
            </c:numRef>
          </c:val>
        </c:ser>
        <c:marker val="1"/>
        <c:axId val="697306408"/>
        <c:axId val="697309800"/>
      </c:lineChart>
      <c:catAx>
        <c:axId val="697306408"/>
        <c:scaling>
          <c:orientation val="minMax"/>
        </c:scaling>
        <c:axPos val="b"/>
        <c:numFmt formatCode="0.00" sourceLinked="1"/>
        <c:tickLblPos val="nextTo"/>
        <c:spPr>
          <a:ln w="3175">
            <a:solidFill>
              <a:srgbClr val="808080"/>
            </a:solidFill>
            <a:prstDash val="solid"/>
          </a:ln>
        </c:spPr>
        <c:crossAx val="697309800"/>
        <c:crosses val="autoZero"/>
        <c:auto val="1"/>
        <c:lblAlgn val="ctr"/>
        <c:lblOffset val="100"/>
      </c:catAx>
      <c:valAx>
        <c:axId val="697309800"/>
        <c:scaling>
          <c:orientation val="minMax"/>
        </c:scaling>
        <c:axPos val="l"/>
        <c:majorGridlines>
          <c:spPr>
            <a:ln w="3175">
              <a:solidFill>
                <a:srgbClr val="808080"/>
              </a:solidFill>
              <a:prstDash val="solid"/>
            </a:ln>
          </c:spPr>
        </c:majorGridlines>
        <c:numFmt formatCode="0.00" sourceLinked="1"/>
        <c:tickLblPos val="nextTo"/>
        <c:spPr>
          <a:ln w="3175">
            <a:solidFill>
              <a:srgbClr val="808080"/>
            </a:solidFill>
            <a:prstDash val="solid"/>
          </a:ln>
        </c:spPr>
        <c:crossAx val="697306408"/>
        <c:crosses val="autoZero"/>
        <c:crossBetween val="between"/>
      </c:valAx>
      <c:spPr>
        <a:solidFill>
          <a:srgbClr val="FFFFFF"/>
        </a:solidFill>
        <a:ln w="25400">
          <a:noFill/>
        </a:ln>
      </c:spPr>
    </c:plotArea>
    <c:legend>
      <c:legendPos val="r"/>
      <c:layout/>
      <c:spPr>
        <a:noFill/>
        <a:ln w="25400">
          <a:noFill/>
        </a:ln>
      </c:spPr>
    </c:legend>
    <c:plotVisOnly val="1"/>
    <c:dispBlanksAs val="gap"/>
  </c:chart>
  <c:spPr>
    <a:solidFill>
      <a:srgbClr val="FFFFFF"/>
    </a:solidFill>
    <a:ln w="3175">
      <a:solidFill>
        <a:srgbClr val="808080"/>
      </a:solidFill>
      <a:prstDash val="solid"/>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2"/>
  <c:chart>
    <c:title>
      <c:tx>
        <c:rich>
          <a:bodyPr/>
          <a:lstStyle/>
          <a:p>
            <a:pPr>
              <a:defRPr sz="1800" b="1" i="0" u="none" strike="noStrike" baseline="0">
                <a:solidFill>
                  <a:srgbClr val="000000"/>
                </a:solidFill>
                <a:latin typeface="Calibri"/>
                <a:ea typeface="Calibri"/>
                <a:cs typeface="Calibri"/>
              </a:defRPr>
            </a:pPr>
            <a:r>
              <a:rPr lang="en-US" dirty="0"/>
              <a:t>icarus:  Relative Humidity</a:t>
            </a:r>
            <a:r>
              <a:rPr lang="en-US" dirty="0" smtClean="0"/>
              <a:t> vs. </a:t>
            </a:r>
            <a:r>
              <a:rPr lang="en-US" dirty="0"/>
              <a:t>Time</a:t>
            </a:r>
          </a:p>
        </c:rich>
      </c:tx>
      <c:layout/>
      <c:spPr>
        <a:noFill/>
        <a:ln w="25400">
          <a:noFill/>
        </a:ln>
      </c:spPr>
    </c:title>
    <c:plotArea>
      <c:layout>
        <c:manualLayout>
          <c:layoutTarget val="inner"/>
          <c:xMode val="edge"/>
          <c:yMode val="edge"/>
          <c:x val="0.04088047175917"/>
          <c:y val="0.112068808272707"/>
          <c:w val="0.834905019389204"/>
          <c:h val="0.724136914992879"/>
        </c:manualLayout>
      </c:layout>
      <c:scatterChart>
        <c:scatterStyle val="lineMarker"/>
        <c:ser>
          <c:idx val="0"/>
          <c:order val="0"/>
          <c:spPr>
            <a:ln w="28575">
              <a:noFill/>
            </a:ln>
          </c:spPr>
          <c:marker>
            <c:spPr>
              <a:solidFill>
                <a:srgbClr val="4F81BD"/>
              </a:solidFill>
              <a:ln>
                <a:solidFill>
                  <a:srgbClr val="666699"/>
                </a:solidFill>
                <a:prstDash val="solid"/>
              </a:ln>
            </c:spPr>
          </c:marker>
          <c:xVal>
            <c:numRef>
              <c:f>'Chamber Data'!$E$6:$E$686</c:f>
              <c:numCache>
                <c:formatCode>General</c:formatCode>
                <c:ptCount val="681"/>
                <c:pt idx="0">
                  <c:v>-4.5</c:v>
                </c:pt>
                <c:pt idx="1">
                  <c:v>-4.25</c:v>
                </c:pt>
                <c:pt idx="2">
                  <c:v>-4.0</c:v>
                </c:pt>
                <c:pt idx="3">
                  <c:v>-3.75</c:v>
                </c:pt>
                <c:pt idx="4">
                  <c:v>-3.5</c:v>
                </c:pt>
                <c:pt idx="5">
                  <c:v>-3.25</c:v>
                </c:pt>
                <c:pt idx="6">
                  <c:v>-3.0</c:v>
                </c:pt>
                <c:pt idx="7">
                  <c:v>-2.75</c:v>
                </c:pt>
                <c:pt idx="8">
                  <c:v>-2.5</c:v>
                </c:pt>
                <c:pt idx="9">
                  <c:v>-2.25</c:v>
                </c:pt>
                <c:pt idx="10">
                  <c:v>-2.0</c:v>
                </c:pt>
                <c:pt idx="11">
                  <c:v>-1.75</c:v>
                </c:pt>
                <c:pt idx="12">
                  <c:v>-1.5</c:v>
                </c:pt>
                <c:pt idx="13">
                  <c:v>-1.25</c:v>
                </c:pt>
                <c:pt idx="14">
                  <c:v>-1.0</c:v>
                </c:pt>
                <c:pt idx="15">
                  <c:v>-0.75</c:v>
                </c:pt>
                <c:pt idx="16">
                  <c:v>-0.5</c:v>
                </c:pt>
                <c:pt idx="17">
                  <c:v>-0.25</c:v>
                </c:pt>
                <c:pt idx="18">
                  <c:v>0.0</c:v>
                </c:pt>
                <c:pt idx="19">
                  <c:v>0.25</c:v>
                </c:pt>
                <c:pt idx="20">
                  <c:v>0.5</c:v>
                </c:pt>
                <c:pt idx="21">
                  <c:v>0.75</c:v>
                </c:pt>
                <c:pt idx="22">
                  <c:v>1.0</c:v>
                </c:pt>
                <c:pt idx="23">
                  <c:v>1.25</c:v>
                </c:pt>
                <c:pt idx="24">
                  <c:v>1.5</c:v>
                </c:pt>
                <c:pt idx="25">
                  <c:v>1.75</c:v>
                </c:pt>
                <c:pt idx="26">
                  <c:v>2.0</c:v>
                </c:pt>
                <c:pt idx="27">
                  <c:v>2.25</c:v>
                </c:pt>
                <c:pt idx="28">
                  <c:v>2.5</c:v>
                </c:pt>
                <c:pt idx="29">
                  <c:v>2.75</c:v>
                </c:pt>
                <c:pt idx="30">
                  <c:v>3.0</c:v>
                </c:pt>
                <c:pt idx="31">
                  <c:v>3.25</c:v>
                </c:pt>
                <c:pt idx="32">
                  <c:v>3.5</c:v>
                </c:pt>
                <c:pt idx="33">
                  <c:v>3.75</c:v>
                </c:pt>
                <c:pt idx="34">
                  <c:v>4.0</c:v>
                </c:pt>
                <c:pt idx="35">
                  <c:v>4.25</c:v>
                </c:pt>
                <c:pt idx="36">
                  <c:v>4.5</c:v>
                </c:pt>
                <c:pt idx="37">
                  <c:v>4.75</c:v>
                </c:pt>
                <c:pt idx="38">
                  <c:v>5.0</c:v>
                </c:pt>
                <c:pt idx="39">
                  <c:v>5.25</c:v>
                </c:pt>
                <c:pt idx="40">
                  <c:v>5.5</c:v>
                </c:pt>
                <c:pt idx="41">
                  <c:v>5.75</c:v>
                </c:pt>
                <c:pt idx="42">
                  <c:v>6.0</c:v>
                </c:pt>
                <c:pt idx="43">
                  <c:v>6.25</c:v>
                </c:pt>
                <c:pt idx="44">
                  <c:v>6.5</c:v>
                </c:pt>
                <c:pt idx="45">
                  <c:v>6.75</c:v>
                </c:pt>
                <c:pt idx="46">
                  <c:v>7.0</c:v>
                </c:pt>
                <c:pt idx="47">
                  <c:v>7.25</c:v>
                </c:pt>
                <c:pt idx="48">
                  <c:v>7.5</c:v>
                </c:pt>
                <c:pt idx="49">
                  <c:v>7.75</c:v>
                </c:pt>
                <c:pt idx="50">
                  <c:v>8.0</c:v>
                </c:pt>
                <c:pt idx="51">
                  <c:v>8.25</c:v>
                </c:pt>
                <c:pt idx="52">
                  <c:v>8.5</c:v>
                </c:pt>
                <c:pt idx="53">
                  <c:v>8.75</c:v>
                </c:pt>
                <c:pt idx="54">
                  <c:v>9.0</c:v>
                </c:pt>
                <c:pt idx="55">
                  <c:v>9.25</c:v>
                </c:pt>
                <c:pt idx="56">
                  <c:v>9.5</c:v>
                </c:pt>
                <c:pt idx="57">
                  <c:v>9.75</c:v>
                </c:pt>
                <c:pt idx="58">
                  <c:v>10.0</c:v>
                </c:pt>
                <c:pt idx="59">
                  <c:v>10.25</c:v>
                </c:pt>
                <c:pt idx="60">
                  <c:v>10.5</c:v>
                </c:pt>
                <c:pt idx="61">
                  <c:v>10.75</c:v>
                </c:pt>
                <c:pt idx="62">
                  <c:v>11.0</c:v>
                </c:pt>
                <c:pt idx="63">
                  <c:v>11.25</c:v>
                </c:pt>
                <c:pt idx="64">
                  <c:v>11.5</c:v>
                </c:pt>
                <c:pt idx="65">
                  <c:v>11.75</c:v>
                </c:pt>
                <c:pt idx="66">
                  <c:v>12.0</c:v>
                </c:pt>
                <c:pt idx="67">
                  <c:v>12.25</c:v>
                </c:pt>
                <c:pt idx="68">
                  <c:v>12.5</c:v>
                </c:pt>
                <c:pt idx="69">
                  <c:v>12.75</c:v>
                </c:pt>
                <c:pt idx="70">
                  <c:v>13.0</c:v>
                </c:pt>
                <c:pt idx="71">
                  <c:v>13.25</c:v>
                </c:pt>
                <c:pt idx="72">
                  <c:v>13.5</c:v>
                </c:pt>
                <c:pt idx="73">
                  <c:v>13.75</c:v>
                </c:pt>
                <c:pt idx="74">
                  <c:v>14.0</c:v>
                </c:pt>
                <c:pt idx="75">
                  <c:v>14.25</c:v>
                </c:pt>
                <c:pt idx="76">
                  <c:v>14.5</c:v>
                </c:pt>
                <c:pt idx="77">
                  <c:v>14.75</c:v>
                </c:pt>
                <c:pt idx="78">
                  <c:v>15.0</c:v>
                </c:pt>
                <c:pt idx="79">
                  <c:v>15.25</c:v>
                </c:pt>
                <c:pt idx="80">
                  <c:v>15.5</c:v>
                </c:pt>
                <c:pt idx="81">
                  <c:v>15.75</c:v>
                </c:pt>
                <c:pt idx="82">
                  <c:v>16.0</c:v>
                </c:pt>
                <c:pt idx="83">
                  <c:v>16.25</c:v>
                </c:pt>
                <c:pt idx="84">
                  <c:v>16.5</c:v>
                </c:pt>
                <c:pt idx="85">
                  <c:v>16.75</c:v>
                </c:pt>
                <c:pt idx="86">
                  <c:v>17.0</c:v>
                </c:pt>
                <c:pt idx="87">
                  <c:v>17.25</c:v>
                </c:pt>
                <c:pt idx="88">
                  <c:v>17.5</c:v>
                </c:pt>
                <c:pt idx="89">
                  <c:v>17.75</c:v>
                </c:pt>
                <c:pt idx="90">
                  <c:v>18.0</c:v>
                </c:pt>
                <c:pt idx="91">
                  <c:v>18.25</c:v>
                </c:pt>
                <c:pt idx="92">
                  <c:v>18.5</c:v>
                </c:pt>
                <c:pt idx="93">
                  <c:v>18.75</c:v>
                </c:pt>
                <c:pt idx="94">
                  <c:v>19.0</c:v>
                </c:pt>
                <c:pt idx="95">
                  <c:v>19.25</c:v>
                </c:pt>
                <c:pt idx="96">
                  <c:v>19.5</c:v>
                </c:pt>
                <c:pt idx="97">
                  <c:v>19.75</c:v>
                </c:pt>
                <c:pt idx="98">
                  <c:v>20.0</c:v>
                </c:pt>
                <c:pt idx="99">
                  <c:v>20.25</c:v>
                </c:pt>
                <c:pt idx="100">
                  <c:v>20.5</c:v>
                </c:pt>
                <c:pt idx="101">
                  <c:v>20.75</c:v>
                </c:pt>
                <c:pt idx="102">
                  <c:v>21.0</c:v>
                </c:pt>
                <c:pt idx="103">
                  <c:v>21.25</c:v>
                </c:pt>
                <c:pt idx="104">
                  <c:v>21.5</c:v>
                </c:pt>
                <c:pt idx="105">
                  <c:v>21.75</c:v>
                </c:pt>
                <c:pt idx="106">
                  <c:v>22.0</c:v>
                </c:pt>
                <c:pt idx="107">
                  <c:v>22.25</c:v>
                </c:pt>
                <c:pt idx="108">
                  <c:v>22.5</c:v>
                </c:pt>
                <c:pt idx="109">
                  <c:v>22.75</c:v>
                </c:pt>
                <c:pt idx="110">
                  <c:v>23.0</c:v>
                </c:pt>
                <c:pt idx="111">
                  <c:v>23.25</c:v>
                </c:pt>
                <c:pt idx="112">
                  <c:v>23.5</c:v>
                </c:pt>
                <c:pt idx="113">
                  <c:v>23.75</c:v>
                </c:pt>
                <c:pt idx="114">
                  <c:v>24.0</c:v>
                </c:pt>
                <c:pt idx="115">
                  <c:v>24.25</c:v>
                </c:pt>
                <c:pt idx="116">
                  <c:v>24.5</c:v>
                </c:pt>
                <c:pt idx="117">
                  <c:v>24.75</c:v>
                </c:pt>
                <c:pt idx="118">
                  <c:v>25.0</c:v>
                </c:pt>
                <c:pt idx="119">
                  <c:v>25.25</c:v>
                </c:pt>
                <c:pt idx="120">
                  <c:v>25.5</c:v>
                </c:pt>
                <c:pt idx="121">
                  <c:v>25.75</c:v>
                </c:pt>
                <c:pt idx="122">
                  <c:v>26.0</c:v>
                </c:pt>
                <c:pt idx="123">
                  <c:v>26.25</c:v>
                </c:pt>
                <c:pt idx="124">
                  <c:v>26.5</c:v>
                </c:pt>
                <c:pt idx="125">
                  <c:v>26.75</c:v>
                </c:pt>
                <c:pt idx="126">
                  <c:v>27.0</c:v>
                </c:pt>
                <c:pt idx="127">
                  <c:v>27.25</c:v>
                </c:pt>
                <c:pt idx="128">
                  <c:v>27.5</c:v>
                </c:pt>
                <c:pt idx="129">
                  <c:v>27.75</c:v>
                </c:pt>
                <c:pt idx="130">
                  <c:v>28.0</c:v>
                </c:pt>
                <c:pt idx="131">
                  <c:v>28.25</c:v>
                </c:pt>
                <c:pt idx="132">
                  <c:v>28.5</c:v>
                </c:pt>
                <c:pt idx="133">
                  <c:v>28.75</c:v>
                </c:pt>
                <c:pt idx="134">
                  <c:v>29.0</c:v>
                </c:pt>
                <c:pt idx="135">
                  <c:v>29.25</c:v>
                </c:pt>
                <c:pt idx="136">
                  <c:v>29.5</c:v>
                </c:pt>
                <c:pt idx="137">
                  <c:v>29.75</c:v>
                </c:pt>
                <c:pt idx="138">
                  <c:v>30.0</c:v>
                </c:pt>
                <c:pt idx="139">
                  <c:v>30.25</c:v>
                </c:pt>
                <c:pt idx="140">
                  <c:v>30.5</c:v>
                </c:pt>
                <c:pt idx="141">
                  <c:v>30.75</c:v>
                </c:pt>
                <c:pt idx="142">
                  <c:v>31.0</c:v>
                </c:pt>
                <c:pt idx="143">
                  <c:v>31.25</c:v>
                </c:pt>
                <c:pt idx="144">
                  <c:v>31.5</c:v>
                </c:pt>
                <c:pt idx="145">
                  <c:v>31.75</c:v>
                </c:pt>
                <c:pt idx="146">
                  <c:v>32.0</c:v>
                </c:pt>
                <c:pt idx="147">
                  <c:v>32.25</c:v>
                </c:pt>
                <c:pt idx="148">
                  <c:v>32.5</c:v>
                </c:pt>
                <c:pt idx="149">
                  <c:v>32.75</c:v>
                </c:pt>
                <c:pt idx="150">
                  <c:v>33.0</c:v>
                </c:pt>
                <c:pt idx="151">
                  <c:v>33.25</c:v>
                </c:pt>
                <c:pt idx="152">
                  <c:v>33.5</c:v>
                </c:pt>
                <c:pt idx="153">
                  <c:v>33.75</c:v>
                </c:pt>
                <c:pt idx="154">
                  <c:v>34.0</c:v>
                </c:pt>
                <c:pt idx="155">
                  <c:v>34.25</c:v>
                </c:pt>
                <c:pt idx="156">
                  <c:v>34.5</c:v>
                </c:pt>
                <c:pt idx="157">
                  <c:v>34.75</c:v>
                </c:pt>
                <c:pt idx="158">
                  <c:v>35.0</c:v>
                </c:pt>
                <c:pt idx="159">
                  <c:v>35.25</c:v>
                </c:pt>
                <c:pt idx="160">
                  <c:v>35.5</c:v>
                </c:pt>
                <c:pt idx="161">
                  <c:v>35.75</c:v>
                </c:pt>
                <c:pt idx="162">
                  <c:v>36.0</c:v>
                </c:pt>
                <c:pt idx="163">
                  <c:v>36.25</c:v>
                </c:pt>
                <c:pt idx="164">
                  <c:v>36.5</c:v>
                </c:pt>
                <c:pt idx="165">
                  <c:v>36.75</c:v>
                </c:pt>
                <c:pt idx="166">
                  <c:v>37.0</c:v>
                </c:pt>
                <c:pt idx="167">
                  <c:v>37.25</c:v>
                </c:pt>
                <c:pt idx="168">
                  <c:v>37.5</c:v>
                </c:pt>
                <c:pt idx="169">
                  <c:v>37.75</c:v>
                </c:pt>
                <c:pt idx="170">
                  <c:v>38.0</c:v>
                </c:pt>
                <c:pt idx="171">
                  <c:v>38.25</c:v>
                </c:pt>
                <c:pt idx="172">
                  <c:v>38.5</c:v>
                </c:pt>
                <c:pt idx="173">
                  <c:v>38.75</c:v>
                </c:pt>
                <c:pt idx="174">
                  <c:v>39.0</c:v>
                </c:pt>
                <c:pt idx="175">
                  <c:v>39.25</c:v>
                </c:pt>
                <c:pt idx="176">
                  <c:v>39.5</c:v>
                </c:pt>
                <c:pt idx="177">
                  <c:v>39.75</c:v>
                </c:pt>
                <c:pt idx="178">
                  <c:v>40.0</c:v>
                </c:pt>
                <c:pt idx="179">
                  <c:v>40.25</c:v>
                </c:pt>
                <c:pt idx="180">
                  <c:v>40.5</c:v>
                </c:pt>
                <c:pt idx="181">
                  <c:v>40.75</c:v>
                </c:pt>
                <c:pt idx="182">
                  <c:v>41.0</c:v>
                </c:pt>
                <c:pt idx="183">
                  <c:v>41.25</c:v>
                </c:pt>
                <c:pt idx="184">
                  <c:v>41.5</c:v>
                </c:pt>
                <c:pt idx="185">
                  <c:v>41.75</c:v>
                </c:pt>
                <c:pt idx="186">
                  <c:v>42.0</c:v>
                </c:pt>
                <c:pt idx="187">
                  <c:v>42.25</c:v>
                </c:pt>
                <c:pt idx="188">
                  <c:v>42.5</c:v>
                </c:pt>
                <c:pt idx="189">
                  <c:v>42.75</c:v>
                </c:pt>
                <c:pt idx="190">
                  <c:v>43.0</c:v>
                </c:pt>
                <c:pt idx="191">
                  <c:v>43.25</c:v>
                </c:pt>
                <c:pt idx="192">
                  <c:v>43.5</c:v>
                </c:pt>
                <c:pt idx="193">
                  <c:v>43.75</c:v>
                </c:pt>
                <c:pt idx="194">
                  <c:v>44.0</c:v>
                </c:pt>
                <c:pt idx="195">
                  <c:v>44.25</c:v>
                </c:pt>
                <c:pt idx="196">
                  <c:v>44.5</c:v>
                </c:pt>
                <c:pt idx="197">
                  <c:v>44.75</c:v>
                </c:pt>
                <c:pt idx="198">
                  <c:v>45.0</c:v>
                </c:pt>
                <c:pt idx="199">
                  <c:v>45.25</c:v>
                </c:pt>
                <c:pt idx="200">
                  <c:v>45.5</c:v>
                </c:pt>
                <c:pt idx="201">
                  <c:v>45.75</c:v>
                </c:pt>
                <c:pt idx="202">
                  <c:v>46.0</c:v>
                </c:pt>
                <c:pt idx="203">
                  <c:v>46.25</c:v>
                </c:pt>
                <c:pt idx="204">
                  <c:v>46.5</c:v>
                </c:pt>
                <c:pt idx="205">
                  <c:v>46.75</c:v>
                </c:pt>
                <c:pt idx="206">
                  <c:v>47.0</c:v>
                </c:pt>
                <c:pt idx="207">
                  <c:v>47.25</c:v>
                </c:pt>
                <c:pt idx="208">
                  <c:v>47.5</c:v>
                </c:pt>
                <c:pt idx="209">
                  <c:v>47.75</c:v>
                </c:pt>
                <c:pt idx="210">
                  <c:v>48.0</c:v>
                </c:pt>
                <c:pt idx="211">
                  <c:v>48.25</c:v>
                </c:pt>
                <c:pt idx="212">
                  <c:v>48.5</c:v>
                </c:pt>
                <c:pt idx="213">
                  <c:v>48.75</c:v>
                </c:pt>
                <c:pt idx="214">
                  <c:v>49.0</c:v>
                </c:pt>
                <c:pt idx="215">
                  <c:v>49.25</c:v>
                </c:pt>
                <c:pt idx="216">
                  <c:v>49.5</c:v>
                </c:pt>
                <c:pt idx="217">
                  <c:v>49.75</c:v>
                </c:pt>
                <c:pt idx="218">
                  <c:v>50.0</c:v>
                </c:pt>
                <c:pt idx="219">
                  <c:v>50.25</c:v>
                </c:pt>
                <c:pt idx="220">
                  <c:v>50.5</c:v>
                </c:pt>
                <c:pt idx="221">
                  <c:v>50.75</c:v>
                </c:pt>
                <c:pt idx="222">
                  <c:v>51.0</c:v>
                </c:pt>
                <c:pt idx="223">
                  <c:v>51.25</c:v>
                </c:pt>
                <c:pt idx="224">
                  <c:v>51.5</c:v>
                </c:pt>
                <c:pt idx="225">
                  <c:v>51.75</c:v>
                </c:pt>
                <c:pt idx="226">
                  <c:v>52.0</c:v>
                </c:pt>
                <c:pt idx="227">
                  <c:v>52.25</c:v>
                </c:pt>
                <c:pt idx="228">
                  <c:v>52.5</c:v>
                </c:pt>
                <c:pt idx="229">
                  <c:v>52.75</c:v>
                </c:pt>
                <c:pt idx="230">
                  <c:v>53.0</c:v>
                </c:pt>
                <c:pt idx="231">
                  <c:v>53.25</c:v>
                </c:pt>
                <c:pt idx="232">
                  <c:v>53.5</c:v>
                </c:pt>
                <c:pt idx="233">
                  <c:v>53.75</c:v>
                </c:pt>
                <c:pt idx="234">
                  <c:v>54.0</c:v>
                </c:pt>
                <c:pt idx="235">
                  <c:v>54.25</c:v>
                </c:pt>
                <c:pt idx="236">
                  <c:v>54.5</c:v>
                </c:pt>
                <c:pt idx="237">
                  <c:v>54.75</c:v>
                </c:pt>
                <c:pt idx="238">
                  <c:v>55.0</c:v>
                </c:pt>
                <c:pt idx="239">
                  <c:v>55.25</c:v>
                </c:pt>
                <c:pt idx="240">
                  <c:v>55.5</c:v>
                </c:pt>
                <c:pt idx="241">
                  <c:v>55.75</c:v>
                </c:pt>
                <c:pt idx="242">
                  <c:v>56.0</c:v>
                </c:pt>
                <c:pt idx="243">
                  <c:v>56.25</c:v>
                </c:pt>
                <c:pt idx="244">
                  <c:v>56.5</c:v>
                </c:pt>
                <c:pt idx="245">
                  <c:v>56.75</c:v>
                </c:pt>
                <c:pt idx="246">
                  <c:v>57.0</c:v>
                </c:pt>
                <c:pt idx="247">
                  <c:v>57.25</c:v>
                </c:pt>
                <c:pt idx="248">
                  <c:v>57.5</c:v>
                </c:pt>
                <c:pt idx="249">
                  <c:v>57.75</c:v>
                </c:pt>
                <c:pt idx="250">
                  <c:v>58.0</c:v>
                </c:pt>
                <c:pt idx="251">
                  <c:v>58.25</c:v>
                </c:pt>
                <c:pt idx="252">
                  <c:v>58.5</c:v>
                </c:pt>
                <c:pt idx="253">
                  <c:v>58.75</c:v>
                </c:pt>
                <c:pt idx="254">
                  <c:v>59.0</c:v>
                </c:pt>
                <c:pt idx="255">
                  <c:v>59.25</c:v>
                </c:pt>
                <c:pt idx="256">
                  <c:v>59.5</c:v>
                </c:pt>
                <c:pt idx="257">
                  <c:v>59.75</c:v>
                </c:pt>
                <c:pt idx="258">
                  <c:v>60.0</c:v>
                </c:pt>
                <c:pt idx="259">
                  <c:v>60.25</c:v>
                </c:pt>
                <c:pt idx="260">
                  <c:v>60.5</c:v>
                </c:pt>
                <c:pt idx="261">
                  <c:v>60.75</c:v>
                </c:pt>
                <c:pt idx="262">
                  <c:v>61.0</c:v>
                </c:pt>
                <c:pt idx="263">
                  <c:v>61.25</c:v>
                </c:pt>
                <c:pt idx="264">
                  <c:v>61.5</c:v>
                </c:pt>
                <c:pt idx="265">
                  <c:v>61.75</c:v>
                </c:pt>
                <c:pt idx="266">
                  <c:v>62.0</c:v>
                </c:pt>
                <c:pt idx="267">
                  <c:v>62.25</c:v>
                </c:pt>
                <c:pt idx="268">
                  <c:v>62.5</c:v>
                </c:pt>
                <c:pt idx="269">
                  <c:v>62.75</c:v>
                </c:pt>
                <c:pt idx="270">
                  <c:v>63.0</c:v>
                </c:pt>
                <c:pt idx="271">
                  <c:v>63.25</c:v>
                </c:pt>
                <c:pt idx="272">
                  <c:v>63.5</c:v>
                </c:pt>
                <c:pt idx="273">
                  <c:v>63.75</c:v>
                </c:pt>
                <c:pt idx="274">
                  <c:v>64.0</c:v>
                </c:pt>
                <c:pt idx="275">
                  <c:v>64.25</c:v>
                </c:pt>
                <c:pt idx="276">
                  <c:v>64.5</c:v>
                </c:pt>
                <c:pt idx="277">
                  <c:v>64.75</c:v>
                </c:pt>
                <c:pt idx="278">
                  <c:v>65.0</c:v>
                </c:pt>
                <c:pt idx="279">
                  <c:v>65.25</c:v>
                </c:pt>
                <c:pt idx="280">
                  <c:v>65.5</c:v>
                </c:pt>
                <c:pt idx="281">
                  <c:v>65.75</c:v>
                </c:pt>
                <c:pt idx="282">
                  <c:v>66.0</c:v>
                </c:pt>
                <c:pt idx="283">
                  <c:v>66.25</c:v>
                </c:pt>
                <c:pt idx="284">
                  <c:v>66.5</c:v>
                </c:pt>
                <c:pt idx="285">
                  <c:v>66.75</c:v>
                </c:pt>
                <c:pt idx="286">
                  <c:v>67.0</c:v>
                </c:pt>
                <c:pt idx="287">
                  <c:v>67.25</c:v>
                </c:pt>
                <c:pt idx="288">
                  <c:v>67.5</c:v>
                </c:pt>
                <c:pt idx="289">
                  <c:v>67.75</c:v>
                </c:pt>
                <c:pt idx="290">
                  <c:v>68.0</c:v>
                </c:pt>
                <c:pt idx="291">
                  <c:v>68.25</c:v>
                </c:pt>
                <c:pt idx="292">
                  <c:v>68.5</c:v>
                </c:pt>
                <c:pt idx="293">
                  <c:v>68.75</c:v>
                </c:pt>
                <c:pt idx="294">
                  <c:v>69.0</c:v>
                </c:pt>
                <c:pt idx="295">
                  <c:v>69.25</c:v>
                </c:pt>
                <c:pt idx="296">
                  <c:v>69.5</c:v>
                </c:pt>
                <c:pt idx="297">
                  <c:v>69.75</c:v>
                </c:pt>
                <c:pt idx="298">
                  <c:v>70.0</c:v>
                </c:pt>
                <c:pt idx="299">
                  <c:v>70.25</c:v>
                </c:pt>
                <c:pt idx="300">
                  <c:v>70.5</c:v>
                </c:pt>
                <c:pt idx="301">
                  <c:v>70.75</c:v>
                </c:pt>
                <c:pt idx="302">
                  <c:v>71.0</c:v>
                </c:pt>
                <c:pt idx="303">
                  <c:v>71.25</c:v>
                </c:pt>
                <c:pt idx="304">
                  <c:v>71.5</c:v>
                </c:pt>
                <c:pt idx="305">
                  <c:v>71.75</c:v>
                </c:pt>
                <c:pt idx="306">
                  <c:v>72.0</c:v>
                </c:pt>
                <c:pt idx="307">
                  <c:v>72.25</c:v>
                </c:pt>
                <c:pt idx="308">
                  <c:v>72.5</c:v>
                </c:pt>
                <c:pt idx="309">
                  <c:v>72.75</c:v>
                </c:pt>
                <c:pt idx="310">
                  <c:v>73.0</c:v>
                </c:pt>
                <c:pt idx="311">
                  <c:v>73.25</c:v>
                </c:pt>
                <c:pt idx="312">
                  <c:v>73.5</c:v>
                </c:pt>
                <c:pt idx="313">
                  <c:v>73.75</c:v>
                </c:pt>
                <c:pt idx="314">
                  <c:v>74.0</c:v>
                </c:pt>
                <c:pt idx="315">
                  <c:v>74.25</c:v>
                </c:pt>
                <c:pt idx="316">
                  <c:v>74.5</c:v>
                </c:pt>
                <c:pt idx="317">
                  <c:v>74.75</c:v>
                </c:pt>
                <c:pt idx="318">
                  <c:v>75.0</c:v>
                </c:pt>
                <c:pt idx="319">
                  <c:v>75.25</c:v>
                </c:pt>
                <c:pt idx="320">
                  <c:v>75.5</c:v>
                </c:pt>
                <c:pt idx="321">
                  <c:v>75.75</c:v>
                </c:pt>
                <c:pt idx="322">
                  <c:v>76.0</c:v>
                </c:pt>
                <c:pt idx="323">
                  <c:v>76.25</c:v>
                </c:pt>
                <c:pt idx="324">
                  <c:v>76.5</c:v>
                </c:pt>
                <c:pt idx="325">
                  <c:v>76.75</c:v>
                </c:pt>
                <c:pt idx="326">
                  <c:v>77.0</c:v>
                </c:pt>
                <c:pt idx="327">
                  <c:v>77.25</c:v>
                </c:pt>
                <c:pt idx="328">
                  <c:v>77.5</c:v>
                </c:pt>
                <c:pt idx="329">
                  <c:v>77.75</c:v>
                </c:pt>
                <c:pt idx="330">
                  <c:v>78.0</c:v>
                </c:pt>
                <c:pt idx="331">
                  <c:v>78.25</c:v>
                </c:pt>
                <c:pt idx="332">
                  <c:v>78.5</c:v>
                </c:pt>
                <c:pt idx="333">
                  <c:v>78.75</c:v>
                </c:pt>
                <c:pt idx="334">
                  <c:v>79.0</c:v>
                </c:pt>
                <c:pt idx="335">
                  <c:v>79.25</c:v>
                </c:pt>
                <c:pt idx="336">
                  <c:v>79.5</c:v>
                </c:pt>
                <c:pt idx="337">
                  <c:v>79.75</c:v>
                </c:pt>
                <c:pt idx="338">
                  <c:v>80.0</c:v>
                </c:pt>
                <c:pt idx="339">
                  <c:v>80.25</c:v>
                </c:pt>
                <c:pt idx="340">
                  <c:v>80.5</c:v>
                </c:pt>
                <c:pt idx="341">
                  <c:v>80.75</c:v>
                </c:pt>
                <c:pt idx="342">
                  <c:v>81.0</c:v>
                </c:pt>
                <c:pt idx="343">
                  <c:v>81.25</c:v>
                </c:pt>
                <c:pt idx="344">
                  <c:v>81.5</c:v>
                </c:pt>
                <c:pt idx="345">
                  <c:v>81.75</c:v>
                </c:pt>
                <c:pt idx="346">
                  <c:v>82.0</c:v>
                </c:pt>
                <c:pt idx="347">
                  <c:v>82.25</c:v>
                </c:pt>
                <c:pt idx="348">
                  <c:v>82.5</c:v>
                </c:pt>
                <c:pt idx="349">
                  <c:v>82.75</c:v>
                </c:pt>
                <c:pt idx="350">
                  <c:v>83.0</c:v>
                </c:pt>
                <c:pt idx="351">
                  <c:v>83.25</c:v>
                </c:pt>
                <c:pt idx="352">
                  <c:v>83.5</c:v>
                </c:pt>
                <c:pt idx="353">
                  <c:v>83.75</c:v>
                </c:pt>
                <c:pt idx="354">
                  <c:v>84.0</c:v>
                </c:pt>
                <c:pt idx="355">
                  <c:v>84.25</c:v>
                </c:pt>
                <c:pt idx="356">
                  <c:v>84.5</c:v>
                </c:pt>
                <c:pt idx="357">
                  <c:v>84.75</c:v>
                </c:pt>
                <c:pt idx="358">
                  <c:v>85.0</c:v>
                </c:pt>
                <c:pt idx="359">
                  <c:v>85.25</c:v>
                </c:pt>
                <c:pt idx="360">
                  <c:v>85.5</c:v>
                </c:pt>
                <c:pt idx="361">
                  <c:v>85.75</c:v>
                </c:pt>
                <c:pt idx="362">
                  <c:v>86.0</c:v>
                </c:pt>
                <c:pt idx="363">
                  <c:v>86.25</c:v>
                </c:pt>
                <c:pt idx="364">
                  <c:v>86.5</c:v>
                </c:pt>
                <c:pt idx="365">
                  <c:v>86.75</c:v>
                </c:pt>
                <c:pt idx="366">
                  <c:v>87.0</c:v>
                </c:pt>
                <c:pt idx="367">
                  <c:v>87.25</c:v>
                </c:pt>
                <c:pt idx="368">
                  <c:v>87.5</c:v>
                </c:pt>
                <c:pt idx="369">
                  <c:v>87.75</c:v>
                </c:pt>
                <c:pt idx="370">
                  <c:v>88.0</c:v>
                </c:pt>
                <c:pt idx="371">
                  <c:v>88.25</c:v>
                </c:pt>
                <c:pt idx="372">
                  <c:v>88.5</c:v>
                </c:pt>
                <c:pt idx="373">
                  <c:v>88.75</c:v>
                </c:pt>
                <c:pt idx="374">
                  <c:v>89.0</c:v>
                </c:pt>
                <c:pt idx="375">
                  <c:v>89.25</c:v>
                </c:pt>
                <c:pt idx="376">
                  <c:v>89.5</c:v>
                </c:pt>
                <c:pt idx="377">
                  <c:v>89.75</c:v>
                </c:pt>
                <c:pt idx="378">
                  <c:v>90.0</c:v>
                </c:pt>
                <c:pt idx="379">
                  <c:v>90.25</c:v>
                </c:pt>
                <c:pt idx="380">
                  <c:v>90.5</c:v>
                </c:pt>
                <c:pt idx="381">
                  <c:v>90.75</c:v>
                </c:pt>
                <c:pt idx="382">
                  <c:v>91.0</c:v>
                </c:pt>
                <c:pt idx="383">
                  <c:v>91.25</c:v>
                </c:pt>
                <c:pt idx="384">
                  <c:v>91.5</c:v>
                </c:pt>
                <c:pt idx="385">
                  <c:v>91.75</c:v>
                </c:pt>
                <c:pt idx="386">
                  <c:v>92.0</c:v>
                </c:pt>
                <c:pt idx="387">
                  <c:v>92.25</c:v>
                </c:pt>
                <c:pt idx="388">
                  <c:v>92.5</c:v>
                </c:pt>
                <c:pt idx="389">
                  <c:v>92.75</c:v>
                </c:pt>
                <c:pt idx="390">
                  <c:v>93.0</c:v>
                </c:pt>
                <c:pt idx="391">
                  <c:v>93.25</c:v>
                </c:pt>
                <c:pt idx="392">
                  <c:v>93.5</c:v>
                </c:pt>
                <c:pt idx="393">
                  <c:v>93.75</c:v>
                </c:pt>
                <c:pt idx="394">
                  <c:v>94.0</c:v>
                </c:pt>
                <c:pt idx="395">
                  <c:v>94.25</c:v>
                </c:pt>
                <c:pt idx="396">
                  <c:v>94.5</c:v>
                </c:pt>
                <c:pt idx="397">
                  <c:v>94.75</c:v>
                </c:pt>
                <c:pt idx="398">
                  <c:v>95.0</c:v>
                </c:pt>
                <c:pt idx="399">
                  <c:v>95.25</c:v>
                </c:pt>
                <c:pt idx="400">
                  <c:v>95.5</c:v>
                </c:pt>
                <c:pt idx="401">
                  <c:v>95.75</c:v>
                </c:pt>
                <c:pt idx="402">
                  <c:v>96.0</c:v>
                </c:pt>
                <c:pt idx="403">
                  <c:v>96.25</c:v>
                </c:pt>
                <c:pt idx="404">
                  <c:v>96.5</c:v>
                </c:pt>
                <c:pt idx="405">
                  <c:v>96.75</c:v>
                </c:pt>
                <c:pt idx="406">
                  <c:v>97.0</c:v>
                </c:pt>
                <c:pt idx="407">
                  <c:v>97.25</c:v>
                </c:pt>
                <c:pt idx="408">
                  <c:v>97.5</c:v>
                </c:pt>
                <c:pt idx="409">
                  <c:v>97.75</c:v>
                </c:pt>
                <c:pt idx="410">
                  <c:v>98.0</c:v>
                </c:pt>
                <c:pt idx="411">
                  <c:v>98.25</c:v>
                </c:pt>
                <c:pt idx="412">
                  <c:v>98.5</c:v>
                </c:pt>
                <c:pt idx="413">
                  <c:v>98.75</c:v>
                </c:pt>
                <c:pt idx="414">
                  <c:v>99.0</c:v>
                </c:pt>
                <c:pt idx="415">
                  <c:v>99.25</c:v>
                </c:pt>
                <c:pt idx="416">
                  <c:v>99.5</c:v>
                </c:pt>
                <c:pt idx="417">
                  <c:v>99.75</c:v>
                </c:pt>
                <c:pt idx="418">
                  <c:v>100.0</c:v>
                </c:pt>
                <c:pt idx="419">
                  <c:v>100.25</c:v>
                </c:pt>
                <c:pt idx="420">
                  <c:v>100.5</c:v>
                </c:pt>
                <c:pt idx="421">
                  <c:v>100.75</c:v>
                </c:pt>
                <c:pt idx="422">
                  <c:v>101.0</c:v>
                </c:pt>
                <c:pt idx="423">
                  <c:v>101.25</c:v>
                </c:pt>
                <c:pt idx="424">
                  <c:v>101.5</c:v>
                </c:pt>
                <c:pt idx="425">
                  <c:v>101.75</c:v>
                </c:pt>
                <c:pt idx="426">
                  <c:v>102.0</c:v>
                </c:pt>
                <c:pt idx="427">
                  <c:v>102.25</c:v>
                </c:pt>
                <c:pt idx="428">
                  <c:v>102.5</c:v>
                </c:pt>
                <c:pt idx="429">
                  <c:v>102.75</c:v>
                </c:pt>
                <c:pt idx="430">
                  <c:v>103.0</c:v>
                </c:pt>
                <c:pt idx="431">
                  <c:v>103.25</c:v>
                </c:pt>
                <c:pt idx="432">
                  <c:v>103.5</c:v>
                </c:pt>
                <c:pt idx="433">
                  <c:v>103.75</c:v>
                </c:pt>
                <c:pt idx="434">
                  <c:v>104.0</c:v>
                </c:pt>
                <c:pt idx="435">
                  <c:v>104.25</c:v>
                </c:pt>
                <c:pt idx="436">
                  <c:v>104.5</c:v>
                </c:pt>
                <c:pt idx="437">
                  <c:v>104.75</c:v>
                </c:pt>
                <c:pt idx="438">
                  <c:v>105.0</c:v>
                </c:pt>
                <c:pt idx="439">
                  <c:v>105.25</c:v>
                </c:pt>
                <c:pt idx="440">
                  <c:v>105.5</c:v>
                </c:pt>
                <c:pt idx="441">
                  <c:v>105.75</c:v>
                </c:pt>
                <c:pt idx="442">
                  <c:v>106.0</c:v>
                </c:pt>
                <c:pt idx="443">
                  <c:v>106.25</c:v>
                </c:pt>
                <c:pt idx="444">
                  <c:v>106.5</c:v>
                </c:pt>
                <c:pt idx="445">
                  <c:v>106.75</c:v>
                </c:pt>
                <c:pt idx="446">
                  <c:v>107.0</c:v>
                </c:pt>
                <c:pt idx="447">
                  <c:v>107.25</c:v>
                </c:pt>
                <c:pt idx="448">
                  <c:v>107.5</c:v>
                </c:pt>
                <c:pt idx="449">
                  <c:v>107.75</c:v>
                </c:pt>
                <c:pt idx="450">
                  <c:v>108.0</c:v>
                </c:pt>
                <c:pt idx="451">
                  <c:v>108.25</c:v>
                </c:pt>
                <c:pt idx="452">
                  <c:v>108.5</c:v>
                </c:pt>
                <c:pt idx="453">
                  <c:v>108.75</c:v>
                </c:pt>
                <c:pt idx="454">
                  <c:v>109.0</c:v>
                </c:pt>
                <c:pt idx="455">
                  <c:v>109.25</c:v>
                </c:pt>
                <c:pt idx="456">
                  <c:v>109.5</c:v>
                </c:pt>
                <c:pt idx="457">
                  <c:v>109.75</c:v>
                </c:pt>
                <c:pt idx="458">
                  <c:v>110.0</c:v>
                </c:pt>
                <c:pt idx="459">
                  <c:v>110.25</c:v>
                </c:pt>
                <c:pt idx="460">
                  <c:v>110.5</c:v>
                </c:pt>
                <c:pt idx="461">
                  <c:v>110.75</c:v>
                </c:pt>
                <c:pt idx="462">
                  <c:v>111.0</c:v>
                </c:pt>
                <c:pt idx="463">
                  <c:v>111.25</c:v>
                </c:pt>
                <c:pt idx="464">
                  <c:v>111.5</c:v>
                </c:pt>
                <c:pt idx="465">
                  <c:v>111.75</c:v>
                </c:pt>
                <c:pt idx="466">
                  <c:v>112.0</c:v>
                </c:pt>
                <c:pt idx="467">
                  <c:v>112.25</c:v>
                </c:pt>
                <c:pt idx="468">
                  <c:v>112.5</c:v>
                </c:pt>
                <c:pt idx="469">
                  <c:v>112.75</c:v>
                </c:pt>
                <c:pt idx="470">
                  <c:v>113.0</c:v>
                </c:pt>
                <c:pt idx="471">
                  <c:v>113.25</c:v>
                </c:pt>
                <c:pt idx="472">
                  <c:v>113.5</c:v>
                </c:pt>
                <c:pt idx="473">
                  <c:v>113.75</c:v>
                </c:pt>
                <c:pt idx="474">
                  <c:v>114.0</c:v>
                </c:pt>
                <c:pt idx="475">
                  <c:v>114.25</c:v>
                </c:pt>
                <c:pt idx="476">
                  <c:v>114.5</c:v>
                </c:pt>
                <c:pt idx="477">
                  <c:v>114.75</c:v>
                </c:pt>
                <c:pt idx="478">
                  <c:v>115.0</c:v>
                </c:pt>
                <c:pt idx="479">
                  <c:v>115.25</c:v>
                </c:pt>
                <c:pt idx="480">
                  <c:v>115.5</c:v>
                </c:pt>
                <c:pt idx="481">
                  <c:v>115.75</c:v>
                </c:pt>
                <c:pt idx="482">
                  <c:v>116.0</c:v>
                </c:pt>
                <c:pt idx="483">
                  <c:v>116.25</c:v>
                </c:pt>
                <c:pt idx="484">
                  <c:v>116.5</c:v>
                </c:pt>
                <c:pt idx="485">
                  <c:v>116.75</c:v>
                </c:pt>
                <c:pt idx="486">
                  <c:v>117.0</c:v>
                </c:pt>
                <c:pt idx="487">
                  <c:v>117.25</c:v>
                </c:pt>
                <c:pt idx="488">
                  <c:v>117.5</c:v>
                </c:pt>
                <c:pt idx="489">
                  <c:v>117.75</c:v>
                </c:pt>
                <c:pt idx="490">
                  <c:v>118.0</c:v>
                </c:pt>
                <c:pt idx="491">
                  <c:v>118.25</c:v>
                </c:pt>
                <c:pt idx="492">
                  <c:v>118.5</c:v>
                </c:pt>
                <c:pt idx="493">
                  <c:v>118.75</c:v>
                </c:pt>
                <c:pt idx="494">
                  <c:v>119.0</c:v>
                </c:pt>
                <c:pt idx="495">
                  <c:v>119.25</c:v>
                </c:pt>
                <c:pt idx="496">
                  <c:v>119.5</c:v>
                </c:pt>
                <c:pt idx="497">
                  <c:v>119.75</c:v>
                </c:pt>
                <c:pt idx="498">
                  <c:v>120.0</c:v>
                </c:pt>
                <c:pt idx="499">
                  <c:v>120.25</c:v>
                </c:pt>
                <c:pt idx="500">
                  <c:v>120.5</c:v>
                </c:pt>
                <c:pt idx="501">
                  <c:v>120.75</c:v>
                </c:pt>
                <c:pt idx="502">
                  <c:v>121.0</c:v>
                </c:pt>
                <c:pt idx="503">
                  <c:v>121.25</c:v>
                </c:pt>
                <c:pt idx="504">
                  <c:v>121.5</c:v>
                </c:pt>
                <c:pt idx="505">
                  <c:v>121.75</c:v>
                </c:pt>
                <c:pt idx="506">
                  <c:v>122.0</c:v>
                </c:pt>
                <c:pt idx="507">
                  <c:v>122.25</c:v>
                </c:pt>
                <c:pt idx="508">
                  <c:v>122.5</c:v>
                </c:pt>
                <c:pt idx="509">
                  <c:v>122.75</c:v>
                </c:pt>
                <c:pt idx="510">
                  <c:v>123.0</c:v>
                </c:pt>
                <c:pt idx="511">
                  <c:v>123.25</c:v>
                </c:pt>
                <c:pt idx="512">
                  <c:v>123.5</c:v>
                </c:pt>
                <c:pt idx="513">
                  <c:v>123.75</c:v>
                </c:pt>
                <c:pt idx="514">
                  <c:v>124.0</c:v>
                </c:pt>
                <c:pt idx="515">
                  <c:v>124.25</c:v>
                </c:pt>
                <c:pt idx="516">
                  <c:v>124.5</c:v>
                </c:pt>
                <c:pt idx="517">
                  <c:v>124.75</c:v>
                </c:pt>
                <c:pt idx="518">
                  <c:v>125.0</c:v>
                </c:pt>
                <c:pt idx="519">
                  <c:v>125.25</c:v>
                </c:pt>
                <c:pt idx="520">
                  <c:v>125.5</c:v>
                </c:pt>
                <c:pt idx="521">
                  <c:v>125.75</c:v>
                </c:pt>
                <c:pt idx="522">
                  <c:v>126.0</c:v>
                </c:pt>
                <c:pt idx="523">
                  <c:v>126.25</c:v>
                </c:pt>
                <c:pt idx="524">
                  <c:v>126.5</c:v>
                </c:pt>
                <c:pt idx="525">
                  <c:v>126.75</c:v>
                </c:pt>
                <c:pt idx="526">
                  <c:v>127.0</c:v>
                </c:pt>
                <c:pt idx="527">
                  <c:v>127.25</c:v>
                </c:pt>
                <c:pt idx="528">
                  <c:v>127.5</c:v>
                </c:pt>
                <c:pt idx="529">
                  <c:v>127.75</c:v>
                </c:pt>
                <c:pt idx="530">
                  <c:v>128.0</c:v>
                </c:pt>
                <c:pt idx="531">
                  <c:v>128.25</c:v>
                </c:pt>
                <c:pt idx="532">
                  <c:v>128.5</c:v>
                </c:pt>
                <c:pt idx="533">
                  <c:v>128.75</c:v>
                </c:pt>
                <c:pt idx="534">
                  <c:v>129.0</c:v>
                </c:pt>
                <c:pt idx="535">
                  <c:v>129.25</c:v>
                </c:pt>
                <c:pt idx="536">
                  <c:v>129.5</c:v>
                </c:pt>
                <c:pt idx="537">
                  <c:v>129.75</c:v>
                </c:pt>
                <c:pt idx="538">
                  <c:v>130.0</c:v>
                </c:pt>
                <c:pt idx="539">
                  <c:v>130.25</c:v>
                </c:pt>
                <c:pt idx="540">
                  <c:v>130.5</c:v>
                </c:pt>
                <c:pt idx="541">
                  <c:v>130.75</c:v>
                </c:pt>
                <c:pt idx="542">
                  <c:v>131.0</c:v>
                </c:pt>
                <c:pt idx="543">
                  <c:v>131.25</c:v>
                </c:pt>
                <c:pt idx="544">
                  <c:v>131.5</c:v>
                </c:pt>
                <c:pt idx="545">
                  <c:v>131.75</c:v>
                </c:pt>
                <c:pt idx="546">
                  <c:v>132.0</c:v>
                </c:pt>
                <c:pt idx="547">
                  <c:v>132.25</c:v>
                </c:pt>
                <c:pt idx="548">
                  <c:v>132.5</c:v>
                </c:pt>
                <c:pt idx="549">
                  <c:v>132.75</c:v>
                </c:pt>
                <c:pt idx="550">
                  <c:v>133.0</c:v>
                </c:pt>
                <c:pt idx="551">
                  <c:v>133.25</c:v>
                </c:pt>
                <c:pt idx="552">
                  <c:v>133.5</c:v>
                </c:pt>
                <c:pt idx="553">
                  <c:v>133.75</c:v>
                </c:pt>
                <c:pt idx="554">
                  <c:v>134.0</c:v>
                </c:pt>
                <c:pt idx="555">
                  <c:v>134.25</c:v>
                </c:pt>
                <c:pt idx="556">
                  <c:v>134.5</c:v>
                </c:pt>
                <c:pt idx="557">
                  <c:v>134.75</c:v>
                </c:pt>
                <c:pt idx="558">
                  <c:v>135.0</c:v>
                </c:pt>
                <c:pt idx="559">
                  <c:v>135.25</c:v>
                </c:pt>
                <c:pt idx="560">
                  <c:v>135.5</c:v>
                </c:pt>
                <c:pt idx="561">
                  <c:v>135.75</c:v>
                </c:pt>
                <c:pt idx="562">
                  <c:v>136.0</c:v>
                </c:pt>
                <c:pt idx="563">
                  <c:v>136.25</c:v>
                </c:pt>
                <c:pt idx="564">
                  <c:v>136.5</c:v>
                </c:pt>
                <c:pt idx="565">
                  <c:v>136.75</c:v>
                </c:pt>
                <c:pt idx="566">
                  <c:v>137.0</c:v>
                </c:pt>
                <c:pt idx="567">
                  <c:v>137.25</c:v>
                </c:pt>
                <c:pt idx="568">
                  <c:v>137.5</c:v>
                </c:pt>
                <c:pt idx="569">
                  <c:v>137.75</c:v>
                </c:pt>
                <c:pt idx="570">
                  <c:v>138.0</c:v>
                </c:pt>
                <c:pt idx="571">
                  <c:v>138.25</c:v>
                </c:pt>
                <c:pt idx="572">
                  <c:v>138.5</c:v>
                </c:pt>
                <c:pt idx="573">
                  <c:v>138.75</c:v>
                </c:pt>
                <c:pt idx="574">
                  <c:v>139.0</c:v>
                </c:pt>
                <c:pt idx="575">
                  <c:v>139.25</c:v>
                </c:pt>
                <c:pt idx="576">
                  <c:v>139.5</c:v>
                </c:pt>
                <c:pt idx="577">
                  <c:v>139.75</c:v>
                </c:pt>
                <c:pt idx="578">
                  <c:v>140.0</c:v>
                </c:pt>
                <c:pt idx="579">
                  <c:v>140.25</c:v>
                </c:pt>
                <c:pt idx="580">
                  <c:v>140.5</c:v>
                </c:pt>
                <c:pt idx="581">
                  <c:v>140.75</c:v>
                </c:pt>
                <c:pt idx="582">
                  <c:v>141.0</c:v>
                </c:pt>
                <c:pt idx="583">
                  <c:v>141.25</c:v>
                </c:pt>
                <c:pt idx="584">
                  <c:v>141.5</c:v>
                </c:pt>
                <c:pt idx="585">
                  <c:v>141.75</c:v>
                </c:pt>
                <c:pt idx="586">
                  <c:v>142.0</c:v>
                </c:pt>
                <c:pt idx="587">
                  <c:v>142.25</c:v>
                </c:pt>
                <c:pt idx="588">
                  <c:v>142.5</c:v>
                </c:pt>
                <c:pt idx="589">
                  <c:v>142.75</c:v>
                </c:pt>
                <c:pt idx="590">
                  <c:v>143.0</c:v>
                </c:pt>
                <c:pt idx="591">
                  <c:v>143.25</c:v>
                </c:pt>
                <c:pt idx="592">
                  <c:v>143.5</c:v>
                </c:pt>
                <c:pt idx="593">
                  <c:v>143.75</c:v>
                </c:pt>
                <c:pt idx="594">
                  <c:v>144.0</c:v>
                </c:pt>
                <c:pt idx="595">
                  <c:v>144.25</c:v>
                </c:pt>
                <c:pt idx="596">
                  <c:v>144.5</c:v>
                </c:pt>
                <c:pt idx="597">
                  <c:v>144.75</c:v>
                </c:pt>
                <c:pt idx="598">
                  <c:v>145.0</c:v>
                </c:pt>
                <c:pt idx="599">
                  <c:v>145.25</c:v>
                </c:pt>
                <c:pt idx="600">
                  <c:v>145.5</c:v>
                </c:pt>
                <c:pt idx="601">
                  <c:v>145.75</c:v>
                </c:pt>
                <c:pt idx="602">
                  <c:v>146.0</c:v>
                </c:pt>
                <c:pt idx="603">
                  <c:v>146.25</c:v>
                </c:pt>
                <c:pt idx="604">
                  <c:v>146.5</c:v>
                </c:pt>
                <c:pt idx="605">
                  <c:v>146.75</c:v>
                </c:pt>
                <c:pt idx="606">
                  <c:v>147.0</c:v>
                </c:pt>
                <c:pt idx="607">
                  <c:v>147.25</c:v>
                </c:pt>
                <c:pt idx="608">
                  <c:v>147.5</c:v>
                </c:pt>
                <c:pt idx="609">
                  <c:v>147.75</c:v>
                </c:pt>
                <c:pt idx="610">
                  <c:v>148.0</c:v>
                </c:pt>
                <c:pt idx="611">
                  <c:v>148.25</c:v>
                </c:pt>
                <c:pt idx="612">
                  <c:v>148.5</c:v>
                </c:pt>
                <c:pt idx="613">
                  <c:v>148.75</c:v>
                </c:pt>
                <c:pt idx="614">
                  <c:v>149.0</c:v>
                </c:pt>
                <c:pt idx="615">
                  <c:v>149.25</c:v>
                </c:pt>
                <c:pt idx="616">
                  <c:v>149.5</c:v>
                </c:pt>
                <c:pt idx="617">
                  <c:v>149.75</c:v>
                </c:pt>
                <c:pt idx="618">
                  <c:v>150.0</c:v>
                </c:pt>
                <c:pt idx="619">
                  <c:v>150.25</c:v>
                </c:pt>
                <c:pt idx="620">
                  <c:v>150.5</c:v>
                </c:pt>
                <c:pt idx="621">
                  <c:v>150.75</c:v>
                </c:pt>
                <c:pt idx="622">
                  <c:v>151.0</c:v>
                </c:pt>
                <c:pt idx="623">
                  <c:v>151.25</c:v>
                </c:pt>
                <c:pt idx="624">
                  <c:v>151.5</c:v>
                </c:pt>
                <c:pt idx="625">
                  <c:v>151.75</c:v>
                </c:pt>
                <c:pt idx="626">
                  <c:v>152.0</c:v>
                </c:pt>
                <c:pt idx="627">
                  <c:v>152.25</c:v>
                </c:pt>
                <c:pt idx="628">
                  <c:v>152.5</c:v>
                </c:pt>
                <c:pt idx="629">
                  <c:v>152.75</c:v>
                </c:pt>
                <c:pt idx="630">
                  <c:v>153.0</c:v>
                </c:pt>
                <c:pt idx="631">
                  <c:v>153.25</c:v>
                </c:pt>
                <c:pt idx="632">
                  <c:v>153.5</c:v>
                </c:pt>
                <c:pt idx="633">
                  <c:v>153.75</c:v>
                </c:pt>
                <c:pt idx="634">
                  <c:v>154.0</c:v>
                </c:pt>
                <c:pt idx="635">
                  <c:v>154.25</c:v>
                </c:pt>
                <c:pt idx="636">
                  <c:v>154.5</c:v>
                </c:pt>
                <c:pt idx="637">
                  <c:v>154.75</c:v>
                </c:pt>
                <c:pt idx="638">
                  <c:v>155.0</c:v>
                </c:pt>
                <c:pt idx="639">
                  <c:v>155.25</c:v>
                </c:pt>
                <c:pt idx="640">
                  <c:v>155.5</c:v>
                </c:pt>
                <c:pt idx="641">
                  <c:v>155.75</c:v>
                </c:pt>
                <c:pt idx="642">
                  <c:v>156.0</c:v>
                </c:pt>
                <c:pt idx="643">
                  <c:v>156.25</c:v>
                </c:pt>
                <c:pt idx="644">
                  <c:v>156.5</c:v>
                </c:pt>
                <c:pt idx="645">
                  <c:v>156.75</c:v>
                </c:pt>
                <c:pt idx="646">
                  <c:v>157.0</c:v>
                </c:pt>
                <c:pt idx="647">
                  <c:v>157.25</c:v>
                </c:pt>
                <c:pt idx="648">
                  <c:v>157.5</c:v>
                </c:pt>
                <c:pt idx="649">
                  <c:v>157.75</c:v>
                </c:pt>
                <c:pt idx="650">
                  <c:v>158.0</c:v>
                </c:pt>
                <c:pt idx="651">
                  <c:v>158.25</c:v>
                </c:pt>
                <c:pt idx="652">
                  <c:v>158.5</c:v>
                </c:pt>
                <c:pt idx="653">
                  <c:v>158.75</c:v>
                </c:pt>
                <c:pt idx="654">
                  <c:v>159.0</c:v>
                </c:pt>
                <c:pt idx="655">
                  <c:v>159.25</c:v>
                </c:pt>
                <c:pt idx="656">
                  <c:v>159.5</c:v>
                </c:pt>
                <c:pt idx="657">
                  <c:v>159.75</c:v>
                </c:pt>
                <c:pt idx="658">
                  <c:v>160.0</c:v>
                </c:pt>
                <c:pt idx="659">
                  <c:v>160.25</c:v>
                </c:pt>
                <c:pt idx="660">
                  <c:v>160.5</c:v>
                </c:pt>
                <c:pt idx="661">
                  <c:v>160.75</c:v>
                </c:pt>
                <c:pt idx="662">
                  <c:v>161.0</c:v>
                </c:pt>
                <c:pt idx="663">
                  <c:v>161.25</c:v>
                </c:pt>
                <c:pt idx="664">
                  <c:v>161.5</c:v>
                </c:pt>
                <c:pt idx="665">
                  <c:v>161.75</c:v>
                </c:pt>
                <c:pt idx="666">
                  <c:v>162.0</c:v>
                </c:pt>
                <c:pt idx="667">
                  <c:v>162.25</c:v>
                </c:pt>
                <c:pt idx="668">
                  <c:v>162.5</c:v>
                </c:pt>
                <c:pt idx="669">
                  <c:v>162.75</c:v>
                </c:pt>
                <c:pt idx="670">
                  <c:v>163.0</c:v>
                </c:pt>
                <c:pt idx="671">
                  <c:v>163.25</c:v>
                </c:pt>
                <c:pt idx="672">
                  <c:v>163.5</c:v>
                </c:pt>
                <c:pt idx="673">
                  <c:v>163.75</c:v>
                </c:pt>
                <c:pt idx="674">
                  <c:v>164.0</c:v>
                </c:pt>
                <c:pt idx="675">
                  <c:v>164.25</c:v>
                </c:pt>
                <c:pt idx="676">
                  <c:v>164.5</c:v>
                </c:pt>
                <c:pt idx="677">
                  <c:v>164.75</c:v>
                </c:pt>
                <c:pt idx="678">
                  <c:v>165.0</c:v>
                </c:pt>
                <c:pt idx="679">
                  <c:v>165.25</c:v>
                </c:pt>
                <c:pt idx="680">
                  <c:v>165.5</c:v>
                </c:pt>
              </c:numCache>
            </c:numRef>
          </c:xVal>
          <c:yVal>
            <c:numRef>
              <c:f>'Chamber Data'!$G$6:$G$686</c:f>
              <c:numCache>
                <c:formatCode>0.0</c:formatCode>
                <c:ptCount val="681"/>
                <c:pt idx="0">
                  <c:v>82.56048387096774</c:v>
                </c:pt>
                <c:pt idx="1">
                  <c:v>79.41028225806453</c:v>
                </c:pt>
                <c:pt idx="2">
                  <c:v>80.67036290322567</c:v>
                </c:pt>
                <c:pt idx="3">
                  <c:v>75.63004032258046</c:v>
                </c:pt>
                <c:pt idx="4">
                  <c:v>73.73991935483871</c:v>
                </c:pt>
                <c:pt idx="5">
                  <c:v>71.84979838709668</c:v>
                </c:pt>
                <c:pt idx="6">
                  <c:v>71.84979838709668</c:v>
                </c:pt>
                <c:pt idx="7">
                  <c:v>69.95967741935485</c:v>
                </c:pt>
                <c:pt idx="8">
                  <c:v>70.58971774193548</c:v>
                </c:pt>
                <c:pt idx="9">
                  <c:v>70.58971774193548</c:v>
                </c:pt>
                <c:pt idx="10">
                  <c:v>71.84979838709668</c:v>
                </c:pt>
                <c:pt idx="11">
                  <c:v>73.73991935483871</c:v>
                </c:pt>
                <c:pt idx="12">
                  <c:v>75.0</c:v>
                </c:pt>
                <c:pt idx="13">
                  <c:v>75.0</c:v>
                </c:pt>
                <c:pt idx="14">
                  <c:v>75.0</c:v>
                </c:pt>
                <c:pt idx="15">
                  <c:v>74.36995967741935</c:v>
                </c:pt>
                <c:pt idx="16">
                  <c:v>74.36995967741935</c:v>
                </c:pt>
                <c:pt idx="17">
                  <c:v>73.73991935483871</c:v>
                </c:pt>
                <c:pt idx="18">
                  <c:v>71.21975806451614</c:v>
                </c:pt>
                <c:pt idx="19">
                  <c:v>68.69959677419355</c:v>
                </c:pt>
                <c:pt idx="20">
                  <c:v>67.4395161290323</c:v>
                </c:pt>
                <c:pt idx="21">
                  <c:v>67.4395161290323</c:v>
                </c:pt>
                <c:pt idx="22">
                  <c:v>68.0695564516129</c:v>
                </c:pt>
                <c:pt idx="23">
                  <c:v>68.69959677419355</c:v>
                </c:pt>
                <c:pt idx="24">
                  <c:v>69.95967741935485</c:v>
                </c:pt>
                <c:pt idx="25">
                  <c:v>70.58971774193548</c:v>
                </c:pt>
                <c:pt idx="26">
                  <c:v>71.84979838709668</c:v>
                </c:pt>
                <c:pt idx="27">
                  <c:v>73.73991935483871</c:v>
                </c:pt>
                <c:pt idx="28">
                  <c:v>76.2600806451613</c:v>
                </c:pt>
                <c:pt idx="29">
                  <c:v>84.45060483870968</c:v>
                </c:pt>
                <c:pt idx="30">
                  <c:v>86.97076612903227</c:v>
                </c:pt>
                <c:pt idx="31">
                  <c:v>81.9304435483871</c:v>
                </c:pt>
                <c:pt idx="32">
                  <c:v>73.10987903225789</c:v>
                </c:pt>
                <c:pt idx="33">
                  <c:v>69.95967741935485</c:v>
                </c:pt>
                <c:pt idx="34">
                  <c:v>68.69959677419355</c:v>
                </c:pt>
                <c:pt idx="35">
                  <c:v>68.69959677419355</c:v>
                </c:pt>
                <c:pt idx="36">
                  <c:v>69.32963709677404</c:v>
                </c:pt>
                <c:pt idx="37">
                  <c:v>70.58971774193548</c:v>
                </c:pt>
                <c:pt idx="38">
                  <c:v>72.47983870967741</c:v>
                </c:pt>
                <c:pt idx="39">
                  <c:v>68.69959677419355</c:v>
                </c:pt>
                <c:pt idx="40">
                  <c:v>56.72883064516128</c:v>
                </c:pt>
                <c:pt idx="41">
                  <c:v>53.57862903225806</c:v>
                </c:pt>
                <c:pt idx="42">
                  <c:v>49.7983870967742</c:v>
                </c:pt>
                <c:pt idx="43">
                  <c:v>44.75806451612903</c:v>
                </c:pt>
                <c:pt idx="44">
                  <c:v>41.60786290322581</c:v>
                </c:pt>
                <c:pt idx="45">
                  <c:v>38.45766129032246</c:v>
                </c:pt>
                <c:pt idx="46">
                  <c:v>34.67741935483871</c:v>
                </c:pt>
                <c:pt idx="47">
                  <c:v>37.82762096774194</c:v>
                </c:pt>
                <c:pt idx="48">
                  <c:v>36.56754032258064</c:v>
                </c:pt>
                <c:pt idx="49">
                  <c:v>32.78729838709678</c:v>
                </c:pt>
                <c:pt idx="50">
                  <c:v>31.52721774193548</c:v>
                </c:pt>
                <c:pt idx="51">
                  <c:v>29.63709677419355</c:v>
                </c:pt>
                <c:pt idx="52">
                  <c:v>25.22681451612902</c:v>
                </c:pt>
                <c:pt idx="53">
                  <c:v>23.3366935483871</c:v>
                </c:pt>
                <c:pt idx="54">
                  <c:v>25.22681451612902</c:v>
                </c:pt>
                <c:pt idx="55">
                  <c:v>24.59677419354838</c:v>
                </c:pt>
                <c:pt idx="56">
                  <c:v>22.70665322580645</c:v>
                </c:pt>
                <c:pt idx="57">
                  <c:v>20.18649193548387</c:v>
                </c:pt>
                <c:pt idx="58">
                  <c:v>20.81653225806452</c:v>
                </c:pt>
                <c:pt idx="59">
                  <c:v>18.92641129032258</c:v>
                </c:pt>
                <c:pt idx="60">
                  <c:v>16.40625</c:v>
                </c:pt>
                <c:pt idx="61">
                  <c:v>19.55645161290322</c:v>
                </c:pt>
                <c:pt idx="62">
                  <c:v>20.18649193548387</c:v>
                </c:pt>
                <c:pt idx="63">
                  <c:v>20.81653225806452</c:v>
                </c:pt>
                <c:pt idx="64">
                  <c:v>22.07661290322578</c:v>
                </c:pt>
                <c:pt idx="65">
                  <c:v>22.07661290322578</c:v>
                </c:pt>
                <c:pt idx="66">
                  <c:v>21.44657258064509</c:v>
                </c:pt>
                <c:pt idx="67">
                  <c:v>22.07661290322578</c:v>
                </c:pt>
                <c:pt idx="68">
                  <c:v>21.44657258064509</c:v>
                </c:pt>
                <c:pt idx="69">
                  <c:v>21.44657258064509</c:v>
                </c:pt>
                <c:pt idx="70">
                  <c:v>20.81653225806452</c:v>
                </c:pt>
                <c:pt idx="71">
                  <c:v>20.18649193548387</c:v>
                </c:pt>
                <c:pt idx="72">
                  <c:v>19.55645161290322</c:v>
                </c:pt>
                <c:pt idx="73">
                  <c:v>20.18649193548387</c:v>
                </c:pt>
                <c:pt idx="74">
                  <c:v>18.29637096774194</c:v>
                </c:pt>
                <c:pt idx="75">
                  <c:v>18.29637096774194</c:v>
                </c:pt>
                <c:pt idx="76">
                  <c:v>17.03629032258064</c:v>
                </c:pt>
                <c:pt idx="77">
                  <c:v>15.77620967741935</c:v>
                </c:pt>
                <c:pt idx="78">
                  <c:v>17.03629032258064</c:v>
                </c:pt>
                <c:pt idx="79">
                  <c:v>15.14616935483871</c:v>
                </c:pt>
                <c:pt idx="80">
                  <c:v>16.40625</c:v>
                </c:pt>
                <c:pt idx="81">
                  <c:v>14.51612903225806</c:v>
                </c:pt>
                <c:pt idx="82">
                  <c:v>15.14616935483871</c:v>
                </c:pt>
                <c:pt idx="83">
                  <c:v>14.51612903225806</c:v>
                </c:pt>
                <c:pt idx="84">
                  <c:v>14.51612903225806</c:v>
                </c:pt>
                <c:pt idx="85">
                  <c:v>14.51612903225806</c:v>
                </c:pt>
                <c:pt idx="86">
                  <c:v>14.51612903225806</c:v>
                </c:pt>
                <c:pt idx="87">
                  <c:v>15.14616935483871</c:v>
                </c:pt>
                <c:pt idx="88">
                  <c:v>14.51612903225806</c:v>
                </c:pt>
                <c:pt idx="89">
                  <c:v>15.14616935483871</c:v>
                </c:pt>
                <c:pt idx="90">
                  <c:v>13.25604838709677</c:v>
                </c:pt>
                <c:pt idx="91">
                  <c:v>13.88608870967742</c:v>
                </c:pt>
                <c:pt idx="92">
                  <c:v>13.25604838709677</c:v>
                </c:pt>
                <c:pt idx="93">
                  <c:v>14.51612903225806</c:v>
                </c:pt>
                <c:pt idx="94">
                  <c:v>14.51612903225806</c:v>
                </c:pt>
                <c:pt idx="95">
                  <c:v>13.88608870967742</c:v>
                </c:pt>
                <c:pt idx="96">
                  <c:v>13.88608870967742</c:v>
                </c:pt>
                <c:pt idx="97">
                  <c:v>14.51612903225806</c:v>
                </c:pt>
                <c:pt idx="98">
                  <c:v>13.88608870967742</c:v>
                </c:pt>
                <c:pt idx="99">
                  <c:v>13.25604838709677</c:v>
                </c:pt>
                <c:pt idx="100">
                  <c:v>13.88608870967742</c:v>
                </c:pt>
                <c:pt idx="101">
                  <c:v>14.51612903225806</c:v>
                </c:pt>
                <c:pt idx="102">
                  <c:v>14.51612903225806</c:v>
                </c:pt>
                <c:pt idx="103">
                  <c:v>15.14616935483871</c:v>
                </c:pt>
                <c:pt idx="104">
                  <c:v>15.14616935483871</c:v>
                </c:pt>
                <c:pt idx="105">
                  <c:v>13.88608870967742</c:v>
                </c:pt>
                <c:pt idx="106">
                  <c:v>14.51612903225806</c:v>
                </c:pt>
                <c:pt idx="107">
                  <c:v>14.51612903225806</c:v>
                </c:pt>
                <c:pt idx="108">
                  <c:v>14.51612903225806</c:v>
                </c:pt>
                <c:pt idx="109">
                  <c:v>13.88608870967742</c:v>
                </c:pt>
                <c:pt idx="110">
                  <c:v>14.51612903225806</c:v>
                </c:pt>
                <c:pt idx="111">
                  <c:v>13.88608870967742</c:v>
                </c:pt>
                <c:pt idx="112">
                  <c:v>15.14616935483871</c:v>
                </c:pt>
                <c:pt idx="113">
                  <c:v>15.14616935483871</c:v>
                </c:pt>
                <c:pt idx="114">
                  <c:v>15.14616935483871</c:v>
                </c:pt>
                <c:pt idx="115">
                  <c:v>14.51612903225806</c:v>
                </c:pt>
                <c:pt idx="116">
                  <c:v>16.40625</c:v>
                </c:pt>
                <c:pt idx="117">
                  <c:v>13.88608870967742</c:v>
                </c:pt>
                <c:pt idx="118">
                  <c:v>13.25604838709677</c:v>
                </c:pt>
                <c:pt idx="119">
                  <c:v>13.25604838709677</c:v>
                </c:pt>
                <c:pt idx="120">
                  <c:v>13.88608870967742</c:v>
                </c:pt>
                <c:pt idx="121">
                  <c:v>14.51612903225806</c:v>
                </c:pt>
                <c:pt idx="122">
                  <c:v>14.51612903225806</c:v>
                </c:pt>
                <c:pt idx="123">
                  <c:v>15.14616935483871</c:v>
                </c:pt>
                <c:pt idx="124">
                  <c:v>15.14616935483871</c:v>
                </c:pt>
                <c:pt idx="125">
                  <c:v>15.14616935483871</c:v>
                </c:pt>
                <c:pt idx="126">
                  <c:v>15.14616935483871</c:v>
                </c:pt>
                <c:pt idx="127">
                  <c:v>14.51612903225806</c:v>
                </c:pt>
                <c:pt idx="128">
                  <c:v>14.51612903225806</c:v>
                </c:pt>
                <c:pt idx="129">
                  <c:v>14.51612903225806</c:v>
                </c:pt>
                <c:pt idx="130">
                  <c:v>14.51612903225806</c:v>
                </c:pt>
                <c:pt idx="131">
                  <c:v>15.14616935483871</c:v>
                </c:pt>
                <c:pt idx="132">
                  <c:v>16.40625</c:v>
                </c:pt>
                <c:pt idx="133">
                  <c:v>15.77620967741935</c:v>
                </c:pt>
                <c:pt idx="134">
                  <c:v>15.14616935483871</c:v>
                </c:pt>
                <c:pt idx="135">
                  <c:v>15.14616935483871</c:v>
                </c:pt>
                <c:pt idx="136">
                  <c:v>15.77620967741935</c:v>
                </c:pt>
                <c:pt idx="137">
                  <c:v>16.40625</c:v>
                </c:pt>
                <c:pt idx="138">
                  <c:v>17.66633064516122</c:v>
                </c:pt>
                <c:pt idx="139">
                  <c:v>18.92641129032258</c:v>
                </c:pt>
                <c:pt idx="140">
                  <c:v>18.29637096774194</c:v>
                </c:pt>
                <c:pt idx="141">
                  <c:v>18.92641129032258</c:v>
                </c:pt>
                <c:pt idx="142">
                  <c:v>20.18649193548387</c:v>
                </c:pt>
                <c:pt idx="143">
                  <c:v>20.18649193548387</c:v>
                </c:pt>
                <c:pt idx="144">
                  <c:v>18.29637096774194</c:v>
                </c:pt>
                <c:pt idx="145">
                  <c:v>18.92641129032258</c:v>
                </c:pt>
                <c:pt idx="146">
                  <c:v>20.18649193548387</c:v>
                </c:pt>
                <c:pt idx="147">
                  <c:v>19.55645161290322</c:v>
                </c:pt>
                <c:pt idx="148">
                  <c:v>18.92641129032258</c:v>
                </c:pt>
                <c:pt idx="149">
                  <c:v>18.29637096774194</c:v>
                </c:pt>
                <c:pt idx="150">
                  <c:v>18.29637096774194</c:v>
                </c:pt>
                <c:pt idx="151">
                  <c:v>17.66633064516122</c:v>
                </c:pt>
                <c:pt idx="152">
                  <c:v>17.66633064516122</c:v>
                </c:pt>
                <c:pt idx="153">
                  <c:v>18.29637096774194</c:v>
                </c:pt>
                <c:pt idx="154">
                  <c:v>18.29637096774194</c:v>
                </c:pt>
                <c:pt idx="155">
                  <c:v>18.29637096774194</c:v>
                </c:pt>
                <c:pt idx="156">
                  <c:v>18.29637096774194</c:v>
                </c:pt>
                <c:pt idx="157">
                  <c:v>17.03629032258064</c:v>
                </c:pt>
                <c:pt idx="158">
                  <c:v>17.66633064516122</c:v>
                </c:pt>
                <c:pt idx="159">
                  <c:v>17.66633064516122</c:v>
                </c:pt>
                <c:pt idx="160">
                  <c:v>18.92641129032258</c:v>
                </c:pt>
                <c:pt idx="161">
                  <c:v>17.66633064516122</c:v>
                </c:pt>
                <c:pt idx="162">
                  <c:v>17.66633064516122</c:v>
                </c:pt>
                <c:pt idx="163">
                  <c:v>17.66633064516122</c:v>
                </c:pt>
                <c:pt idx="164">
                  <c:v>16.40625</c:v>
                </c:pt>
                <c:pt idx="165">
                  <c:v>18.29637096774194</c:v>
                </c:pt>
                <c:pt idx="166">
                  <c:v>17.66633064516122</c:v>
                </c:pt>
                <c:pt idx="167">
                  <c:v>17.66633064516122</c:v>
                </c:pt>
                <c:pt idx="168">
                  <c:v>17.66633064516122</c:v>
                </c:pt>
                <c:pt idx="169">
                  <c:v>17.66633064516122</c:v>
                </c:pt>
                <c:pt idx="170">
                  <c:v>17.03629032258064</c:v>
                </c:pt>
                <c:pt idx="171">
                  <c:v>17.03629032258064</c:v>
                </c:pt>
                <c:pt idx="172">
                  <c:v>18.92641129032258</c:v>
                </c:pt>
                <c:pt idx="173">
                  <c:v>18.29637096774194</c:v>
                </c:pt>
                <c:pt idx="174">
                  <c:v>18.29637096774194</c:v>
                </c:pt>
                <c:pt idx="175">
                  <c:v>23.96673387096767</c:v>
                </c:pt>
                <c:pt idx="176">
                  <c:v>20.81653225806452</c:v>
                </c:pt>
                <c:pt idx="177">
                  <c:v>18.29637096774194</c:v>
                </c:pt>
                <c:pt idx="178">
                  <c:v>17.66633064516122</c:v>
                </c:pt>
                <c:pt idx="179">
                  <c:v>18.29637096774194</c:v>
                </c:pt>
                <c:pt idx="180">
                  <c:v>17.66633064516122</c:v>
                </c:pt>
                <c:pt idx="181">
                  <c:v>19.55645161290322</c:v>
                </c:pt>
                <c:pt idx="182">
                  <c:v>18.92641129032258</c:v>
                </c:pt>
                <c:pt idx="183">
                  <c:v>18.29637096774194</c:v>
                </c:pt>
                <c:pt idx="184">
                  <c:v>20.18649193548387</c:v>
                </c:pt>
                <c:pt idx="185">
                  <c:v>22.07661290322578</c:v>
                </c:pt>
                <c:pt idx="186">
                  <c:v>23.96673387096767</c:v>
                </c:pt>
                <c:pt idx="187">
                  <c:v>25.85685483870968</c:v>
                </c:pt>
                <c:pt idx="188">
                  <c:v>25.85685483870968</c:v>
                </c:pt>
                <c:pt idx="189">
                  <c:v>25.85685483870968</c:v>
                </c:pt>
                <c:pt idx="190">
                  <c:v>25.85685483870968</c:v>
                </c:pt>
                <c:pt idx="191">
                  <c:v>25.85685483870968</c:v>
                </c:pt>
                <c:pt idx="192">
                  <c:v>27.11693548387097</c:v>
                </c:pt>
                <c:pt idx="193">
                  <c:v>28.37701612903226</c:v>
                </c:pt>
                <c:pt idx="194">
                  <c:v>30.26713709677419</c:v>
                </c:pt>
                <c:pt idx="195">
                  <c:v>29.63709677419355</c:v>
                </c:pt>
                <c:pt idx="196">
                  <c:v>30.89717741935484</c:v>
                </c:pt>
                <c:pt idx="197">
                  <c:v>32.15725806451609</c:v>
                </c:pt>
                <c:pt idx="198">
                  <c:v>32.78729838709678</c:v>
                </c:pt>
                <c:pt idx="199">
                  <c:v>33.41733870967742</c:v>
                </c:pt>
                <c:pt idx="200">
                  <c:v>34.04737903225806</c:v>
                </c:pt>
                <c:pt idx="201">
                  <c:v>34.04737903225806</c:v>
                </c:pt>
                <c:pt idx="202">
                  <c:v>33.41733870967742</c:v>
                </c:pt>
                <c:pt idx="203">
                  <c:v>33.41733870967742</c:v>
                </c:pt>
                <c:pt idx="204">
                  <c:v>33.41733870967742</c:v>
                </c:pt>
                <c:pt idx="205">
                  <c:v>32.78729838709678</c:v>
                </c:pt>
                <c:pt idx="206">
                  <c:v>34.04737903225806</c:v>
                </c:pt>
                <c:pt idx="207">
                  <c:v>34.67741935483871</c:v>
                </c:pt>
                <c:pt idx="208">
                  <c:v>36.56754032258064</c:v>
                </c:pt>
                <c:pt idx="209">
                  <c:v>35.30745967741928</c:v>
                </c:pt>
                <c:pt idx="210">
                  <c:v>30.26713709677419</c:v>
                </c:pt>
                <c:pt idx="211">
                  <c:v>32.78729838709678</c:v>
                </c:pt>
                <c:pt idx="212">
                  <c:v>31.52721774193548</c:v>
                </c:pt>
                <c:pt idx="213">
                  <c:v>31.52721774193548</c:v>
                </c:pt>
                <c:pt idx="214">
                  <c:v>30.89717741935484</c:v>
                </c:pt>
                <c:pt idx="215">
                  <c:v>30.26713709677419</c:v>
                </c:pt>
                <c:pt idx="216">
                  <c:v>30.89717741935484</c:v>
                </c:pt>
                <c:pt idx="217">
                  <c:v>31.52721774193548</c:v>
                </c:pt>
                <c:pt idx="218">
                  <c:v>30.89717741935484</c:v>
                </c:pt>
                <c:pt idx="219">
                  <c:v>32.78729838709678</c:v>
                </c:pt>
                <c:pt idx="220">
                  <c:v>35.30745967741928</c:v>
                </c:pt>
                <c:pt idx="221">
                  <c:v>37.1975806451613</c:v>
                </c:pt>
                <c:pt idx="222">
                  <c:v>38.45766129032246</c:v>
                </c:pt>
                <c:pt idx="223">
                  <c:v>39.08770161290322</c:v>
                </c:pt>
                <c:pt idx="224">
                  <c:v>39.71774193548387</c:v>
                </c:pt>
                <c:pt idx="225">
                  <c:v>38.45766129032246</c:v>
                </c:pt>
                <c:pt idx="226">
                  <c:v>38.45766129032246</c:v>
                </c:pt>
                <c:pt idx="227">
                  <c:v>39.71774193548387</c:v>
                </c:pt>
                <c:pt idx="228">
                  <c:v>40.34778225806444</c:v>
                </c:pt>
                <c:pt idx="229">
                  <c:v>39.08770161290322</c:v>
                </c:pt>
                <c:pt idx="230">
                  <c:v>38.45766129032246</c:v>
                </c:pt>
                <c:pt idx="231">
                  <c:v>36.56754032258064</c:v>
                </c:pt>
                <c:pt idx="232">
                  <c:v>35.9375</c:v>
                </c:pt>
                <c:pt idx="233">
                  <c:v>35.9375</c:v>
                </c:pt>
                <c:pt idx="234">
                  <c:v>35.30745967741928</c:v>
                </c:pt>
                <c:pt idx="235">
                  <c:v>36.56754032258064</c:v>
                </c:pt>
                <c:pt idx="236">
                  <c:v>36.56754032258064</c:v>
                </c:pt>
                <c:pt idx="237">
                  <c:v>38.45766129032246</c:v>
                </c:pt>
                <c:pt idx="238">
                  <c:v>41.60786290322581</c:v>
                </c:pt>
                <c:pt idx="239">
                  <c:v>42.8679435483871</c:v>
                </c:pt>
                <c:pt idx="240">
                  <c:v>40.97782258064509</c:v>
                </c:pt>
                <c:pt idx="241">
                  <c:v>42.23790322580645</c:v>
                </c:pt>
                <c:pt idx="242">
                  <c:v>40.97782258064509</c:v>
                </c:pt>
                <c:pt idx="243">
                  <c:v>40.34778225806444</c:v>
                </c:pt>
                <c:pt idx="244">
                  <c:v>41.60786290322581</c:v>
                </c:pt>
                <c:pt idx="245">
                  <c:v>40.97782258064509</c:v>
                </c:pt>
                <c:pt idx="246">
                  <c:v>39.08770161290322</c:v>
                </c:pt>
                <c:pt idx="247">
                  <c:v>37.82762096774194</c:v>
                </c:pt>
                <c:pt idx="248">
                  <c:v>37.82762096774194</c:v>
                </c:pt>
                <c:pt idx="249">
                  <c:v>40.34778225806444</c:v>
                </c:pt>
                <c:pt idx="250">
                  <c:v>40.34778225806444</c:v>
                </c:pt>
                <c:pt idx="251">
                  <c:v>40.34778225806444</c:v>
                </c:pt>
                <c:pt idx="252">
                  <c:v>40.97782258064509</c:v>
                </c:pt>
                <c:pt idx="253">
                  <c:v>42.23790322580645</c:v>
                </c:pt>
                <c:pt idx="254">
                  <c:v>42.8679435483871</c:v>
                </c:pt>
                <c:pt idx="255">
                  <c:v>42.23790322580645</c:v>
                </c:pt>
                <c:pt idx="256">
                  <c:v>42.8679435483871</c:v>
                </c:pt>
                <c:pt idx="257">
                  <c:v>41.60786290322581</c:v>
                </c:pt>
                <c:pt idx="258">
                  <c:v>40.34778225806444</c:v>
                </c:pt>
                <c:pt idx="259">
                  <c:v>39.08770161290322</c:v>
                </c:pt>
                <c:pt idx="260">
                  <c:v>39.08770161290322</c:v>
                </c:pt>
                <c:pt idx="261">
                  <c:v>39.71774193548387</c:v>
                </c:pt>
                <c:pt idx="262">
                  <c:v>39.08770161290322</c:v>
                </c:pt>
                <c:pt idx="263">
                  <c:v>39.08770161290322</c:v>
                </c:pt>
                <c:pt idx="264">
                  <c:v>39.71774193548387</c:v>
                </c:pt>
                <c:pt idx="265">
                  <c:v>40.34778225806444</c:v>
                </c:pt>
                <c:pt idx="266">
                  <c:v>43.49798387096774</c:v>
                </c:pt>
                <c:pt idx="267">
                  <c:v>47.90826612903219</c:v>
                </c:pt>
                <c:pt idx="268">
                  <c:v>46.64818548387097</c:v>
                </c:pt>
                <c:pt idx="269">
                  <c:v>44.75806451612903</c:v>
                </c:pt>
                <c:pt idx="270">
                  <c:v>41.60786290322581</c:v>
                </c:pt>
                <c:pt idx="271">
                  <c:v>39.71774193548387</c:v>
                </c:pt>
                <c:pt idx="272">
                  <c:v>38.45766129032246</c:v>
                </c:pt>
                <c:pt idx="273">
                  <c:v>37.82762096774194</c:v>
                </c:pt>
                <c:pt idx="274">
                  <c:v>38.45766129032246</c:v>
                </c:pt>
                <c:pt idx="275">
                  <c:v>37.82762096774194</c:v>
                </c:pt>
                <c:pt idx="276">
                  <c:v>39.08770161290322</c:v>
                </c:pt>
                <c:pt idx="277">
                  <c:v>42.8679435483871</c:v>
                </c:pt>
                <c:pt idx="278">
                  <c:v>49.16834677419354</c:v>
                </c:pt>
                <c:pt idx="279">
                  <c:v>46.64818548387097</c:v>
                </c:pt>
                <c:pt idx="280">
                  <c:v>42.23790322580645</c:v>
                </c:pt>
                <c:pt idx="281">
                  <c:v>40.97782258064509</c:v>
                </c:pt>
                <c:pt idx="282">
                  <c:v>40.97782258064509</c:v>
                </c:pt>
                <c:pt idx="283">
                  <c:v>41.60786290322581</c:v>
                </c:pt>
                <c:pt idx="284">
                  <c:v>40.34778225806444</c:v>
                </c:pt>
                <c:pt idx="285">
                  <c:v>39.71774193548387</c:v>
                </c:pt>
                <c:pt idx="286">
                  <c:v>40.97782258064509</c:v>
                </c:pt>
                <c:pt idx="287">
                  <c:v>42.23790322580645</c:v>
                </c:pt>
                <c:pt idx="288">
                  <c:v>41.60786290322581</c:v>
                </c:pt>
                <c:pt idx="289">
                  <c:v>39.71774193548387</c:v>
                </c:pt>
                <c:pt idx="290">
                  <c:v>39.08770161290322</c:v>
                </c:pt>
                <c:pt idx="291">
                  <c:v>37.82762096774194</c:v>
                </c:pt>
                <c:pt idx="292">
                  <c:v>37.82762096774194</c:v>
                </c:pt>
                <c:pt idx="293">
                  <c:v>37.1975806451613</c:v>
                </c:pt>
                <c:pt idx="294">
                  <c:v>36.56754032258064</c:v>
                </c:pt>
                <c:pt idx="295">
                  <c:v>37.82762096774194</c:v>
                </c:pt>
                <c:pt idx="296">
                  <c:v>37.1975806451613</c:v>
                </c:pt>
                <c:pt idx="297">
                  <c:v>35.9375</c:v>
                </c:pt>
                <c:pt idx="298">
                  <c:v>38.45766129032246</c:v>
                </c:pt>
                <c:pt idx="299">
                  <c:v>37.82762096774194</c:v>
                </c:pt>
                <c:pt idx="300">
                  <c:v>37.82762096774194</c:v>
                </c:pt>
                <c:pt idx="301">
                  <c:v>37.82762096774194</c:v>
                </c:pt>
                <c:pt idx="302">
                  <c:v>36.56754032258064</c:v>
                </c:pt>
                <c:pt idx="303">
                  <c:v>36.56754032258064</c:v>
                </c:pt>
                <c:pt idx="304">
                  <c:v>38.45766129032246</c:v>
                </c:pt>
                <c:pt idx="305">
                  <c:v>36.56754032258064</c:v>
                </c:pt>
                <c:pt idx="306">
                  <c:v>37.1975806451613</c:v>
                </c:pt>
                <c:pt idx="307">
                  <c:v>36.56754032258064</c:v>
                </c:pt>
                <c:pt idx="308">
                  <c:v>35.30745967741928</c:v>
                </c:pt>
                <c:pt idx="309">
                  <c:v>34.04737903225806</c:v>
                </c:pt>
                <c:pt idx="310">
                  <c:v>34.67741935483871</c:v>
                </c:pt>
                <c:pt idx="311">
                  <c:v>35.30745967741928</c:v>
                </c:pt>
                <c:pt idx="312">
                  <c:v>35.9375</c:v>
                </c:pt>
                <c:pt idx="313">
                  <c:v>35.30745967741928</c:v>
                </c:pt>
                <c:pt idx="314">
                  <c:v>34.67741935483871</c:v>
                </c:pt>
                <c:pt idx="315">
                  <c:v>34.67741935483871</c:v>
                </c:pt>
                <c:pt idx="316">
                  <c:v>34.04737903225806</c:v>
                </c:pt>
                <c:pt idx="317">
                  <c:v>33.41733870967742</c:v>
                </c:pt>
                <c:pt idx="318">
                  <c:v>33.41733870967742</c:v>
                </c:pt>
                <c:pt idx="319">
                  <c:v>32.15725806451609</c:v>
                </c:pt>
                <c:pt idx="320">
                  <c:v>33.41733870967742</c:v>
                </c:pt>
                <c:pt idx="321">
                  <c:v>32.15725806451609</c:v>
                </c:pt>
                <c:pt idx="322">
                  <c:v>32.78729838709678</c:v>
                </c:pt>
                <c:pt idx="323">
                  <c:v>33.41733870967742</c:v>
                </c:pt>
                <c:pt idx="324">
                  <c:v>32.78729838709678</c:v>
                </c:pt>
                <c:pt idx="325">
                  <c:v>32.78729838709678</c:v>
                </c:pt>
                <c:pt idx="326">
                  <c:v>32.15725806451609</c:v>
                </c:pt>
                <c:pt idx="327">
                  <c:v>32.15725806451609</c:v>
                </c:pt>
                <c:pt idx="328">
                  <c:v>29.63709677419355</c:v>
                </c:pt>
                <c:pt idx="329">
                  <c:v>30.26713709677419</c:v>
                </c:pt>
                <c:pt idx="330">
                  <c:v>29.63709677419355</c:v>
                </c:pt>
                <c:pt idx="331">
                  <c:v>29.63709677419355</c:v>
                </c:pt>
                <c:pt idx="332">
                  <c:v>29.63709677419355</c:v>
                </c:pt>
                <c:pt idx="333">
                  <c:v>29.63709677419355</c:v>
                </c:pt>
                <c:pt idx="334">
                  <c:v>30.26713709677419</c:v>
                </c:pt>
                <c:pt idx="335">
                  <c:v>29.63709677419355</c:v>
                </c:pt>
                <c:pt idx="336">
                  <c:v>30.26713709677419</c:v>
                </c:pt>
                <c:pt idx="337">
                  <c:v>30.89717741935484</c:v>
                </c:pt>
                <c:pt idx="338">
                  <c:v>30.26713709677419</c:v>
                </c:pt>
                <c:pt idx="339">
                  <c:v>30.89717741935484</c:v>
                </c:pt>
                <c:pt idx="340">
                  <c:v>30.89717741935484</c:v>
                </c:pt>
                <c:pt idx="341">
                  <c:v>29.63709677419355</c:v>
                </c:pt>
                <c:pt idx="342">
                  <c:v>28.37701612903226</c:v>
                </c:pt>
                <c:pt idx="343">
                  <c:v>27.74697580645161</c:v>
                </c:pt>
                <c:pt idx="344">
                  <c:v>29.63709677419355</c:v>
                </c:pt>
                <c:pt idx="345">
                  <c:v>29.0070564516129</c:v>
                </c:pt>
                <c:pt idx="346">
                  <c:v>27.11693548387097</c:v>
                </c:pt>
                <c:pt idx="347">
                  <c:v>26.48689516129032</c:v>
                </c:pt>
                <c:pt idx="348">
                  <c:v>27.11693548387097</c:v>
                </c:pt>
                <c:pt idx="349">
                  <c:v>27.74697580645161</c:v>
                </c:pt>
                <c:pt idx="350">
                  <c:v>26.48689516129032</c:v>
                </c:pt>
                <c:pt idx="351">
                  <c:v>25.22681451612902</c:v>
                </c:pt>
                <c:pt idx="352">
                  <c:v>25.22681451612902</c:v>
                </c:pt>
                <c:pt idx="353">
                  <c:v>25.22681451612902</c:v>
                </c:pt>
                <c:pt idx="354">
                  <c:v>24.59677419354838</c:v>
                </c:pt>
                <c:pt idx="355">
                  <c:v>25.22681451612902</c:v>
                </c:pt>
                <c:pt idx="356">
                  <c:v>19.55645161290322</c:v>
                </c:pt>
                <c:pt idx="357">
                  <c:v>23.96673387096767</c:v>
                </c:pt>
                <c:pt idx="358">
                  <c:v>23.3366935483871</c:v>
                </c:pt>
                <c:pt idx="359">
                  <c:v>23.3366935483871</c:v>
                </c:pt>
                <c:pt idx="360">
                  <c:v>19.55645161290322</c:v>
                </c:pt>
                <c:pt idx="361">
                  <c:v>15.14616935483871</c:v>
                </c:pt>
                <c:pt idx="362">
                  <c:v>13.25604838709677</c:v>
                </c:pt>
                <c:pt idx="363">
                  <c:v>11.99596774193548</c:v>
                </c:pt>
                <c:pt idx="364">
                  <c:v>10.7358870967742</c:v>
                </c:pt>
                <c:pt idx="365">
                  <c:v>8.845766129032256</c:v>
                </c:pt>
                <c:pt idx="366">
                  <c:v>7.585685483870967</c:v>
                </c:pt>
                <c:pt idx="367">
                  <c:v>7.585685483870967</c:v>
                </c:pt>
                <c:pt idx="368">
                  <c:v>6.95564516129032</c:v>
                </c:pt>
                <c:pt idx="369">
                  <c:v>8.215725806451612</c:v>
                </c:pt>
                <c:pt idx="370">
                  <c:v>5.065524193548386</c:v>
                </c:pt>
                <c:pt idx="371">
                  <c:v>7.585685483870967</c:v>
                </c:pt>
                <c:pt idx="372">
                  <c:v>5.065524193548386</c:v>
                </c:pt>
                <c:pt idx="373">
                  <c:v>7.585685483870967</c:v>
                </c:pt>
                <c:pt idx="374">
                  <c:v>4.435483870967738</c:v>
                </c:pt>
                <c:pt idx="375">
                  <c:v>7.585685483870967</c:v>
                </c:pt>
                <c:pt idx="376">
                  <c:v>5.695564516129021</c:v>
                </c:pt>
                <c:pt idx="377">
                  <c:v>8.845766129032256</c:v>
                </c:pt>
                <c:pt idx="378">
                  <c:v>4.435483870967738</c:v>
                </c:pt>
                <c:pt idx="379">
                  <c:v>5.695564516129021</c:v>
                </c:pt>
                <c:pt idx="380">
                  <c:v>5.695564516129021</c:v>
                </c:pt>
                <c:pt idx="381">
                  <c:v>6.95564516129032</c:v>
                </c:pt>
                <c:pt idx="382">
                  <c:v>5.695564516129021</c:v>
                </c:pt>
                <c:pt idx="383">
                  <c:v>4.435483870967738</c:v>
                </c:pt>
                <c:pt idx="384">
                  <c:v>6.325604838709669</c:v>
                </c:pt>
                <c:pt idx="385">
                  <c:v>21.44657258064509</c:v>
                </c:pt>
                <c:pt idx="386">
                  <c:v>5.065524193548386</c:v>
                </c:pt>
                <c:pt idx="387">
                  <c:v>4.435483870967738</c:v>
                </c:pt>
                <c:pt idx="388">
                  <c:v>7.585685483870967</c:v>
                </c:pt>
                <c:pt idx="389">
                  <c:v>11.99596774193548</c:v>
                </c:pt>
                <c:pt idx="390">
                  <c:v>5.695564516129021</c:v>
                </c:pt>
                <c:pt idx="391">
                  <c:v>3.805443548387095</c:v>
                </c:pt>
                <c:pt idx="392">
                  <c:v>4.435483870967738</c:v>
                </c:pt>
                <c:pt idx="393">
                  <c:v>15.77620967741935</c:v>
                </c:pt>
                <c:pt idx="394">
                  <c:v>9.4758064516129</c:v>
                </c:pt>
                <c:pt idx="395">
                  <c:v>4.435483870967738</c:v>
                </c:pt>
                <c:pt idx="396">
                  <c:v>4.435483870967738</c:v>
                </c:pt>
                <c:pt idx="397">
                  <c:v>5.695564516129021</c:v>
                </c:pt>
                <c:pt idx="398">
                  <c:v>17.66633064516122</c:v>
                </c:pt>
                <c:pt idx="399">
                  <c:v>10.10584677419355</c:v>
                </c:pt>
                <c:pt idx="400">
                  <c:v>6.325604838709669</c:v>
                </c:pt>
                <c:pt idx="401">
                  <c:v>5.695564516129021</c:v>
                </c:pt>
                <c:pt idx="402">
                  <c:v>6.325604838709669</c:v>
                </c:pt>
                <c:pt idx="403">
                  <c:v>15.14616935483871</c:v>
                </c:pt>
                <c:pt idx="404">
                  <c:v>5.065524193548386</c:v>
                </c:pt>
                <c:pt idx="405">
                  <c:v>6.325604838709669</c:v>
                </c:pt>
                <c:pt idx="406">
                  <c:v>5.065524193548386</c:v>
                </c:pt>
                <c:pt idx="407">
                  <c:v>6.325604838709669</c:v>
                </c:pt>
                <c:pt idx="408">
                  <c:v>5.695564516129021</c:v>
                </c:pt>
                <c:pt idx="409">
                  <c:v>5.695564516129021</c:v>
                </c:pt>
                <c:pt idx="410">
                  <c:v>5.695564516129021</c:v>
                </c:pt>
                <c:pt idx="411">
                  <c:v>6.325604838709669</c:v>
                </c:pt>
                <c:pt idx="412">
                  <c:v>8.215725806451612</c:v>
                </c:pt>
                <c:pt idx="413">
                  <c:v>7.585685483870967</c:v>
                </c:pt>
                <c:pt idx="414">
                  <c:v>9.4758064516129</c:v>
                </c:pt>
                <c:pt idx="415">
                  <c:v>7.585685483870967</c:v>
                </c:pt>
                <c:pt idx="416">
                  <c:v>6.95564516129032</c:v>
                </c:pt>
                <c:pt idx="417">
                  <c:v>8.845766129032256</c:v>
                </c:pt>
                <c:pt idx="418">
                  <c:v>7.585685483870967</c:v>
                </c:pt>
                <c:pt idx="419">
                  <c:v>7.585685483870967</c:v>
                </c:pt>
                <c:pt idx="420">
                  <c:v>6.95564516129032</c:v>
                </c:pt>
                <c:pt idx="421">
                  <c:v>8.215725806451612</c:v>
                </c:pt>
                <c:pt idx="422">
                  <c:v>7.585685483870967</c:v>
                </c:pt>
                <c:pt idx="423">
                  <c:v>7.585685483870967</c:v>
                </c:pt>
                <c:pt idx="424">
                  <c:v>8.215725806451612</c:v>
                </c:pt>
                <c:pt idx="425">
                  <c:v>8.215725806451612</c:v>
                </c:pt>
                <c:pt idx="426">
                  <c:v>7.585685483870967</c:v>
                </c:pt>
                <c:pt idx="427">
                  <c:v>7.585685483870967</c:v>
                </c:pt>
                <c:pt idx="428">
                  <c:v>7.585685483870967</c:v>
                </c:pt>
                <c:pt idx="429">
                  <c:v>8.845766129032256</c:v>
                </c:pt>
                <c:pt idx="430">
                  <c:v>8.215725806451612</c:v>
                </c:pt>
                <c:pt idx="431">
                  <c:v>8.845766129032256</c:v>
                </c:pt>
                <c:pt idx="432">
                  <c:v>8.215725806451612</c:v>
                </c:pt>
                <c:pt idx="433">
                  <c:v>8.845766129032256</c:v>
                </c:pt>
                <c:pt idx="434">
                  <c:v>9.4758064516129</c:v>
                </c:pt>
                <c:pt idx="435">
                  <c:v>9.4758064516129</c:v>
                </c:pt>
                <c:pt idx="436">
                  <c:v>9.4758064516129</c:v>
                </c:pt>
                <c:pt idx="437">
                  <c:v>8.845766129032256</c:v>
                </c:pt>
                <c:pt idx="438">
                  <c:v>9.4758064516129</c:v>
                </c:pt>
                <c:pt idx="439">
                  <c:v>9.4758064516129</c:v>
                </c:pt>
                <c:pt idx="440">
                  <c:v>10.7358870967742</c:v>
                </c:pt>
                <c:pt idx="441">
                  <c:v>11.36592741935484</c:v>
                </c:pt>
                <c:pt idx="442">
                  <c:v>11.99596774193548</c:v>
                </c:pt>
                <c:pt idx="443">
                  <c:v>10.7358870967742</c:v>
                </c:pt>
                <c:pt idx="444">
                  <c:v>11.36592741935484</c:v>
                </c:pt>
                <c:pt idx="445">
                  <c:v>12.62600806451613</c:v>
                </c:pt>
                <c:pt idx="446">
                  <c:v>14.51612903225806</c:v>
                </c:pt>
                <c:pt idx="447">
                  <c:v>12.62600806451613</c:v>
                </c:pt>
                <c:pt idx="448">
                  <c:v>12.62600806451613</c:v>
                </c:pt>
                <c:pt idx="449">
                  <c:v>15.14616935483871</c:v>
                </c:pt>
                <c:pt idx="450">
                  <c:v>13.88608870967742</c:v>
                </c:pt>
                <c:pt idx="451">
                  <c:v>15.77620967741935</c:v>
                </c:pt>
                <c:pt idx="452">
                  <c:v>15.77620967741935</c:v>
                </c:pt>
                <c:pt idx="453">
                  <c:v>16.40625</c:v>
                </c:pt>
                <c:pt idx="454">
                  <c:v>15.77620967741935</c:v>
                </c:pt>
                <c:pt idx="455">
                  <c:v>16.40625</c:v>
                </c:pt>
                <c:pt idx="456">
                  <c:v>15.14616935483871</c:v>
                </c:pt>
                <c:pt idx="457">
                  <c:v>14.51612903225806</c:v>
                </c:pt>
                <c:pt idx="458">
                  <c:v>13.25604838709677</c:v>
                </c:pt>
                <c:pt idx="459">
                  <c:v>15.14616935483871</c:v>
                </c:pt>
                <c:pt idx="460">
                  <c:v>19.55645161290322</c:v>
                </c:pt>
                <c:pt idx="461">
                  <c:v>19.55645161290322</c:v>
                </c:pt>
                <c:pt idx="462">
                  <c:v>18.29637096774194</c:v>
                </c:pt>
                <c:pt idx="463">
                  <c:v>17.03629032258064</c:v>
                </c:pt>
                <c:pt idx="464">
                  <c:v>17.66633064516122</c:v>
                </c:pt>
                <c:pt idx="465">
                  <c:v>18.92641129032258</c:v>
                </c:pt>
                <c:pt idx="466">
                  <c:v>20.81653225806452</c:v>
                </c:pt>
                <c:pt idx="467">
                  <c:v>21.44657258064509</c:v>
                </c:pt>
                <c:pt idx="468">
                  <c:v>23.3366935483871</c:v>
                </c:pt>
                <c:pt idx="469">
                  <c:v>25.85685483870968</c:v>
                </c:pt>
                <c:pt idx="470">
                  <c:v>26.48689516129032</c:v>
                </c:pt>
                <c:pt idx="471">
                  <c:v>26.48689516129032</c:v>
                </c:pt>
                <c:pt idx="472">
                  <c:v>25.22681451612902</c:v>
                </c:pt>
                <c:pt idx="473">
                  <c:v>21.44657258064509</c:v>
                </c:pt>
                <c:pt idx="474">
                  <c:v>22.07661290322578</c:v>
                </c:pt>
                <c:pt idx="475">
                  <c:v>25.22681451612902</c:v>
                </c:pt>
                <c:pt idx="476">
                  <c:v>30.89717741935484</c:v>
                </c:pt>
                <c:pt idx="477">
                  <c:v>35.30745967741928</c:v>
                </c:pt>
                <c:pt idx="478">
                  <c:v>37.82762096774194</c:v>
                </c:pt>
                <c:pt idx="479">
                  <c:v>37.82762096774194</c:v>
                </c:pt>
                <c:pt idx="480">
                  <c:v>37.82762096774194</c:v>
                </c:pt>
                <c:pt idx="481">
                  <c:v>38.45766129032246</c:v>
                </c:pt>
                <c:pt idx="482">
                  <c:v>40.97782258064509</c:v>
                </c:pt>
                <c:pt idx="483">
                  <c:v>44.12802419354838</c:v>
                </c:pt>
                <c:pt idx="484">
                  <c:v>46.01814516129025</c:v>
                </c:pt>
                <c:pt idx="485">
                  <c:v>49.16834677419354</c:v>
                </c:pt>
                <c:pt idx="486">
                  <c:v>51.68850806451613</c:v>
                </c:pt>
                <c:pt idx="487">
                  <c:v>54.83870967741935</c:v>
                </c:pt>
                <c:pt idx="488">
                  <c:v>58.61895161290322</c:v>
                </c:pt>
                <c:pt idx="489">
                  <c:v>61.76915322580644</c:v>
                </c:pt>
                <c:pt idx="490">
                  <c:v>64.28931451612891</c:v>
                </c:pt>
                <c:pt idx="491">
                  <c:v>63.65927419354831</c:v>
                </c:pt>
                <c:pt idx="492">
                  <c:v>66.80947580645133</c:v>
                </c:pt>
                <c:pt idx="493">
                  <c:v>61.1391129032258</c:v>
                </c:pt>
                <c:pt idx="494">
                  <c:v>51.05846774193547</c:v>
                </c:pt>
                <c:pt idx="495">
                  <c:v>47.2782258064516</c:v>
                </c:pt>
                <c:pt idx="496">
                  <c:v>47.90826612903219</c:v>
                </c:pt>
                <c:pt idx="497">
                  <c:v>45.38810483870968</c:v>
                </c:pt>
                <c:pt idx="498">
                  <c:v>41.60786290322581</c:v>
                </c:pt>
                <c:pt idx="499">
                  <c:v>40.34778225806444</c:v>
                </c:pt>
                <c:pt idx="500">
                  <c:v>39.08770161290322</c:v>
                </c:pt>
                <c:pt idx="501">
                  <c:v>37.82762096774194</c:v>
                </c:pt>
                <c:pt idx="502">
                  <c:v>39.08770161290322</c:v>
                </c:pt>
                <c:pt idx="503">
                  <c:v>39.08770161290322</c:v>
                </c:pt>
                <c:pt idx="504">
                  <c:v>38.45766129032246</c:v>
                </c:pt>
                <c:pt idx="505">
                  <c:v>46.01814516129025</c:v>
                </c:pt>
                <c:pt idx="506">
                  <c:v>45.38810483870968</c:v>
                </c:pt>
                <c:pt idx="507">
                  <c:v>40.34778225806444</c:v>
                </c:pt>
                <c:pt idx="508">
                  <c:v>42.23790322580645</c:v>
                </c:pt>
                <c:pt idx="509">
                  <c:v>43.49798387096774</c:v>
                </c:pt>
                <c:pt idx="510">
                  <c:v>46.01814516129025</c:v>
                </c:pt>
                <c:pt idx="511">
                  <c:v>44.75806451612903</c:v>
                </c:pt>
                <c:pt idx="512">
                  <c:v>40.97782258064509</c:v>
                </c:pt>
                <c:pt idx="513">
                  <c:v>38.45766129032246</c:v>
                </c:pt>
                <c:pt idx="514">
                  <c:v>36.56754032258064</c:v>
                </c:pt>
                <c:pt idx="515">
                  <c:v>35.9375</c:v>
                </c:pt>
                <c:pt idx="516">
                  <c:v>35.30745967741928</c:v>
                </c:pt>
                <c:pt idx="517">
                  <c:v>34.67741935483871</c:v>
                </c:pt>
                <c:pt idx="518">
                  <c:v>33.41733870967742</c:v>
                </c:pt>
                <c:pt idx="519">
                  <c:v>36.56754032258064</c:v>
                </c:pt>
                <c:pt idx="520">
                  <c:v>40.97782258064509</c:v>
                </c:pt>
                <c:pt idx="521">
                  <c:v>42.23790322580645</c:v>
                </c:pt>
                <c:pt idx="522">
                  <c:v>41.60786290322581</c:v>
                </c:pt>
                <c:pt idx="523">
                  <c:v>38.45766129032246</c:v>
                </c:pt>
                <c:pt idx="524">
                  <c:v>36.56754032258064</c:v>
                </c:pt>
                <c:pt idx="525">
                  <c:v>39.08770161290322</c:v>
                </c:pt>
                <c:pt idx="526">
                  <c:v>36.56754032258064</c:v>
                </c:pt>
                <c:pt idx="527">
                  <c:v>36.56754032258064</c:v>
                </c:pt>
                <c:pt idx="528">
                  <c:v>36.56754032258064</c:v>
                </c:pt>
                <c:pt idx="529">
                  <c:v>39.08770161290322</c:v>
                </c:pt>
                <c:pt idx="530">
                  <c:v>37.82762096774194</c:v>
                </c:pt>
                <c:pt idx="531">
                  <c:v>36.56754032258064</c:v>
                </c:pt>
                <c:pt idx="532">
                  <c:v>37.82762096774194</c:v>
                </c:pt>
                <c:pt idx="533">
                  <c:v>37.82762096774194</c:v>
                </c:pt>
                <c:pt idx="534">
                  <c:v>35.9375</c:v>
                </c:pt>
                <c:pt idx="535">
                  <c:v>34.67741935483871</c:v>
                </c:pt>
                <c:pt idx="536">
                  <c:v>35.9375</c:v>
                </c:pt>
                <c:pt idx="537">
                  <c:v>35.9375</c:v>
                </c:pt>
                <c:pt idx="538">
                  <c:v>39.08770161290322</c:v>
                </c:pt>
                <c:pt idx="539">
                  <c:v>40.97782258064509</c:v>
                </c:pt>
                <c:pt idx="540">
                  <c:v>40.34778225806444</c:v>
                </c:pt>
                <c:pt idx="541">
                  <c:v>39.71774193548387</c:v>
                </c:pt>
                <c:pt idx="542">
                  <c:v>40.97782258064509</c:v>
                </c:pt>
                <c:pt idx="543">
                  <c:v>37.82762096774194</c:v>
                </c:pt>
                <c:pt idx="544">
                  <c:v>39.71774193548387</c:v>
                </c:pt>
                <c:pt idx="545">
                  <c:v>40.97782258064509</c:v>
                </c:pt>
                <c:pt idx="546">
                  <c:v>41.60786290322581</c:v>
                </c:pt>
                <c:pt idx="547">
                  <c:v>40.97782258064509</c:v>
                </c:pt>
                <c:pt idx="548">
                  <c:v>39.08770161290322</c:v>
                </c:pt>
                <c:pt idx="549">
                  <c:v>39.71774193548387</c:v>
                </c:pt>
                <c:pt idx="550">
                  <c:v>42.8679435483871</c:v>
                </c:pt>
                <c:pt idx="551">
                  <c:v>43.49798387096774</c:v>
                </c:pt>
                <c:pt idx="552">
                  <c:v>42.8679435483871</c:v>
                </c:pt>
                <c:pt idx="553">
                  <c:v>43.49798387096774</c:v>
                </c:pt>
                <c:pt idx="554">
                  <c:v>41.60786290322581</c:v>
                </c:pt>
                <c:pt idx="555">
                  <c:v>42.8679435483871</c:v>
                </c:pt>
                <c:pt idx="556">
                  <c:v>40.34778225806444</c:v>
                </c:pt>
                <c:pt idx="557">
                  <c:v>41.60786290322581</c:v>
                </c:pt>
                <c:pt idx="558">
                  <c:v>40.34778225806444</c:v>
                </c:pt>
                <c:pt idx="559">
                  <c:v>41.60786290322581</c:v>
                </c:pt>
                <c:pt idx="560">
                  <c:v>45.38810483870968</c:v>
                </c:pt>
                <c:pt idx="561">
                  <c:v>43.49798387096774</c:v>
                </c:pt>
                <c:pt idx="562">
                  <c:v>40.97782258064509</c:v>
                </c:pt>
                <c:pt idx="563">
                  <c:v>43.49798387096774</c:v>
                </c:pt>
                <c:pt idx="564">
                  <c:v>44.75806451612903</c:v>
                </c:pt>
                <c:pt idx="565">
                  <c:v>43.49798387096774</c:v>
                </c:pt>
                <c:pt idx="566">
                  <c:v>42.8679435483871</c:v>
                </c:pt>
                <c:pt idx="567">
                  <c:v>44.75806451612903</c:v>
                </c:pt>
                <c:pt idx="568">
                  <c:v>47.2782258064516</c:v>
                </c:pt>
                <c:pt idx="569">
                  <c:v>43.49798387096774</c:v>
                </c:pt>
                <c:pt idx="570">
                  <c:v>43.49798387096774</c:v>
                </c:pt>
                <c:pt idx="571">
                  <c:v>41.60786290322581</c:v>
                </c:pt>
                <c:pt idx="572">
                  <c:v>39.71774193548387</c:v>
                </c:pt>
                <c:pt idx="573">
                  <c:v>40.97782258064509</c:v>
                </c:pt>
                <c:pt idx="574">
                  <c:v>39.71774193548387</c:v>
                </c:pt>
                <c:pt idx="575">
                  <c:v>37.82762096774194</c:v>
                </c:pt>
                <c:pt idx="576">
                  <c:v>37.1975806451613</c:v>
                </c:pt>
                <c:pt idx="577">
                  <c:v>37.82762096774194</c:v>
                </c:pt>
                <c:pt idx="578">
                  <c:v>38.45766129032246</c:v>
                </c:pt>
                <c:pt idx="579">
                  <c:v>37.82762096774194</c:v>
                </c:pt>
                <c:pt idx="580">
                  <c:v>37.82762096774194</c:v>
                </c:pt>
                <c:pt idx="581">
                  <c:v>37.82762096774194</c:v>
                </c:pt>
                <c:pt idx="582">
                  <c:v>39.08770161290322</c:v>
                </c:pt>
                <c:pt idx="583">
                  <c:v>37.1975806451613</c:v>
                </c:pt>
                <c:pt idx="584">
                  <c:v>40.34778225806444</c:v>
                </c:pt>
                <c:pt idx="585">
                  <c:v>39.71774193548387</c:v>
                </c:pt>
                <c:pt idx="586">
                  <c:v>42.23790322580645</c:v>
                </c:pt>
                <c:pt idx="587">
                  <c:v>40.97782258064509</c:v>
                </c:pt>
                <c:pt idx="588">
                  <c:v>42.23790322580645</c:v>
                </c:pt>
                <c:pt idx="589">
                  <c:v>40.34778225806444</c:v>
                </c:pt>
                <c:pt idx="590">
                  <c:v>39.08770161290322</c:v>
                </c:pt>
                <c:pt idx="591">
                  <c:v>40.34778225806444</c:v>
                </c:pt>
                <c:pt idx="592">
                  <c:v>40.34778225806444</c:v>
                </c:pt>
                <c:pt idx="593">
                  <c:v>38.45766129032246</c:v>
                </c:pt>
                <c:pt idx="594">
                  <c:v>38.45766129032246</c:v>
                </c:pt>
                <c:pt idx="595">
                  <c:v>37.82762096774194</c:v>
                </c:pt>
                <c:pt idx="596">
                  <c:v>39.08770161290322</c:v>
                </c:pt>
                <c:pt idx="597">
                  <c:v>44.75806451612903</c:v>
                </c:pt>
                <c:pt idx="598">
                  <c:v>41.60786290322581</c:v>
                </c:pt>
                <c:pt idx="599">
                  <c:v>42.23790322580645</c:v>
                </c:pt>
                <c:pt idx="600">
                  <c:v>44.12802419354838</c:v>
                </c:pt>
                <c:pt idx="601">
                  <c:v>42.23790322580645</c:v>
                </c:pt>
                <c:pt idx="602">
                  <c:v>43.49798387096774</c:v>
                </c:pt>
                <c:pt idx="603">
                  <c:v>44.75806451612903</c:v>
                </c:pt>
                <c:pt idx="604">
                  <c:v>42.23790322580645</c:v>
                </c:pt>
                <c:pt idx="605">
                  <c:v>44.75806451612903</c:v>
                </c:pt>
                <c:pt idx="606">
                  <c:v>44.75806451612903</c:v>
                </c:pt>
                <c:pt idx="607">
                  <c:v>48.53830645161283</c:v>
                </c:pt>
                <c:pt idx="608">
                  <c:v>47.2782258064516</c:v>
                </c:pt>
                <c:pt idx="609">
                  <c:v>46.01814516129025</c:v>
                </c:pt>
                <c:pt idx="610">
                  <c:v>46.01814516129025</c:v>
                </c:pt>
                <c:pt idx="611">
                  <c:v>43.49798387096774</c:v>
                </c:pt>
                <c:pt idx="612">
                  <c:v>44.12802419354838</c:v>
                </c:pt>
                <c:pt idx="613">
                  <c:v>42.8679435483871</c:v>
                </c:pt>
                <c:pt idx="614">
                  <c:v>42.23790322580645</c:v>
                </c:pt>
                <c:pt idx="615">
                  <c:v>46.01814516129025</c:v>
                </c:pt>
                <c:pt idx="616">
                  <c:v>43.49798387096774</c:v>
                </c:pt>
                <c:pt idx="617">
                  <c:v>45.38810483870968</c:v>
                </c:pt>
                <c:pt idx="618">
                  <c:v>46.01814516129025</c:v>
                </c:pt>
                <c:pt idx="619">
                  <c:v>42.8679435483871</c:v>
                </c:pt>
                <c:pt idx="620">
                  <c:v>44.75806451612903</c:v>
                </c:pt>
                <c:pt idx="621">
                  <c:v>47.2782258064516</c:v>
                </c:pt>
                <c:pt idx="622">
                  <c:v>44.75806451612903</c:v>
                </c:pt>
                <c:pt idx="623">
                  <c:v>41.60786290322581</c:v>
                </c:pt>
                <c:pt idx="624">
                  <c:v>40.97782258064509</c:v>
                </c:pt>
                <c:pt idx="625">
                  <c:v>45.38810483870968</c:v>
                </c:pt>
                <c:pt idx="626">
                  <c:v>42.8679435483871</c:v>
                </c:pt>
                <c:pt idx="627">
                  <c:v>42.8679435483871</c:v>
                </c:pt>
                <c:pt idx="628">
                  <c:v>46.64818548387097</c:v>
                </c:pt>
                <c:pt idx="629">
                  <c:v>45.38810483870968</c:v>
                </c:pt>
                <c:pt idx="630">
                  <c:v>44.12802419354838</c:v>
                </c:pt>
                <c:pt idx="631">
                  <c:v>42.23790322580645</c:v>
                </c:pt>
                <c:pt idx="632">
                  <c:v>44.12802419354838</c:v>
                </c:pt>
                <c:pt idx="633">
                  <c:v>38.45766129032246</c:v>
                </c:pt>
                <c:pt idx="634">
                  <c:v>45.38810483870968</c:v>
                </c:pt>
                <c:pt idx="635">
                  <c:v>45.38810483870968</c:v>
                </c:pt>
                <c:pt idx="636">
                  <c:v>46.64818548387097</c:v>
                </c:pt>
                <c:pt idx="637">
                  <c:v>50.42842741935484</c:v>
                </c:pt>
                <c:pt idx="638">
                  <c:v>49.7983870967742</c:v>
                </c:pt>
                <c:pt idx="639">
                  <c:v>47.90826612903219</c:v>
                </c:pt>
                <c:pt idx="640">
                  <c:v>45.38810483870968</c:v>
                </c:pt>
                <c:pt idx="641">
                  <c:v>47.2782258064516</c:v>
                </c:pt>
                <c:pt idx="642">
                  <c:v>46.01814516129025</c:v>
                </c:pt>
                <c:pt idx="643">
                  <c:v>43.49798387096774</c:v>
                </c:pt>
                <c:pt idx="644">
                  <c:v>46.64818548387097</c:v>
                </c:pt>
                <c:pt idx="645">
                  <c:v>47.2782258064516</c:v>
                </c:pt>
                <c:pt idx="646">
                  <c:v>47.2782258064516</c:v>
                </c:pt>
                <c:pt idx="647">
                  <c:v>43.49798387096774</c:v>
                </c:pt>
                <c:pt idx="648">
                  <c:v>42.23790322580645</c:v>
                </c:pt>
                <c:pt idx="649">
                  <c:v>45.38810483870968</c:v>
                </c:pt>
                <c:pt idx="650">
                  <c:v>46.64818548387097</c:v>
                </c:pt>
                <c:pt idx="651">
                  <c:v>47.90826612903219</c:v>
                </c:pt>
                <c:pt idx="652">
                  <c:v>46.01814516129025</c:v>
                </c:pt>
                <c:pt idx="653">
                  <c:v>49.16834677419354</c:v>
                </c:pt>
                <c:pt idx="654">
                  <c:v>47.2782258064516</c:v>
                </c:pt>
                <c:pt idx="655">
                  <c:v>49.16834677419354</c:v>
                </c:pt>
                <c:pt idx="656">
                  <c:v>50.42842741935484</c:v>
                </c:pt>
                <c:pt idx="657">
                  <c:v>49.7983870967742</c:v>
                </c:pt>
                <c:pt idx="658">
                  <c:v>47.2782258064516</c:v>
                </c:pt>
                <c:pt idx="659">
                  <c:v>46.01814516129025</c:v>
                </c:pt>
                <c:pt idx="660">
                  <c:v>47.90826612903219</c:v>
                </c:pt>
                <c:pt idx="661">
                  <c:v>50.42842741935484</c:v>
                </c:pt>
                <c:pt idx="662">
                  <c:v>50.42842741935484</c:v>
                </c:pt>
                <c:pt idx="663">
                  <c:v>47.2782258064516</c:v>
                </c:pt>
                <c:pt idx="664">
                  <c:v>47.2782258064516</c:v>
                </c:pt>
                <c:pt idx="665">
                  <c:v>45.38810483870968</c:v>
                </c:pt>
                <c:pt idx="666">
                  <c:v>46.64818548387097</c:v>
                </c:pt>
                <c:pt idx="667">
                  <c:v>43.49798387096774</c:v>
                </c:pt>
                <c:pt idx="668">
                  <c:v>46.01814516129025</c:v>
                </c:pt>
                <c:pt idx="669">
                  <c:v>47.90826612903219</c:v>
                </c:pt>
                <c:pt idx="670">
                  <c:v>47.2782258064516</c:v>
                </c:pt>
                <c:pt idx="671">
                  <c:v>47.2782258064516</c:v>
                </c:pt>
                <c:pt idx="672">
                  <c:v>47.90826612903219</c:v>
                </c:pt>
                <c:pt idx="673">
                  <c:v>47.90826612903219</c:v>
                </c:pt>
                <c:pt idx="674">
                  <c:v>49.16834677419354</c:v>
                </c:pt>
                <c:pt idx="675">
                  <c:v>48.53830645161283</c:v>
                </c:pt>
                <c:pt idx="676">
                  <c:v>47.2782258064516</c:v>
                </c:pt>
                <c:pt idx="677">
                  <c:v>49.16834677419354</c:v>
                </c:pt>
                <c:pt idx="678">
                  <c:v>49.16834677419354</c:v>
                </c:pt>
                <c:pt idx="679">
                  <c:v>48.53830645161283</c:v>
                </c:pt>
                <c:pt idx="680">
                  <c:v>46.01814516129025</c:v>
                </c:pt>
              </c:numCache>
            </c:numRef>
          </c:yVal>
        </c:ser>
        <c:axId val="524819480"/>
        <c:axId val="512613112"/>
      </c:scatterChart>
      <c:valAx>
        <c:axId val="524819480"/>
        <c:scaling>
          <c:orientation val="minMax"/>
        </c:scaling>
        <c:axPos val="b"/>
        <c:title>
          <c:tx>
            <c:rich>
              <a:bodyPr/>
              <a:lstStyle/>
              <a:p>
                <a:pPr>
                  <a:defRPr sz="1000" b="1" i="0" u="none" strike="noStrike" baseline="0">
                    <a:solidFill>
                      <a:srgbClr val="000000"/>
                    </a:solidFill>
                    <a:latin typeface="Calibri"/>
                    <a:ea typeface="Calibri"/>
                    <a:cs typeface="Calibri"/>
                  </a:defRPr>
                </a:pPr>
                <a:r>
                  <a:rPr lang="en-US" dirty="0"/>
                  <a:t>Time (min)</a:t>
                </a:r>
              </a:p>
            </c:rich>
          </c:tx>
          <c:layout/>
          <c:spPr>
            <a:noFill/>
            <a:ln w="25400">
              <a:noFill/>
            </a:ln>
          </c:spPr>
        </c:title>
        <c:numFmt formatCode="General" sourceLinked="1"/>
        <c:maj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512613112"/>
        <c:crosses val="autoZero"/>
        <c:crossBetween val="midCat"/>
      </c:valAx>
      <c:valAx>
        <c:axId val="512613112"/>
        <c:scaling>
          <c:orientation val="minMax"/>
        </c:scaling>
        <c:axPos val="l"/>
        <c:majorGridlines>
          <c:spPr>
            <a:ln w="3175">
              <a:solidFill>
                <a:srgbClr val="808080"/>
              </a:solidFill>
              <a:prstDash val="solid"/>
            </a:ln>
          </c:spPr>
        </c:majorGridlines>
        <c:title>
          <c:tx>
            <c:rich>
              <a:bodyPr/>
              <a:lstStyle/>
              <a:p>
                <a:pPr>
                  <a:defRPr sz="1000" b="1" i="0" u="none" strike="noStrike" baseline="0">
                    <a:solidFill>
                      <a:srgbClr val="000000"/>
                    </a:solidFill>
                    <a:latin typeface="Calibri"/>
                    <a:ea typeface="Calibri"/>
                    <a:cs typeface="Calibri"/>
                  </a:defRPr>
                </a:pPr>
                <a:r>
                  <a:rPr lang="en-US" dirty="0"/>
                  <a:t>Relative Humidity (%)</a:t>
                </a:r>
              </a:p>
            </c:rich>
          </c:tx>
          <c:layout/>
          <c:spPr>
            <a:noFill/>
            <a:ln w="25400">
              <a:noFill/>
            </a:ln>
          </c:spPr>
        </c:title>
        <c:numFmt formatCode="0.0" sourceLinked="1"/>
        <c:maj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524819480"/>
        <c:crosses val="autoZero"/>
        <c:crossBetween val="midCat"/>
      </c:valAx>
      <c:spPr>
        <a:solidFill>
          <a:srgbClr val="FFFFFF"/>
        </a:solidFill>
        <a:ln w="25400">
          <a:noFill/>
        </a:ln>
      </c:spPr>
    </c:plotArea>
    <c:legend>
      <c:legendPos val="r"/>
      <c:layout>
        <c:manualLayout>
          <c:xMode val="edge"/>
          <c:yMode val="edge"/>
          <c:x val="0.913521311233761"/>
          <c:y val="0.505746416820424"/>
          <c:w val="0.0723269884969932"/>
          <c:h val="0.0517240653566342"/>
        </c:manualLayout>
      </c:layout>
      <c:spPr>
        <a:noFill/>
        <a:ln w="25400">
          <a:noFill/>
        </a:ln>
      </c:spPr>
      <c:txPr>
        <a:bodyPr/>
        <a:lstStyle/>
        <a:p>
          <a:pPr>
            <a:defRPr sz="920" b="0" i="0" u="none" strike="noStrike" baseline="0">
              <a:solidFill>
                <a:srgbClr val="000000"/>
              </a:solidFill>
              <a:latin typeface="Calibri"/>
              <a:ea typeface="Calibri"/>
              <a:cs typeface="Calibri"/>
            </a:defRPr>
          </a:pPr>
          <a:endParaRPr lang="en-US"/>
        </a:p>
      </c:txPr>
    </c:legend>
    <c:plotVisOnly val="1"/>
    <c:dispBlanksAs val="gap"/>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style val="2"/>
  <c:chart>
    <c:title>
      <c:tx>
        <c:rich>
          <a:bodyPr/>
          <a:lstStyle/>
          <a:p>
            <a:pPr>
              <a:defRPr sz="1800" b="1" i="0" u="none" strike="noStrike" baseline="0">
                <a:solidFill>
                  <a:srgbClr val="000000"/>
                </a:solidFill>
                <a:latin typeface="Calibri"/>
                <a:ea typeface="Calibri"/>
                <a:cs typeface="Calibri"/>
              </a:defRPr>
            </a:pPr>
            <a:r>
              <a:rPr lang="en-US" dirty="0"/>
              <a:t>A Team:  Pressure (underpowered sensor?)</a:t>
            </a:r>
            <a:r>
              <a:rPr lang="en-US" dirty="0" smtClean="0"/>
              <a:t> vs. </a:t>
            </a:r>
            <a:r>
              <a:rPr lang="en-US" dirty="0"/>
              <a:t>Time</a:t>
            </a:r>
          </a:p>
        </c:rich>
      </c:tx>
      <c:layout/>
      <c:spPr>
        <a:noFill/>
        <a:ln w="25400">
          <a:noFill/>
        </a:ln>
      </c:spPr>
    </c:title>
    <c:plotArea>
      <c:layout>
        <c:manualLayout>
          <c:layoutTarget val="inner"/>
          <c:xMode val="edge"/>
          <c:yMode val="edge"/>
          <c:x val="0.04088047175917"/>
          <c:y val="0.112068808272707"/>
          <c:w val="0.834905019389204"/>
          <c:h val="0.80459657221431"/>
        </c:manualLayout>
      </c:layout>
      <c:scatterChart>
        <c:scatterStyle val="lineMarker"/>
        <c:ser>
          <c:idx val="0"/>
          <c:order val="0"/>
          <c:spPr>
            <a:ln w="28575">
              <a:noFill/>
            </a:ln>
          </c:spPr>
          <c:marker>
            <c:spPr>
              <a:solidFill>
                <a:srgbClr val="4F81BD"/>
              </a:solidFill>
              <a:ln>
                <a:solidFill>
                  <a:srgbClr val="666699"/>
                </a:solidFill>
                <a:prstDash val="solid"/>
              </a:ln>
            </c:spPr>
          </c:marker>
          <c:xVal>
            <c:numRef>
              <c:f>'Chamber Data'!$E$7:$E$687</c:f>
              <c:numCache>
                <c:formatCode>General</c:formatCode>
                <c:ptCount val="681"/>
                <c:pt idx="0">
                  <c:v>-4.5</c:v>
                </c:pt>
                <c:pt idx="1">
                  <c:v>-4.25</c:v>
                </c:pt>
                <c:pt idx="2">
                  <c:v>-4.0</c:v>
                </c:pt>
                <c:pt idx="3">
                  <c:v>-3.75</c:v>
                </c:pt>
                <c:pt idx="4">
                  <c:v>-3.5</c:v>
                </c:pt>
                <c:pt idx="5">
                  <c:v>-3.25</c:v>
                </c:pt>
                <c:pt idx="6">
                  <c:v>-3.0</c:v>
                </c:pt>
                <c:pt idx="7">
                  <c:v>-2.75</c:v>
                </c:pt>
                <c:pt idx="8">
                  <c:v>-2.5</c:v>
                </c:pt>
                <c:pt idx="9">
                  <c:v>-2.25</c:v>
                </c:pt>
                <c:pt idx="10">
                  <c:v>-2.0</c:v>
                </c:pt>
                <c:pt idx="11">
                  <c:v>-1.75</c:v>
                </c:pt>
                <c:pt idx="12">
                  <c:v>-1.5</c:v>
                </c:pt>
                <c:pt idx="13">
                  <c:v>-1.25</c:v>
                </c:pt>
                <c:pt idx="14">
                  <c:v>-1.0</c:v>
                </c:pt>
                <c:pt idx="15">
                  <c:v>-0.75</c:v>
                </c:pt>
                <c:pt idx="16">
                  <c:v>-0.5</c:v>
                </c:pt>
                <c:pt idx="17">
                  <c:v>-0.25</c:v>
                </c:pt>
                <c:pt idx="18">
                  <c:v>0.0</c:v>
                </c:pt>
                <c:pt idx="19">
                  <c:v>0.25</c:v>
                </c:pt>
                <c:pt idx="20">
                  <c:v>0.5</c:v>
                </c:pt>
                <c:pt idx="21">
                  <c:v>0.75</c:v>
                </c:pt>
                <c:pt idx="22">
                  <c:v>1.0</c:v>
                </c:pt>
                <c:pt idx="23">
                  <c:v>1.25</c:v>
                </c:pt>
                <c:pt idx="24">
                  <c:v>1.5</c:v>
                </c:pt>
                <c:pt idx="25">
                  <c:v>1.75</c:v>
                </c:pt>
                <c:pt idx="26">
                  <c:v>2.0</c:v>
                </c:pt>
                <c:pt idx="27">
                  <c:v>2.25</c:v>
                </c:pt>
                <c:pt idx="28">
                  <c:v>2.5</c:v>
                </c:pt>
                <c:pt idx="29">
                  <c:v>2.75</c:v>
                </c:pt>
                <c:pt idx="30">
                  <c:v>3.0</c:v>
                </c:pt>
                <c:pt idx="31">
                  <c:v>3.25</c:v>
                </c:pt>
                <c:pt idx="32">
                  <c:v>3.5</c:v>
                </c:pt>
                <c:pt idx="33">
                  <c:v>3.75</c:v>
                </c:pt>
                <c:pt idx="34">
                  <c:v>4.0</c:v>
                </c:pt>
                <c:pt idx="35">
                  <c:v>4.25</c:v>
                </c:pt>
                <c:pt idx="36">
                  <c:v>4.5</c:v>
                </c:pt>
                <c:pt idx="37">
                  <c:v>4.75</c:v>
                </c:pt>
                <c:pt idx="38">
                  <c:v>5.0</c:v>
                </c:pt>
                <c:pt idx="39">
                  <c:v>5.25</c:v>
                </c:pt>
                <c:pt idx="40">
                  <c:v>5.5</c:v>
                </c:pt>
                <c:pt idx="41">
                  <c:v>5.75</c:v>
                </c:pt>
                <c:pt idx="42">
                  <c:v>6.0</c:v>
                </c:pt>
                <c:pt idx="43">
                  <c:v>6.25</c:v>
                </c:pt>
                <c:pt idx="44">
                  <c:v>6.5</c:v>
                </c:pt>
                <c:pt idx="45">
                  <c:v>6.75</c:v>
                </c:pt>
                <c:pt idx="46">
                  <c:v>7.0</c:v>
                </c:pt>
                <c:pt idx="47">
                  <c:v>7.25</c:v>
                </c:pt>
                <c:pt idx="48">
                  <c:v>7.5</c:v>
                </c:pt>
                <c:pt idx="49">
                  <c:v>7.75</c:v>
                </c:pt>
                <c:pt idx="50">
                  <c:v>8.0</c:v>
                </c:pt>
                <c:pt idx="51">
                  <c:v>8.25</c:v>
                </c:pt>
                <c:pt idx="52">
                  <c:v>8.5</c:v>
                </c:pt>
                <c:pt idx="53">
                  <c:v>8.75</c:v>
                </c:pt>
                <c:pt idx="54">
                  <c:v>9.0</c:v>
                </c:pt>
                <c:pt idx="55">
                  <c:v>9.25</c:v>
                </c:pt>
                <c:pt idx="56">
                  <c:v>9.5</c:v>
                </c:pt>
                <c:pt idx="57">
                  <c:v>9.75</c:v>
                </c:pt>
                <c:pt idx="58">
                  <c:v>10.0</c:v>
                </c:pt>
                <c:pt idx="59">
                  <c:v>10.25</c:v>
                </c:pt>
                <c:pt idx="60">
                  <c:v>10.5</c:v>
                </c:pt>
                <c:pt idx="61">
                  <c:v>10.75</c:v>
                </c:pt>
                <c:pt idx="62">
                  <c:v>11.0</c:v>
                </c:pt>
                <c:pt idx="63">
                  <c:v>11.25</c:v>
                </c:pt>
                <c:pt idx="64">
                  <c:v>11.5</c:v>
                </c:pt>
                <c:pt idx="65">
                  <c:v>11.75</c:v>
                </c:pt>
                <c:pt idx="66">
                  <c:v>12.0</c:v>
                </c:pt>
                <c:pt idx="67">
                  <c:v>12.25</c:v>
                </c:pt>
                <c:pt idx="68">
                  <c:v>12.5</c:v>
                </c:pt>
                <c:pt idx="69">
                  <c:v>12.75</c:v>
                </c:pt>
                <c:pt idx="70">
                  <c:v>13.0</c:v>
                </c:pt>
                <c:pt idx="71">
                  <c:v>13.25</c:v>
                </c:pt>
                <c:pt idx="72">
                  <c:v>13.5</c:v>
                </c:pt>
                <c:pt idx="73">
                  <c:v>13.75</c:v>
                </c:pt>
                <c:pt idx="74">
                  <c:v>14.0</c:v>
                </c:pt>
                <c:pt idx="75">
                  <c:v>14.25</c:v>
                </c:pt>
                <c:pt idx="76">
                  <c:v>14.5</c:v>
                </c:pt>
                <c:pt idx="77">
                  <c:v>14.75</c:v>
                </c:pt>
                <c:pt idx="78">
                  <c:v>15.0</c:v>
                </c:pt>
                <c:pt idx="79">
                  <c:v>15.25</c:v>
                </c:pt>
                <c:pt idx="80">
                  <c:v>15.5</c:v>
                </c:pt>
                <c:pt idx="81">
                  <c:v>15.75</c:v>
                </c:pt>
                <c:pt idx="82">
                  <c:v>16.0</c:v>
                </c:pt>
                <c:pt idx="83">
                  <c:v>16.25</c:v>
                </c:pt>
                <c:pt idx="84">
                  <c:v>16.5</c:v>
                </c:pt>
                <c:pt idx="85">
                  <c:v>16.75</c:v>
                </c:pt>
                <c:pt idx="86">
                  <c:v>17.0</c:v>
                </c:pt>
                <c:pt idx="87">
                  <c:v>17.25</c:v>
                </c:pt>
                <c:pt idx="88">
                  <c:v>17.5</c:v>
                </c:pt>
                <c:pt idx="89">
                  <c:v>17.75</c:v>
                </c:pt>
                <c:pt idx="90">
                  <c:v>18.0</c:v>
                </c:pt>
                <c:pt idx="91">
                  <c:v>18.25</c:v>
                </c:pt>
                <c:pt idx="92">
                  <c:v>18.5</c:v>
                </c:pt>
                <c:pt idx="93">
                  <c:v>18.75</c:v>
                </c:pt>
                <c:pt idx="94">
                  <c:v>19.0</c:v>
                </c:pt>
                <c:pt idx="95">
                  <c:v>19.25</c:v>
                </c:pt>
                <c:pt idx="96">
                  <c:v>19.5</c:v>
                </c:pt>
                <c:pt idx="97">
                  <c:v>19.75</c:v>
                </c:pt>
                <c:pt idx="98">
                  <c:v>20.0</c:v>
                </c:pt>
                <c:pt idx="99">
                  <c:v>20.25</c:v>
                </c:pt>
                <c:pt idx="100">
                  <c:v>20.5</c:v>
                </c:pt>
                <c:pt idx="101">
                  <c:v>20.75</c:v>
                </c:pt>
                <c:pt idx="102">
                  <c:v>21.0</c:v>
                </c:pt>
                <c:pt idx="103">
                  <c:v>21.25</c:v>
                </c:pt>
                <c:pt idx="104">
                  <c:v>21.5</c:v>
                </c:pt>
                <c:pt idx="105">
                  <c:v>21.75</c:v>
                </c:pt>
                <c:pt idx="106">
                  <c:v>22.0</c:v>
                </c:pt>
                <c:pt idx="107">
                  <c:v>22.25</c:v>
                </c:pt>
                <c:pt idx="108">
                  <c:v>22.5</c:v>
                </c:pt>
                <c:pt idx="109">
                  <c:v>22.75</c:v>
                </c:pt>
                <c:pt idx="110">
                  <c:v>23.0</c:v>
                </c:pt>
                <c:pt idx="111">
                  <c:v>23.25</c:v>
                </c:pt>
                <c:pt idx="112">
                  <c:v>23.5</c:v>
                </c:pt>
                <c:pt idx="113">
                  <c:v>23.75</c:v>
                </c:pt>
                <c:pt idx="114">
                  <c:v>24.0</c:v>
                </c:pt>
                <c:pt idx="115">
                  <c:v>24.25</c:v>
                </c:pt>
                <c:pt idx="116">
                  <c:v>24.5</c:v>
                </c:pt>
                <c:pt idx="117">
                  <c:v>24.75</c:v>
                </c:pt>
                <c:pt idx="118">
                  <c:v>25.0</c:v>
                </c:pt>
                <c:pt idx="119">
                  <c:v>25.25</c:v>
                </c:pt>
                <c:pt idx="120">
                  <c:v>25.5</c:v>
                </c:pt>
                <c:pt idx="121">
                  <c:v>25.75</c:v>
                </c:pt>
                <c:pt idx="122">
                  <c:v>26.0</c:v>
                </c:pt>
                <c:pt idx="123">
                  <c:v>26.25</c:v>
                </c:pt>
                <c:pt idx="124">
                  <c:v>26.5</c:v>
                </c:pt>
                <c:pt idx="125">
                  <c:v>26.75</c:v>
                </c:pt>
                <c:pt idx="126">
                  <c:v>27.0</c:v>
                </c:pt>
                <c:pt idx="127">
                  <c:v>27.25</c:v>
                </c:pt>
                <c:pt idx="128">
                  <c:v>27.5</c:v>
                </c:pt>
                <c:pt idx="129">
                  <c:v>27.75</c:v>
                </c:pt>
                <c:pt idx="130">
                  <c:v>28.0</c:v>
                </c:pt>
                <c:pt idx="131">
                  <c:v>28.25</c:v>
                </c:pt>
                <c:pt idx="132">
                  <c:v>28.5</c:v>
                </c:pt>
                <c:pt idx="133">
                  <c:v>28.75</c:v>
                </c:pt>
                <c:pt idx="134">
                  <c:v>29.0</c:v>
                </c:pt>
                <c:pt idx="135">
                  <c:v>29.25</c:v>
                </c:pt>
                <c:pt idx="136">
                  <c:v>29.5</c:v>
                </c:pt>
                <c:pt idx="137">
                  <c:v>29.75</c:v>
                </c:pt>
                <c:pt idx="138">
                  <c:v>30.0</c:v>
                </c:pt>
                <c:pt idx="139">
                  <c:v>30.25</c:v>
                </c:pt>
                <c:pt idx="140">
                  <c:v>30.5</c:v>
                </c:pt>
                <c:pt idx="141">
                  <c:v>30.75</c:v>
                </c:pt>
                <c:pt idx="142">
                  <c:v>31.0</c:v>
                </c:pt>
                <c:pt idx="143">
                  <c:v>31.25</c:v>
                </c:pt>
                <c:pt idx="144">
                  <c:v>31.5</c:v>
                </c:pt>
                <c:pt idx="145">
                  <c:v>31.75</c:v>
                </c:pt>
                <c:pt idx="146">
                  <c:v>32.0</c:v>
                </c:pt>
                <c:pt idx="147">
                  <c:v>32.25</c:v>
                </c:pt>
                <c:pt idx="148">
                  <c:v>32.5</c:v>
                </c:pt>
                <c:pt idx="149">
                  <c:v>32.75</c:v>
                </c:pt>
                <c:pt idx="150">
                  <c:v>33.0</c:v>
                </c:pt>
                <c:pt idx="151">
                  <c:v>33.25</c:v>
                </c:pt>
                <c:pt idx="152">
                  <c:v>33.5</c:v>
                </c:pt>
                <c:pt idx="153">
                  <c:v>33.75</c:v>
                </c:pt>
                <c:pt idx="154">
                  <c:v>34.0</c:v>
                </c:pt>
                <c:pt idx="155">
                  <c:v>34.25</c:v>
                </c:pt>
                <c:pt idx="156">
                  <c:v>34.5</c:v>
                </c:pt>
                <c:pt idx="157">
                  <c:v>34.75</c:v>
                </c:pt>
                <c:pt idx="158">
                  <c:v>35.0</c:v>
                </c:pt>
                <c:pt idx="159">
                  <c:v>35.25</c:v>
                </c:pt>
                <c:pt idx="160">
                  <c:v>35.5</c:v>
                </c:pt>
                <c:pt idx="161">
                  <c:v>35.75</c:v>
                </c:pt>
                <c:pt idx="162">
                  <c:v>36.0</c:v>
                </c:pt>
                <c:pt idx="163">
                  <c:v>36.25</c:v>
                </c:pt>
                <c:pt idx="164">
                  <c:v>36.5</c:v>
                </c:pt>
                <c:pt idx="165">
                  <c:v>36.75</c:v>
                </c:pt>
                <c:pt idx="166">
                  <c:v>37.0</c:v>
                </c:pt>
                <c:pt idx="167">
                  <c:v>37.25</c:v>
                </c:pt>
                <c:pt idx="168">
                  <c:v>37.5</c:v>
                </c:pt>
                <c:pt idx="169">
                  <c:v>37.75</c:v>
                </c:pt>
                <c:pt idx="170">
                  <c:v>38.0</c:v>
                </c:pt>
                <c:pt idx="171">
                  <c:v>38.25</c:v>
                </c:pt>
                <c:pt idx="172">
                  <c:v>38.5</c:v>
                </c:pt>
                <c:pt idx="173">
                  <c:v>38.75</c:v>
                </c:pt>
                <c:pt idx="174">
                  <c:v>39.0</c:v>
                </c:pt>
                <c:pt idx="175">
                  <c:v>39.25</c:v>
                </c:pt>
                <c:pt idx="176">
                  <c:v>39.5</c:v>
                </c:pt>
                <c:pt idx="177">
                  <c:v>39.75</c:v>
                </c:pt>
                <c:pt idx="178">
                  <c:v>40.0</c:v>
                </c:pt>
                <c:pt idx="179">
                  <c:v>40.25</c:v>
                </c:pt>
                <c:pt idx="180">
                  <c:v>40.5</c:v>
                </c:pt>
                <c:pt idx="181">
                  <c:v>40.75</c:v>
                </c:pt>
                <c:pt idx="182">
                  <c:v>41.0</c:v>
                </c:pt>
                <c:pt idx="183">
                  <c:v>41.25</c:v>
                </c:pt>
                <c:pt idx="184">
                  <c:v>41.5</c:v>
                </c:pt>
                <c:pt idx="185">
                  <c:v>41.75</c:v>
                </c:pt>
                <c:pt idx="186">
                  <c:v>42.0</c:v>
                </c:pt>
                <c:pt idx="187">
                  <c:v>42.25</c:v>
                </c:pt>
                <c:pt idx="188">
                  <c:v>42.5</c:v>
                </c:pt>
                <c:pt idx="189">
                  <c:v>42.75</c:v>
                </c:pt>
                <c:pt idx="190">
                  <c:v>43.0</c:v>
                </c:pt>
                <c:pt idx="191">
                  <c:v>43.25</c:v>
                </c:pt>
                <c:pt idx="192">
                  <c:v>43.5</c:v>
                </c:pt>
                <c:pt idx="193">
                  <c:v>43.75</c:v>
                </c:pt>
                <c:pt idx="194">
                  <c:v>44.0</c:v>
                </c:pt>
                <c:pt idx="195">
                  <c:v>44.25</c:v>
                </c:pt>
                <c:pt idx="196">
                  <c:v>44.5</c:v>
                </c:pt>
                <c:pt idx="197">
                  <c:v>44.75</c:v>
                </c:pt>
                <c:pt idx="198">
                  <c:v>45.0</c:v>
                </c:pt>
                <c:pt idx="199">
                  <c:v>45.25</c:v>
                </c:pt>
                <c:pt idx="200">
                  <c:v>45.5</c:v>
                </c:pt>
                <c:pt idx="201">
                  <c:v>45.75</c:v>
                </c:pt>
                <c:pt idx="202">
                  <c:v>46.0</c:v>
                </c:pt>
                <c:pt idx="203">
                  <c:v>46.25</c:v>
                </c:pt>
                <c:pt idx="204">
                  <c:v>46.5</c:v>
                </c:pt>
                <c:pt idx="205">
                  <c:v>46.75</c:v>
                </c:pt>
                <c:pt idx="206">
                  <c:v>47.0</c:v>
                </c:pt>
                <c:pt idx="207">
                  <c:v>47.25</c:v>
                </c:pt>
                <c:pt idx="208">
                  <c:v>47.5</c:v>
                </c:pt>
                <c:pt idx="209">
                  <c:v>47.75</c:v>
                </c:pt>
                <c:pt idx="210">
                  <c:v>48.0</c:v>
                </c:pt>
                <c:pt idx="211">
                  <c:v>48.25</c:v>
                </c:pt>
                <c:pt idx="212">
                  <c:v>48.5</c:v>
                </c:pt>
                <c:pt idx="213">
                  <c:v>48.75</c:v>
                </c:pt>
                <c:pt idx="214">
                  <c:v>49.0</c:v>
                </c:pt>
                <c:pt idx="215">
                  <c:v>49.25</c:v>
                </c:pt>
                <c:pt idx="216">
                  <c:v>49.5</c:v>
                </c:pt>
                <c:pt idx="217">
                  <c:v>49.75</c:v>
                </c:pt>
                <c:pt idx="218">
                  <c:v>50.0</c:v>
                </c:pt>
                <c:pt idx="219">
                  <c:v>50.25</c:v>
                </c:pt>
                <c:pt idx="220">
                  <c:v>50.5</c:v>
                </c:pt>
                <c:pt idx="221">
                  <c:v>50.75</c:v>
                </c:pt>
                <c:pt idx="222">
                  <c:v>51.0</c:v>
                </c:pt>
                <c:pt idx="223">
                  <c:v>51.25</c:v>
                </c:pt>
                <c:pt idx="224">
                  <c:v>51.5</c:v>
                </c:pt>
                <c:pt idx="225">
                  <c:v>51.75</c:v>
                </c:pt>
                <c:pt idx="226">
                  <c:v>52.0</c:v>
                </c:pt>
                <c:pt idx="227">
                  <c:v>52.25</c:v>
                </c:pt>
                <c:pt idx="228">
                  <c:v>52.5</c:v>
                </c:pt>
                <c:pt idx="229">
                  <c:v>52.75</c:v>
                </c:pt>
                <c:pt idx="230">
                  <c:v>53.0</c:v>
                </c:pt>
                <c:pt idx="231">
                  <c:v>53.25</c:v>
                </c:pt>
                <c:pt idx="232">
                  <c:v>53.5</c:v>
                </c:pt>
                <c:pt idx="233">
                  <c:v>53.75</c:v>
                </c:pt>
                <c:pt idx="234">
                  <c:v>54.0</c:v>
                </c:pt>
                <c:pt idx="235">
                  <c:v>54.25</c:v>
                </c:pt>
                <c:pt idx="236">
                  <c:v>54.5</c:v>
                </c:pt>
                <c:pt idx="237">
                  <c:v>54.75</c:v>
                </c:pt>
                <c:pt idx="238">
                  <c:v>55.0</c:v>
                </c:pt>
                <c:pt idx="239">
                  <c:v>55.25</c:v>
                </c:pt>
                <c:pt idx="240">
                  <c:v>55.5</c:v>
                </c:pt>
                <c:pt idx="241">
                  <c:v>55.75</c:v>
                </c:pt>
                <c:pt idx="242">
                  <c:v>56.0</c:v>
                </c:pt>
                <c:pt idx="243">
                  <c:v>56.25</c:v>
                </c:pt>
                <c:pt idx="244">
                  <c:v>56.5</c:v>
                </c:pt>
                <c:pt idx="245">
                  <c:v>56.75</c:v>
                </c:pt>
                <c:pt idx="246">
                  <c:v>57.0</c:v>
                </c:pt>
                <c:pt idx="247">
                  <c:v>57.25</c:v>
                </c:pt>
                <c:pt idx="248">
                  <c:v>57.5</c:v>
                </c:pt>
                <c:pt idx="249">
                  <c:v>57.75</c:v>
                </c:pt>
                <c:pt idx="250">
                  <c:v>58.0</c:v>
                </c:pt>
                <c:pt idx="251">
                  <c:v>58.25</c:v>
                </c:pt>
                <c:pt idx="252">
                  <c:v>58.5</c:v>
                </c:pt>
                <c:pt idx="253">
                  <c:v>58.75</c:v>
                </c:pt>
                <c:pt idx="254">
                  <c:v>59.0</c:v>
                </c:pt>
                <c:pt idx="255">
                  <c:v>59.25</c:v>
                </c:pt>
                <c:pt idx="256">
                  <c:v>59.5</c:v>
                </c:pt>
                <c:pt idx="257">
                  <c:v>59.75</c:v>
                </c:pt>
                <c:pt idx="258">
                  <c:v>60.0</c:v>
                </c:pt>
                <c:pt idx="259">
                  <c:v>60.25</c:v>
                </c:pt>
                <c:pt idx="260">
                  <c:v>60.5</c:v>
                </c:pt>
                <c:pt idx="261">
                  <c:v>60.75</c:v>
                </c:pt>
                <c:pt idx="262">
                  <c:v>61.0</c:v>
                </c:pt>
                <c:pt idx="263">
                  <c:v>61.25</c:v>
                </c:pt>
                <c:pt idx="264">
                  <c:v>61.5</c:v>
                </c:pt>
                <c:pt idx="265">
                  <c:v>61.75</c:v>
                </c:pt>
                <c:pt idx="266">
                  <c:v>62.0</c:v>
                </c:pt>
                <c:pt idx="267">
                  <c:v>62.25</c:v>
                </c:pt>
                <c:pt idx="268">
                  <c:v>62.5</c:v>
                </c:pt>
                <c:pt idx="269">
                  <c:v>62.75</c:v>
                </c:pt>
                <c:pt idx="270">
                  <c:v>63.0</c:v>
                </c:pt>
                <c:pt idx="271">
                  <c:v>63.25</c:v>
                </c:pt>
                <c:pt idx="272">
                  <c:v>63.5</c:v>
                </c:pt>
                <c:pt idx="273">
                  <c:v>63.75</c:v>
                </c:pt>
                <c:pt idx="274">
                  <c:v>64.0</c:v>
                </c:pt>
                <c:pt idx="275">
                  <c:v>64.25</c:v>
                </c:pt>
                <c:pt idx="276">
                  <c:v>64.5</c:v>
                </c:pt>
                <c:pt idx="277">
                  <c:v>64.75</c:v>
                </c:pt>
                <c:pt idx="278">
                  <c:v>65.0</c:v>
                </c:pt>
                <c:pt idx="279">
                  <c:v>65.25</c:v>
                </c:pt>
                <c:pt idx="280">
                  <c:v>65.5</c:v>
                </c:pt>
                <c:pt idx="281">
                  <c:v>65.75</c:v>
                </c:pt>
                <c:pt idx="282">
                  <c:v>66.0</c:v>
                </c:pt>
                <c:pt idx="283">
                  <c:v>66.25</c:v>
                </c:pt>
                <c:pt idx="284">
                  <c:v>66.5</c:v>
                </c:pt>
                <c:pt idx="285">
                  <c:v>66.75</c:v>
                </c:pt>
                <c:pt idx="286">
                  <c:v>67.0</c:v>
                </c:pt>
                <c:pt idx="287">
                  <c:v>67.25</c:v>
                </c:pt>
                <c:pt idx="288">
                  <c:v>67.5</c:v>
                </c:pt>
                <c:pt idx="289">
                  <c:v>67.75</c:v>
                </c:pt>
                <c:pt idx="290">
                  <c:v>68.0</c:v>
                </c:pt>
                <c:pt idx="291">
                  <c:v>68.25</c:v>
                </c:pt>
                <c:pt idx="292">
                  <c:v>68.5</c:v>
                </c:pt>
                <c:pt idx="293">
                  <c:v>68.75</c:v>
                </c:pt>
                <c:pt idx="294">
                  <c:v>69.0</c:v>
                </c:pt>
                <c:pt idx="295">
                  <c:v>69.25</c:v>
                </c:pt>
                <c:pt idx="296">
                  <c:v>69.5</c:v>
                </c:pt>
                <c:pt idx="297">
                  <c:v>69.75</c:v>
                </c:pt>
                <c:pt idx="298">
                  <c:v>70.0</c:v>
                </c:pt>
                <c:pt idx="299">
                  <c:v>70.25</c:v>
                </c:pt>
                <c:pt idx="300">
                  <c:v>70.5</c:v>
                </c:pt>
                <c:pt idx="301">
                  <c:v>70.75</c:v>
                </c:pt>
                <c:pt idx="302">
                  <c:v>71.0</c:v>
                </c:pt>
                <c:pt idx="303">
                  <c:v>71.25</c:v>
                </c:pt>
                <c:pt idx="304">
                  <c:v>71.5</c:v>
                </c:pt>
                <c:pt idx="305">
                  <c:v>71.75</c:v>
                </c:pt>
                <c:pt idx="306">
                  <c:v>72.0</c:v>
                </c:pt>
                <c:pt idx="307">
                  <c:v>72.25</c:v>
                </c:pt>
                <c:pt idx="308">
                  <c:v>72.5</c:v>
                </c:pt>
                <c:pt idx="309">
                  <c:v>72.75</c:v>
                </c:pt>
                <c:pt idx="310">
                  <c:v>73.0</c:v>
                </c:pt>
                <c:pt idx="311">
                  <c:v>73.25</c:v>
                </c:pt>
                <c:pt idx="312">
                  <c:v>73.5</c:v>
                </c:pt>
                <c:pt idx="313">
                  <c:v>73.75</c:v>
                </c:pt>
                <c:pt idx="314">
                  <c:v>74.0</c:v>
                </c:pt>
                <c:pt idx="315">
                  <c:v>74.25</c:v>
                </c:pt>
                <c:pt idx="316">
                  <c:v>74.5</c:v>
                </c:pt>
                <c:pt idx="317">
                  <c:v>74.75</c:v>
                </c:pt>
                <c:pt idx="318">
                  <c:v>75.0</c:v>
                </c:pt>
                <c:pt idx="319">
                  <c:v>75.25</c:v>
                </c:pt>
                <c:pt idx="320">
                  <c:v>75.5</c:v>
                </c:pt>
                <c:pt idx="321">
                  <c:v>75.75</c:v>
                </c:pt>
                <c:pt idx="322">
                  <c:v>76.0</c:v>
                </c:pt>
                <c:pt idx="323">
                  <c:v>76.25</c:v>
                </c:pt>
                <c:pt idx="324">
                  <c:v>76.5</c:v>
                </c:pt>
                <c:pt idx="325">
                  <c:v>76.75</c:v>
                </c:pt>
                <c:pt idx="326">
                  <c:v>77.0</c:v>
                </c:pt>
                <c:pt idx="327">
                  <c:v>77.25</c:v>
                </c:pt>
                <c:pt idx="328">
                  <c:v>77.5</c:v>
                </c:pt>
                <c:pt idx="329">
                  <c:v>77.75</c:v>
                </c:pt>
                <c:pt idx="330">
                  <c:v>78.0</c:v>
                </c:pt>
                <c:pt idx="331">
                  <c:v>78.25</c:v>
                </c:pt>
                <c:pt idx="332">
                  <c:v>78.5</c:v>
                </c:pt>
                <c:pt idx="333">
                  <c:v>78.75</c:v>
                </c:pt>
                <c:pt idx="334">
                  <c:v>79.0</c:v>
                </c:pt>
                <c:pt idx="335">
                  <c:v>79.25</c:v>
                </c:pt>
                <c:pt idx="336">
                  <c:v>79.5</c:v>
                </c:pt>
                <c:pt idx="337">
                  <c:v>79.75</c:v>
                </c:pt>
                <c:pt idx="338">
                  <c:v>80.0</c:v>
                </c:pt>
                <c:pt idx="339">
                  <c:v>80.25</c:v>
                </c:pt>
                <c:pt idx="340">
                  <c:v>80.5</c:v>
                </c:pt>
                <c:pt idx="341">
                  <c:v>80.75</c:v>
                </c:pt>
                <c:pt idx="342">
                  <c:v>81.0</c:v>
                </c:pt>
                <c:pt idx="343">
                  <c:v>81.25</c:v>
                </c:pt>
                <c:pt idx="344">
                  <c:v>81.5</c:v>
                </c:pt>
                <c:pt idx="345">
                  <c:v>81.75</c:v>
                </c:pt>
                <c:pt idx="346">
                  <c:v>82.0</c:v>
                </c:pt>
                <c:pt idx="347">
                  <c:v>82.25</c:v>
                </c:pt>
                <c:pt idx="348">
                  <c:v>82.5</c:v>
                </c:pt>
                <c:pt idx="349">
                  <c:v>82.75</c:v>
                </c:pt>
                <c:pt idx="350">
                  <c:v>83.0</c:v>
                </c:pt>
                <c:pt idx="351">
                  <c:v>83.25</c:v>
                </c:pt>
                <c:pt idx="352">
                  <c:v>83.5</c:v>
                </c:pt>
                <c:pt idx="353">
                  <c:v>83.75</c:v>
                </c:pt>
                <c:pt idx="354">
                  <c:v>84.0</c:v>
                </c:pt>
                <c:pt idx="355">
                  <c:v>84.25</c:v>
                </c:pt>
                <c:pt idx="356">
                  <c:v>84.5</c:v>
                </c:pt>
                <c:pt idx="357">
                  <c:v>84.75</c:v>
                </c:pt>
                <c:pt idx="358">
                  <c:v>85.0</c:v>
                </c:pt>
                <c:pt idx="359">
                  <c:v>85.25</c:v>
                </c:pt>
                <c:pt idx="360">
                  <c:v>85.5</c:v>
                </c:pt>
                <c:pt idx="361">
                  <c:v>85.75</c:v>
                </c:pt>
                <c:pt idx="362">
                  <c:v>86.0</c:v>
                </c:pt>
                <c:pt idx="363">
                  <c:v>86.25</c:v>
                </c:pt>
                <c:pt idx="364">
                  <c:v>86.5</c:v>
                </c:pt>
                <c:pt idx="365">
                  <c:v>86.75</c:v>
                </c:pt>
                <c:pt idx="366">
                  <c:v>87.0</c:v>
                </c:pt>
                <c:pt idx="367">
                  <c:v>87.25</c:v>
                </c:pt>
                <c:pt idx="368">
                  <c:v>87.5</c:v>
                </c:pt>
                <c:pt idx="369">
                  <c:v>87.75</c:v>
                </c:pt>
                <c:pt idx="370">
                  <c:v>88.0</c:v>
                </c:pt>
                <c:pt idx="371">
                  <c:v>88.25</c:v>
                </c:pt>
                <c:pt idx="372">
                  <c:v>88.5</c:v>
                </c:pt>
                <c:pt idx="373">
                  <c:v>88.75</c:v>
                </c:pt>
                <c:pt idx="374">
                  <c:v>89.0</c:v>
                </c:pt>
                <c:pt idx="375">
                  <c:v>89.25</c:v>
                </c:pt>
                <c:pt idx="376">
                  <c:v>89.5</c:v>
                </c:pt>
                <c:pt idx="377">
                  <c:v>89.75</c:v>
                </c:pt>
                <c:pt idx="378">
                  <c:v>90.0</c:v>
                </c:pt>
                <c:pt idx="379">
                  <c:v>90.25</c:v>
                </c:pt>
                <c:pt idx="380">
                  <c:v>90.5</c:v>
                </c:pt>
                <c:pt idx="381">
                  <c:v>90.75</c:v>
                </c:pt>
                <c:pt idx="382">
                  <c:v>91.0</c:v>
                </c:pt>
                <c:pt idx="383">
                  <c:v>91.25</c:v>
                </c:pt>
                <c:pt idx="384">
                  <c:v>91.5</c:v>
                </c:pt>
                <c:pt idx="385">
                  <c:v>91.75</c:v>
                </c:pt>
                <c:pt idx="386">
                  <c:v>92.0</c:v>
                </c:pt>
                <c:pt idx="387">
                  <c:v>92.25</c:v>
                </c:pt>
                <c:pt idx="388">
                  <c:v>92.5</c:v>
                </c:pt>
                <c:pt idx="389">
                  <c:v>92.75</c:v>
                </c:pt>
                <c:pt idx="390">
                  <c:v>93.0</c:v>
                </c:pt>
                <c:pt idx="391">
                  <c:v>93.25</c:v>
                </c:pt>
                <c:pt idx="392">
                  <c:v>93.5</c:v>
                </c:pt>
                <c:pt idx="393">
                  <c:v>93.75</c:v>
                </c:pt>
                <c:pt idx="394">
                  <c:v>94.0</c:v>
                </c:pt>
                <c:pt idx="395">
                  <c:v>94.25</c:v>
                </c:pt>
                <c:pt idx="396">
                  <c:v>94.5</c:v>
                </c:pt>
                <c:pt idx="397">
                  <c:v>94.75</c:v>
                </c:pt>
                <c:pt idx="398">
                  <c:v>95.0</c:v>
                </c:pt>
                <c:pt idx="399">
                  <c:v>95.25</c:v>
                </c:pt>
                <c:pt idx="400">
                  <c:v>95.5</c:v>
                </c:pt>
                <c:pt idx="401">
                  <c:v>95.75</c:v>
                </c:pt>
                <c:pt idx="402">
                  <c:v>96.0</c:v>
                </c:pt>
                <c:pt idx="403">
                  <c:v>96.25</c:v>
                </c:pt>
                <c:pt idx="404">
                  <c:v>96.5</c:v>
                </c:pt>
                <c:pt idx="405">
                  <c:v>96.75</c:v>
                </c:pt>
                <c:pt idx="406">
                  <c:v>97.0</c:v>
                </c:pt>
                <c:pt idx="407">
                  <c:v>97.25</c:v>
                </c:pt>
                <c:pt idx="408">
                  <c:v>97.5</c:v>
                </c:pt>
                <c:pt idx="409">
                  <c:v>97.75</c:v>
                </c:pt>
                <c:pt idx="410">
                  <c:v>98.0</c:v>
                </c:pt>
                <c:pt idx="411">
                  <c:v>98.25</c:v>
                </c:pt>
                <c:pt idx="412">
                  <c:v>98.5</c:v>
                </c:pt>
                <c:pt idx="413">
                  <c:v>98.75</c:v>
                </c:pt>
                <c:pt idx="414">
                  <c:v>99.0</c:v>
                </c:pt>
                <c:pt idx="415">
                  <c:v>99.25</c:v>
                </c:pt>
                <c:pt idx="416">
                  <c:v>99.5</c:v>
                </c:pt>
                <c:pt idx="417">
                  <c:v>99.75</c:v>
                </c:pt>
                <c:pt idx="418">
                  <c:v>100.0</c:v>
                </c:pt>
                <c:pt idx="419">
                  <c:v>100.25</c:v>
                </c:pt>
                <c:pt idx="420">
                  <c:v>100.5</c:v>
                </c:pt>
                <c:pt idx="421">
                  <c:v>100.75</c:v>
                </c:pt>
                <c:pt idx="422">
                  <c:v>101.0</c:v>
                </c:pt>
                <c:pt idx="423">
                  <c:v>101.25</c:v>
                </c:pt>
                <c:pt idx="424">
                  <c:v>101.5</c:v>
                </c:pt>
                <c:pt idx="425">
                  <c:v>101.75</c:v>
                </c:pt>
                <c:pt idx="426">
                  <c:v>102.0</c:v>
                </c:pt>
                <c:pt idx="427">
                  <c:v>102.25</c:v>
                </c:pt>
                <c:pt idx="428">
                  <c:v>102.5</c:v>
                </c:pt>
                <c:pt idx="429">
                  <c:v>102.75</c:v>
                </c:pt>
                <c:pt idx="430">
                  <c:v>103.0</c:v>
                </c:pt>
                <c:pt idx="431">
                  <c:v>103.25</c:v>
                </c:pt>
                <c:pt idx="432">
                  <c:v>103.5</c:v>
                </c:pt>
                <c:pt idx="433">
                  <c:v>103.75</c:v>
                </c:pt>
                <c:pt idx="434">
                  <c:v>104.0</c:v>
                </c:pt>
                <c:pt idx="435">
                  <c:v>104.25</c:v>
                </c:pt>
                <c:pt idx="436">
                  <c:v>104.5</c:v>
                </c:pt>
                <c:pt idx="437">
                  <c:v>104.75</c:v>
                </c:pt>
                <c:pt idx="438">
                  <c:v>105.0</c:v>
                </c:pt>
                <c:pt idx="439">
                  <c:v>105.25</c:v>
                </c:pt>
                <c:pt idx="440">
                  <c:v>105.5</c:v>
                </c:pt>
                <c:pt idx="441">
                  <c:v>105.75</c:v>
                </c:pt>
                <c:pt idx="442">
                  <c:v>106.0</c:v>
                </c:pt>
                <c:pt idx="443">
                  <c:v>106.25</c:v>
                </c:pt>
                <c:pt idx="444">
                  <c:v>106.5</c:v>
                </c:pt>
                <c:pt idx="445">
                  <c:v>106.75</c:v>
                </c:pt>
                <c:pt idx="446">
                  <c:v>107.0</c:v>
                </c:pt>
                <c:pt idx="447">
                  <c:v>107.25</c:v>
                </c:pt>
                <c:pt idx="448">
                  <c:v>107.5</c:v>
                </c:pt>
                <c:pt idx="449">
                  <c:v>107.75</c:v>
                </c:pt>
                <c:pt idx="450">
                  <c:v>108.0</c:v>
                </c:pt>
                <c:pt idx="451">
                  <c:v>108.25</c:v>
                </c:pt>
                <c:pt idx="452">
                  <c:v>108.5</c:v>
                </c:pt>
                <c:pt idx="453">
                  <c:v>108.75</c:v>
                </c:pt>
                <c:pt idx="454">
                  <c:v>109.0</c:v>
                </c:pt>
                <c:pt idx="455">
                  <c:v>109.25</c:v>
                </c:pt>
                <c:pt idx="456">
                  <c:v>109.5</c:v>
                </c:pt>
                <c:pt idx="457">
                  <c:v>109.75</c:v>
                </c:pt>
                <c:pt idx="458">
                  <c:v>110.0</c:v>
                </c:pt>
                <c:pt idx="459">
                  <c:v>110.25</c:v>
                </c:pt>
                <c:pt idx="460">
                  <c:v>110.5</c:v>
                </c:pt>
                <c:pt idx="461">
                  <c:v>110.75</c:v>
                </c:pt>
                <c:pt idx="462">
                  <c:v>111.0</c:v>
                </c:pt>
                <c:pt idx="463">
                  <c:v>111.25</c:v>
                </c:pt>
                <c:pt idx="464">
                  <c:v>111.5</c:v>
                </c:pt>
                <c:pt idx="465">
                  <c:v>111.75</c:v>
                </c:pt>
                <c:pt idx="466">
                  <c:v>112.0</c:v>
                </c:pt>
                <c:pt idx="467">
                  <c:v>112.25</c:v>
                </c:pt>
                <c:pt idx="468">
                  <c:v>112.5</c:v>
                </c:pt>
                <c:pt idx="469">
                  <c:v>112.75</c:v>
                </c:pt>
                <c:pt idx="470">
                  <c:v>113.0</c:v>
                </c:pt>
                <c:pt idx="471">
                  <c:v>113.25</c:v>
                </c:pt>
                <c:pt idx="472">
                  <c:v>113.5</c:v>
                </c:pt>
                <c:pt idx="473">
                  <c:v>113.75</c:v>
                </c:pt>
                <c:pt idx="474">
                  <c:v>114.0</c:v>
                </c:pt>
                <c:pt idx="475">
                  <c:v>114.25</c:v>
                </c:pt>
                <c:pt idx="476">
                  <c:v>114.5</c:v>
                </c:pt>
                <c:pt idx="477">
                  <c:v>114.75</c:v>
                </c:pt>
                <c:pt idx="478">
                  <c:v>115.0</c:v>
                </c:pt>
                <c:pt idx="479">
                  <c:v>115.25</c:v>
                </c:pt>
                <c:pt idx="480">
                  <c:v>115.5</c:v>
                </c:pt>
                <c:pt idx="481">
                  <c:v>115.75</c:v>
                </c:pt>
                <c:pt idx="482">
                  <c:v>116.0</c:v>
                </c:pt>
                <c:pt idx="483">
                  <c:v>116.25</c:v>
                </c:pt>
                <c:pt idx="484">
                  <c:v>116.5</c:v>
                </c:pt>
                <c:pt idx="485">
                  <c:v>116.75</c:v>
                </c:pt>
                <c:pt idx="486">
                  <c:v>117.0</c:v>
                </c:pt>
                <c:pt idx="487">
                  <c:v>117.25</c:v>
                </c:pt>
                <c:pt idx="488">
                  <c:v>117.5</c:v>
                </c:pt>
                <c:pt idx="489">
                  <c:v>117.75</c:v>
                </c:pt>
                <c:pt idx="490">
                  <c:v>118.0</c:v>
                </c:pt>
                <c:pt idx="491">
                  <c:v>118.25</c:v>
                </c:pt>
                <c:pt idx="492">
                  <c:v>118.5</c:v>
                </c:pt>
                <c:pt idx="493">
                  <c:v>118.75</c:v>
                </c:pt>
                <c:pt idx="494">
                  <c:v>119.0</c:v>
                </c:pt>
                <c:pt idx="495">
                  <c:v>119.25</c:v>
                </c:pt>
                <c:pt idx="496">
                  <c:v>119.5</c:v>
                </c:pt>
                <c:pt idx="497">
                  <c:v>119.75</c:v>
                </c:pt>
                <c:pt idx="498">
                  <c:v>120.0</c:v>
                </c:pt>
                <c:pt idx="499">
                  <c:v>120.25</c:v>
                </c:pt>
                <c:pt idx="500">
                  <c:v>120.5</c:v>
                </c:pt>
                <c:pt idx="501">
                  <c:v>120.75</c:v>
                </c:pt>
                <c:pt idx="502">
                  <c:v>121.0</c:v>
                </c:pt>
                <c:pt idx="503">
                  <c:v>121.25</c:v>
                </c:pt>
                <c:pt idx="504">
                  <c:v>121.5</c:v>
                </c:pt>
                <c:pt idx="505">
                  <c:v>121.75</c:v>
                </c:pt>
                <c:pt idx="506">
                  <c:v>122.0</c:v>
                </c:pt>
                <c:pt idx="507">
                  <c:v>122.25</c:v>
                </c:pt>
                <c:pt idx="508">
                  <c:v>122.5</c:v>
                </c:pt>
                <c:pt idx="509">
                  <c:v>122.75</c:v>
                </c:pt>
                <c:pt idx="510">
                  <c:v>123.0</c:v>
                </c:pt>
                <c:pt idx="511">
                  <c:v>123.25</c:v>
                </c:pt>
                <c:pt idx="512">
                  <c:v>123.5</c:v>
                </c:pt>
                <c:pt idx="513">
                  <c:v>123.75</c:v>
                </c:pt>
                <c:pt idx="514">
                  <c:v>124.0</c:v>
                </c:pt>
                <c:pt idx="515">
                  <c:v>124.25</c:v>
                </c:pt>
                <c:pt idx="516">
                  <c:v>124.5</c:v>
                </c:pt>
                <c:pt idx="517">
                  <c:v>124.75</c:v>
                </c:pt>
                <c:pt idx="518">
                  <c:v>125.0</c:v>
                </c:pt>
                <c:pt idx="519">
                  <c:v>125.25</c:v>
                </c:pt>
                <c:pt idx="520">
                  <c:v>125.5</c:v>
                </c:pt>
                <c:pt idx="521">
                  <c:v>125.75</c:v>
                </c:pt>
                <c:pt idx="522">
                  <c:v>126.0</c:v>
                </c:pt>
                <c:pt idx="523">
                  <c:v>126.25</c:v>
                </c:pt>
                <c:pt idx="524">
                  <c:v>126.5</c:v>
                </c:pt>
                <c:pt idx="525">
                  <c:v>126.75</c:v>
                </c:pt>
                <c:pt idx="526">
                  <c:v>127.0</c:v>
                </c:pt>
                <c:pt idx="527">
                  <c:v>127.25</c:v>
                </c:pt>
                <c:pt idx="528">
                  <c:v>127.5</c:v>
                </c:pt>
                <c:pt idx="529">
                  <c:v>127.75</c:v>
                </c:pt>
                <c:pt idx="530">
                  <c:v>128.0</c:v>
                </c:pt>
                <c:pt idx="531">
                  <c:v>128.25</c:v>
                </c:pt>
                <c:pt idx="532">
                  <c:v>128.5</c:v>
                </c:pt>
                <c:pt idx="533">
                  <c:v>128.75</c:v>
                </c:pt>
                <c:pt idx="534">
                  <c:v>129.0</c:v>
                </c:pt>
                <c:pt idx="535">
                  <c:v>129.25</c:v>
                </c:pt>
                <c:pt idx="536">
                  <c:v>129.5</c:v>
                </c:pt>
                <c:pt idx="537">
                  <c:v>129.75</c:v>
                </c:pt>
                <c:pt idx="538">
                  <c:v>130.0</c:v>
                </c:pt>
                <c:pt idx="539">
                  <c:v>130.25</c:v>
                </c:pt>
                <c:pt idx="540">
                  <c:v>130.5</c:v>
                </c:pt>
                <c:pt idx="541">
                  <c:v>130.75</c:v>
                </c:pt>
                <c:pt idx="542">
                  <c:v>131.0</c:v>
                </c:pt>
                <c:pt idx="543">
                  <c:v>131.25</c:v>
                </c:pt>
                <c:pt idx="544">
                  <c:v>131.5</c:v>
                </c:pt>
                <c:pt idx="545">
                  <c:v>131.75</c:v>
                </c:pt>
                <c:pt idx="546">
                  <c:v>132.0</c:v>
                </c:pt>
                <c:pt idx="547">
                  <c:v>132.25</c:v>
                </c:pt>
                <c:pt idx="548">
                  <c:v>132.5</c:v>
                </c:pt>
                <c:pt idx="549">
                  <c:v>132.75</c:v>
                </c:pt>
                <c:pt idx="550">
                  <c:v>133.0</c:v>
                </c:pt>
                <c:pt idx="551">
                  <c:v>133.25</c:v>
                </c:pt>
                <c:pt idx="552">
                  <c:v>133.5</c:v>
                </c:pt>
                <c:pt idx="553">
                  <c:v>133.75</c:v>
                </c:pt>
                <c:pt idx="554">
                  <c:v>134.0</c:v>
                </c:pt>
                <c:pt idx="555">
                  <c:v>134.25</c:v>
                </c:pt>
                <c:pt idx="556">
                  <c:v>134.5</c:v>
                </c:pt>
                <c:pt idx="557">
                  <c:v>134.75</c:v>
                </c:pt>
                <c:pt idx="558">
                  <c:v>135.0</c:v>
                </c:pt>
                <c:pt idx="559">
                  <c:v>135.25</c:v>
                </c:pt>
                <c:pt idx="560">
                  <c:v>135.5</c:v>
                </c:pt>
                <c:pt idx="561">
                  <c:v>135.75</c:v>
                </c:pt>
                <c:pt idx="562">
                  <c:v>136.0</c:v>
                </c:pt>
                <c:pt idx="563">
                  <c:v>136.25</c:v>
                </c:pt>
                <c:pt idx="564">
                  <c:v>136.5</c:v>
                </c:pt>
                <c:pt idx="565">
                  <c:v>136.75</c:v>
                </c:pt>
                <c:pt idx="566">
                  <c:v>137.0</c:v>
                </c:pt>
                <c:pt idx="567">
                  <c:v>137.25</c:v>
                </c:pt>
                <c:pt idx="568">
                  <c:v>137.5</c:v>
                </c:pt>
                <c:pt idx="569">
                  <c:v>137.75</c:v>
                </c:pt>
                <c:pt idx="570">
                  <c:v>138.0</c:v>
                </c:pt>
                <c:pt idx="571">
                  <c:v>138.25</c:v>
                </c:pt>
                <c:pt idx="572">
                  <c:v>138.5</c:v>
                </c:pt>
                <c:pt idx="573">
                  <c:v>138.75</c:v>
                </c:pt>
                <c:pt idx="574">
                  <c:v>139.0</c:v>
                </c:pt>
                <c:pt idx="575">
                  <c:v>139.25</c:v>
                </c:pt>
                <c:pt idx="576">
                  <c:v>139.5</c:v>
                </c:pt>
                <c:pt idx="577">
                  <c:v>139.75</c:v>
                </c:pt>
                <c:pt idx="578">
                  <c:v>140.0</c:v>
                </c:pt>
                <c:pt idx="579">
                  <c:v>140.25</c:v>
                </c:pt>
                <c:pt idx="580">
                  <c:v>140.5</c:v>
                </c:pt>
                <c:pt idx="581">
                  <c:v>140.75</c:v>
                </c:pt>
                <c:pt idx="582">
                  <c:v>141.0</c:v>
                </c:pt>
                <c:pt idx="583">
                  <c:v>141.25</c:v>
                </c:pt>
                <c:pt idx="584">
                  <c:v>141.5</c:v>
                </c:pt>
                <c:pt idx="585">
                  <c:v>141.75</c:v>
                </c:pt>
                <c:pt idx="586">
                  <c:v>142.0</c:v>
                </c:pt>
                <c:pt idx="587">
                  <c:v>142.25</c:v>
                </c:pt>
                <c:pt idx="588">
                  <c:v>142.5</c:v>
                </c:pt>
                <c:pt idx="589">
                  <c:v>142.75</c:v>
                </c:pt>
                <c:pt idx="590">
                  <c:v>143.0</c:v>
                </c:pt>
                <c:pt idx="591">
                  <c:v>143.25</c:v>
                </c:pt>
                <c:pt idx="592">
                  <c:v>143.5</c:v>
                </c:pt>
                <c:pt idx="593">
                  <c:v>143.75</c:v>
                </c:pt>
                <c:pt idx="594">
                  <c:v>144.0</c:v>
                </c:pt>
                <c:pt idx="595">
                  <c:v>144.25</c:v>
                </c:pt>
                <c:pt idx="596">
                  <c:v>144.5</c:v>
                </c:pt>
                <c:pt idx="597">
                  <c:v>144.75</c:v>
                </c:pt>
                <c:pt idx="598">
                  <c:v>145.0</c:v>
                </c:pt>
                <c:pt idx="599">
                  <c:v>145.25</c:v>
                </c:pt>
                <c:pt idx="600">
                  <c:v>145.5</c:v>
                </c:pt>
                <c:pt idx="601">
                  <c:v>145.75</c:v>
                </c:pt>
                <c:pt idx="602">
                  <c:v>146.0</c:v>
                </c:pt>
                <c:pt idx="603">
                  <c:v>146.25</c:v>
                </c:pt>
                <c:pt idx="604">
                  <c:v>146.5</c:v>
                </c:pt>
                <c:pt idx="605">
                  <c:v>146.75</c:v>
                </c:pt>
                <c:pt idx="606">
                  <c:v>147.0</c:v>
                </c:pt>
                <c:pt idx="607">
                  <c:v>147.25</c:v>
                </c:pt>
                <c:pt idx="608">
                  <c:v>147.5</c:v>
                </c:pt>
                <c:pt idx="609">
                  <c:v>147.75</c:v>
                </c:pt>
                <c:pt idx="610">
                  <c:v>148.0</c:v>
                </c:pt>
                <c:pt idx="611">
                  <c:v>148.25</c:v>
                </c:pt>
                <c:pt idx="612">
                  <c:v>148.5</c:v>
                </c:pt>
                <c:pt idx="613">
                  <c:v>148.75</c:v>
                </c:pt>
                <c:pt idx="614">
                  <c:v>149.0</c:v>
                </c:pt>
                <c:pt idx="615">
                  <c:v>149.25</c:v>
                </c:pt>
                <c:pt idx="616">
                  <c:v>149.5</c:v>
                </c:pt>
                <c:pt idx="617">
                  <c:v>149.75</c:v>
                </c:pt>
                <c:pt idx="618">
                  <c:v>150.0</c:v>
                </c:pt>
                <c:pt idx="619">
                  <c:v>150.25</c:v>
                </c:pt>
                <c:pt idx="620">
                  <c:v>150.5</c:v>
                </c:pt>
                <c:pt idx="621">
                  <c:v>150.75</c:v>
                </c:pt>
                <c:pt idx="622">
                  <c:v>151.0</c:v>
                </c:pt>
                <c:pt idx="623">
                  <c:v>151.25</c:v>
                </c:pt>
                <c:pt idx="624">
                  <c:v>151.5</c:v>
                </c:pt>
                <c:pt idx="625">
                  <c:v>151.75</c:v>
                </c:pt>
                <c:pt idx="626">
                  <c:v>152.0</c:v>
                </c:pt>
                <c:pt idx="627">
                  <c:v>152.25</c:v>
                </c:pt>
                <c:pt idx="628">
                  <c:v>152.5</c:v>
                </c:pt>
                <c:pt idx="629">
                  <c:v>152.75</c:v>
                </c:pt>
                <c:pt idx="630">
                  <c:v>153.0</c:v>
                </c:pt>
                <c:pt idx="631">
                  <c:v>153.25</c:v>
                </c:pt>
                <c:pt idx="632">
                  <c:v>153.5</c:v>
                </c:pt>
                <c:pt idx="633">
                  <c:v>153.75</c:v>
                </c:pt>
                <c:pt idx="634">
                  <c:v>154.0</c:v>
                </c:pt>
                <c:pt idx="635">
                  <c:v>154.25</c:v>
                </c:pt>
                <c:pt idx="636">
                  <c:v>154.5</c:v>
                </c:pt>
                <c:pt idx="637">
                  <c:v>154.75</c:v>
                </c:pt>
                <c:pt idx="638">
                  <c:v>155.0</c:v>
                </c:pt>
                <c:pt idx="639">
                  <c:v>155.25</c:v>
                </c:pt>
                <c:pt idx="640">
                  <c:v>155.5</c:v>
                </c:pt>
                <c:pt idx="641">
                  <c:v>155.75</c:v>
                </c:pt>
                <c:pt idx="642">
                  <c:v>156.0</c:v>
                </c:pt>
                <c:pt idx="643">
                  <c:v>156.25</c:v>
                </c:pt>
                <c:pt idx="644">
                  <c:v>156.5</c:v>
                </c:pt>
                <c:pt idx="645">
                  <c:v>156.75</c:v>
                </c:pt>
                <c:pt idx="646">
                  <c:v>157.0</c:v>
                </c:pt>
                <c:pt idx="647">
                  <c:v>157.25</c:v>
                </c:pt>
                <c:pt idx="648">
                  <c:v>157.5</c:v>
                </c:pt>
                <c:pt idx="649">
                  <c:v>157.75</c:v>
                </c:pt>
                <c:pt idx="650">
                  <c:v>158.0</c:v>
                </c:pt>
                <c:pt idx="651">
                  <c:v>158.25</c:v>
                </c:pt>
                <c:pt idx="652">
                  <c:v>158.5</c:v>
                </c:pt>
                <c:pt idx="653">
                  <c:v>158.75</c:v>
                </c:pt>
                <c:pt idx="654">
                  <c:v>159.0</c:v>
                </c:pt>
                <c:pt idx="655">
                  <c:v>159.25</c:v>
                </c:pt>
                <c:pt idx="656">
                  <c:v>159.5</c:v>
                </c:pt>
                <c:pt idx="657">
                  <c:v>159.75</c:v>
                </c:pt>
                <c:pt idx="658">
                  <c:v>160.0</c:v>
                </c:pt>
                <c:pt idx="659">
                  <c:v>160.25</c:v>
                </c:pt>
                <c:pt idx="660">
                  <c:v>160.5</c:v>
                </c:pt>
                <c:pt idx="661">
                  <c:v>160.75</c:v>
                </c:pt>
                <c:pt idx="662">
                  <c:v>161.0</c:v>
                </c:pt>
                <c:pt idx="663">
                  <c:v>161.25</c:v>
                </c:pt>
                <c:pt idx="664">
                  <c:v>161.5</c:v>
                </c:pt>
                <c:pt idx="665">
                  <c:v>161.75</c:v>
                </c:pt>
                <c:pt idx="666">
                  <c:v>162.0</c:v>
                </c:pt>
                <c:pt idx="667">
                  <c:v>162.25</c:v>
                </c:pt>
                <c:pt idx="668">
                  <c:v>162.5</c:v>
                </c:pt>
                <c:pt idx="669">
                  <c:v>162.75</c:v>
                </c:pt>
                <c:pt idx="670">
                  <c:v>163.0</c:v>
                </c:pt>
                <c:pt idx="671">
                  <c:v>163.25</c:v>
                </c:pt>
                <c:pt idx="672">
                  <c:v>163.5</c:v>
                </c:pt>
                <c:pt idx="673">
                  <c:v>163.75</c:v>
                </c:pt>
                <c:pt idx="674">
                  <c:v>164.0</c:v>
                </c:pt>
                <c:pt idx="675">
                  <c:v>164.25</c:v>
                </c:pt>
                <c:pt idx="676">
                  <c:v>164.5</c:v>
                </c:pt>
                <c:pt idx="677">
                  <c:v>164.75</c:v>
                </c:pt>
                <c:pt idx="678">
                  <c:v>165.0</c:v>
                </c:pt>
                <c:pt idx="679">
                  <c:v>165.25</c:v>
                </c:pt>
                <c:pt idx="680">
                  <c:v>165.5</c:v>
                </c:pt>
              </c:numCache>
            </c:numRef>
          </c:xVal>
          <c:yVal>
            <c:numRef>
              <c:f>'Chamber Data'!$H$7:$H$687</c:f>
              <c:numCache>
                <c:formatCode>0</c:formatCode>
                <c:ptCount val="681"/>
                <c:pt idx="0">
                  <c:v>901.7593457943925</c:v>
                </c:pt>
                <c:pt idx="1">
                  <c:v>901.7593457943925</c:v>
                </c:pt>
                <c:pt idx="2">
                  <c:v>901.7593457943925</c:v>
                </c:pt>
                <c:pt idx="3">
                  <c:v>901.7593457943925</c:v>
                </c:pt>
                <c:pt idx="4">
                  <c:v>901.7593457943925</c:v>
                </c:pt>
                <c:pt idx="5">
                  <c:v>901.7593457943925</c:v>
                </c:pt>
                <c:pt idx="6">
                  <c:v>901.7593457943925</c:v>
                </c:pt>
                <c:pt idx="7">
                  <c:v>901.7593457943925</c:v>
                </c:pt>
                <c:pt idx="8">
                  <c:v>901.7593457943925</c:v>
                </c:pt>
                <c:pt idx="9">
                  <c:v>901.7593457943925</c:v>
                </c:pt>
                <c:pt idx="10">
                  <c:v>901.7593457943925</c:v>
                </c:pt>
                <c:pt idx="11">
                  <c:v>901.7593457943925</c:v>
                </c:pt>
                <c:pt idx="12">
                  <c:v>901.7593457943925</c:v>
                </c:pt>
                <c:pt idx="13">
                  <c:v>901.7593457943925</c:v>
                </c:pt>
                <c:pt idx="14">
                  <c:v>901.7593457943925</c:v>
                </c:pt>
                <c:pt idx="15">
                  <c:v>901.7593457943925</c:v>
                </c:pt>
                <c:pt idx="16">
                  <c:v>901.7593457943925</c:v>
                </c:pt>
                <c:pt idx="17">
                  <c:v>901.7593457943925</c:v>
                </c:pt>
                <c:pt idx="18">
                  <c:v>901.7593457943925</c:v>
                </c:pt>
                <c:pt idx="19">
                  <c:v>895.8422897196253</c:v>
                </c:pt>
                <c:pt idx="20">
                  <c:v>884.008177570094</c:v>
                </c:pt>
                <c:pt idx="21">
                  <c:v>872.1740654205607</c:v>
                </c:pt>
                <c:pt idx="22">
                  <c:v>866.2570093457944</c:v>
                </c:pt>
                <c:pt idx="23">
                  <c:v>854.4228971962614</c:v>
                </c:pt>
                <c:pt idx="24">
                  <c:v>842.588785046729</c:v>
                </c:pt>
                <c:pt idx="25">
                  <c:v>834.6549295774648</c:v>
                </c:pt>
                <c:pt idx="26">
                  <c:v>828.7100938967134</c:v>
                </c:pt>
                <c:pt idx="27">
                  <c:v>810.8755868544602</c:v>
                </c:pt>
                <c:pt idx="28">
                  <c:v>804.9307511737084</c:v>
                </c:pt>
                <c:pt idx="29">
                  <c:v>793.0410798122064</c:v>
                </c:pt>
                <c:pt idx="30">
                  <c:v>781.1514084507043</c:v>
                </c:pt>
                <c:pt idx="31">
                  <c:v>769.261737089202</c:v>
                </c:pt>
                <c:pt idx="32">
                  <c:v>763.3169014084499</c:v>
                </c:pt>
                <c:pt idx="33">
                  <c:v>751.4272300469484</c:v>
                </c:pt>
                <c:pt idx="34">
                  <c:v>745.482394366197</c:v>
                </c:pt>
                <c:pt idx="35">
                  <c:v>733.592723004695</c:v>
                </c:pt>
                <c:pt idx="36">
                  <c:v>727.6478873239429</c:v>
                </c:pt>
                <c:pt idx="37">
                  <c:v>715.7582159624413</c:v>
                </c:pt>
                <c:pt idx="38">
                  <c:v>703.8685446009381</c:v>
                </c:pt>
                <c:pt idx="39">
                  <c:v>697.923708920188</c:v>
                </c:pt>
                <c:pt idx="40">
                  <c:v>686.034037558686</c:v>
                </c:pt>
                <c:pt idx="41">
                  <c:v>680.0892018779343</c:v>
                </c:pt>
                <c:pt idx="42">
                  <c:v>674.1443661971831</c:v>
                </c:pt>
                <c:pt idx="43">
                  <c:v>662.2546948356808</c:v>
                </c:pt>
                <c:pt idx="44">
                  <c:v>656.3098591549285</c:v>
                </c:pt>
                <c:pt idx="45">
                  <c:v>650.3650234741779</c:v>
                </c:pt>
                <c:pt idx="46">
                  <c:v>638.475352112676</c:v>
                </c:pt>
                <c:pt idx="47">
                  <c:v>632.530516431924</c:v>
                </c:pt>
                <c:pt idx="48">
                  <c:v>620.6408450704225</c:v>
                </c:pt>
                <c:pt idx="49">
                  <c:v>614.6960093896715</c:v>
                </c:pt>
                <c:pt idx="50">
                  <c:v>602.806338028169</c:v>
                </c:pt>
                <c:pt idx="51">
                  <c:v>596.8615023474179</c:v>
                </c:pt>
                <c:pt idx="52">
                  <c:v>590.9166666666666</c:v>
                </c:pt>
                <c:pt idx="53">
                  <c:v>579.0269953051643</c:v>
                </c:pt>
                <c:pt idx="54">
                  <c:v>573.0821596244124</c:v>
                </c:pt>
                <c:pt idx="55">
                  <c:v>567.137323943662</c:v>
                </c:pt>
                <c:pt idx="56">
                  <c:v>555.2476525821594</c:v>
                </c:pt>
                <c:pt idx="57">
                  <c:v>549.3028169014076</c:v>
                </c:pt>
                <c:pt idx="58">
                  <c:v>543.3579812206572</c:v>
                </c:pt>
                <c:pt idx="59">
                  <c:v>531.468309859155</c:v>
                </c:pt>
                <c:pt idx="60">
                  <c:v>525.5234741784037</c:v>
                </c:pt>
                <c:pt idx="61">
                  <c:v>519.578638497653</c:v>
                </c:pt>
                <c:pt idx="62">
                  <c:v>513.6338028169013</c:v>
                </c:pt>
                <c:pt idx="63">
                  <c:v>501.7441314553989</c:v>
                </c:pt>
                <c:pt idx="64">
                  <c:v>495.7992957746479</c:v>
                </c:pt>
                <c:pt idx="65">
                  <c:v>489.854460093897</c:v>
                </c:pt>
                <c:pt idx="66">
                  <c:v>483.9096244131455</c:v>
                </c:pt>
                <c:pt idx="67">
                  <c:v>477.9647887323944</c:v>
                </c:pt>
                <c:pt idx="68">
                  <c:v>466.0751173708919</c:v>
                </c:pt>
                <c:pt idx="69">
                  <c:v>460.1302816901408</c:v>
                </c:pt>
                <c:pt idx="70">
                  <c:v>454.1854460093897</c:v>
                </c:pt>
                <c:pt idx="71">
                  <c:v>448.2406103286385</c:v>
                </c:pt>
                <c:pt idx="72">
                  <c:v>442.2957746478867</c:v>
                </c:pt>
                <c:pt idx="73">
                  <c:v>430.4061032863843</c:v>
                </c:pt>
                <c:pt idx="74">
                  <c:v>430.4061032863843</c:v>
                </c:pt>
                <c:pt idx="75">
                  <c:v>418.5164319248826</c:v>
                </c:pt>
                <c:pt idx="76">
                  <c:v>412.5715962441315</c:v>
                </c:pt>
                <c:pt idx="77">
                  <c:v>406.6267605633803</c:v>
                </c:pt>
                <c:pt idx="78">
                  <c:v>400.6819248826291</c:v>
                </c:pt>
                <c:pt idx="79">
                  <c:v>394.7370892018776</c:v>
                </c:pt>
                <c:pt idx="80">
                  <c:v>390.6261792452818</c:v>
                </c:pt>
                <c:pt idx="81">
                  <c:v>382.8474178403756</c:v>
                </c:pt>
                <c:pt idx="82">
                  <c:v>378.680424528302</c:v>
                </c:pt>
                <c:pt idx="83">
                  <c:v>372.7075471698113</c:v>
                </c:pt>
                <c:pt idx="84">
                  <c:v>366.7346698113207</c:v>
                </c:pt>
                <c:pt idx="85">
                  <c:v>360.7617924528294</c:v>
                </c:pt>
                <c:pt idx="86">
                  <c:v>354.7889150943396</c:v>
                </c:pt>
                <c:pt idx="87">
                  <c:v>348.816037735849</c:v>
                </c:pt>
                <c:pt idx="88">
                  <c:v>342.8431603773584</c:v>
                </c:pt>
                <c:pt idx="89">
                  <c:v>336.870283018868</c:v>
                </c:pt>
                <c:pt idx="90">
                  <c:v>336.870283018868</c:v>
                </c:pt>
                <c:pt idx="91">
                  <c:v>330.8974056603773</c:v>
                </c:pt>
                <c:pt idx="92">
                  <c:v>324.9245283018868</c:v>
                </c:pt>
                <c:pt idx="93">
                  <c:v>318.9516509433962</c:v>
                </c:pt>
                <c:pt idx="94">
                  <c:v>312.9787735849056</c:v>
                </c:pt>
                <c:pt idx="95">
                  <c:v>307.0058962264151</c:v>
                </c:pt>
                <c:pt idx="96">
                  <c:v>301.0330188679238</c:v>
                </c:pt>
                <c:pt idx="97">
                  <c:v>295.060141509434</c:v>
                </c:pt>
                <c:pt idx="98">
                  <c:v>289.0872641509434</c:v>
                </c:pt>
                <c:pt idx="99">
                  <c:v>289.0872641509434</c:v>
                </c:pt>
                <c:pt idx="100">
                  <c:v>283.1143867924528</c:v>
                </c:pt>
                <c:pt idx="101">
                  <c:v>277.1415094339622</c:v>
                </c:pt>
                <c:pt idx="102">
                  <c:v>1100.617298578199</c:v>
                </c:pt>
                <c:pt idx="103">
                  <c:v>1100.617298578199</c:v>
                </c:pt>
                <c:pt idx="104">
                  <c:v>1100.617298578199</c:v>
                </c:pt>
                <c:pt idx="105">
                  <c:v>1100.617298578199</c:v>
                </c:pt>
                <c:pt idx="106">
                  <c:v>1100.617298578199</c:v>
                </c:pt>
                <c:pt idx="107">
                  <c:v>1100.617298578199</c:v>
                </c:pt>
                <c:pt idx="108">
                  <c:v>1094.616113744076</c:v>
                </c:pt>
                <c:pt idx="109">
                  <c:v>1094.616113744076</c:v>
                </c:pt>
                <c:pt idx="110">
                  <c:v>1088.614928909953</c:v>
                </c:pt>
                <c:pt idx="111">
                  <c:v>1082.61374407583</c:v>
                </c:pt>
                <c:pt idx="112">
                  <c:v>1076.612559241706</c:v>
                </c:pt>
                <c:pt idx="113">
                  <c:v>1076.612559241706</c:v>
                </c:pt>
                <c:pt idx="114">
                  <c:v>1076.612559241706</c:v>
                </c:pt>
                <c:pt idx="115">
                  <c:v>1082.61374407583</c:v>
                </c:pt>
                <c:pt idx="116">
                  <c:v>1082.61374407583</c:v>
                </c:pt>
                <c:pt idx="117">
                  <c:v>1076.612559241706</c:v>
                </c:pt>
                <c:pt idx="118">
                  <c:v>1076.612559241706</c:v>
                </c:pt>
                <c:pt idx="119">
                  <c:v>1076.612559241706</c:v>
                </c:pt>
                <c:pt idx="120">
                  <c:v>1070.611374407583</c:v>
                </c:pt>
                <c:pt idx="121">
                  <c:v>1082.61374407583</c:v>
                </c:pt>
                <c:pt idx="122">
                  <c:v>1070.611374407583</c:v>
                </c:pt>
                <c:pt idx="123">
                  <c:v>1076.612559241706</c:v>
                </c:pt>
                <c:pt idx="124">
                  <c:v>1082.61374407583</c:v>
                </c:pt>
                <c:pt idx="125">
                  <c:v>1088.614928909953</c:v>
                </c:pt>
                <c:pt idx="126">
                  <c:v>1088.614928909953</c:v>
                </c:pt>
                <c:pt idx="127">
                  <c:v>1094.616113744076</c:v>
                </c:pt>
                <c:pt idx="128">
                  <c:v>1094.616113744076</c:v>
                </c:pt>
                <c:pt idx="129">
                  <c:v>1094.616113744076</c:v>
                </c:pt>
                <c:pt idx="130">
                  <c:v>1094.616113744076</c:v>
                </c:pt>
                <c:pt idx="131">
                  <c:v>1094.616113744076</c:v>
                </c:pt>
                <c:pt idx="132">
                  <c:v>1094.616113744076</c:v>
                </c:pt>
                <c:pt idx="133">
                  <c:v>1094.616113744076</c:v>
                </c:pt>
                <c:pt idx="134">
                  <c:v>1094.616113744076</c:v>
                </c:pt>
                <c:pt idx="135">
                  <c:v>1094.616113744076</c:v>
                </c:pt>
                <c:pt idx="136">
                  <c:v>1094.616113744076</c:v>
                </c:pt>
                <c:pt idx="137">
                  <c:v>1094.616113744076</c:v>
                </c:pt>
                <c:pt idx="138">
                  <c:v>1094.616113744076</c:v>
                </c:pt>
                <c:pt idx="139">
                  <c:v>1094.616113744076</c:v>
                </c:pt>
                <c:pt idx="140">
                  <c:v>1094.616113744076</c:v>
                </c:pt>
                <c:pt idx="141">
                  <c:v>1094.616113744076</c:v>
                </c:pt>
                <c:pt idx="142">
                  <c:v>1094.616113744076</c:v>
                </c:pt>
                <c:pt idx="143">
                  <c:v>1094.616113744076</c:v>
                </c:pt>
                <c:pt idx="144">
                  <c:v>1094.616113744076</c:v>
                </c:pt>
                <c:pt idx="145">
                  <c:v>1094.616113744076</c:v>
                </c:pt>
                <c:pt idx="146">
                  <c:v>1094.616113744076</c:v>
                </c:pt>
                <c:pt idx="147">
                  <c:v>1094.616113744076</c:v>
                </c:pt>
                <c:pt idx="148">
                  <c:v>1094.616113744076</c:v>
                </c:pt>
                <c:pt idx="149">
                  <c:v>1094.616113744076</c:v>
                </c:pt>
                <c:pt idx="150">
                  <c:v>1094.616113744076</c:v>
                </c:pt>
                <c:pt idx="151">
                  <c:v>1094.616113744076</c:v>
                </c:pt>
                <c:pt idx="152">
                  <c:v>1094.616113744076</c:v>
                </c:pt>
                <c:pt idx="153">
                  <c:v>1094.616113744076</c:v>
                </c:pt>
                <c:pt idx="154">
                  <c:v>1100.617298578199</c:v>
                </c:pt>
                <c:pt idx="155">
                  <c:v>1100.617298578199</c:v>
                </c:pt>
                <c:pt idx="156">
                  <c:v>1094.616113744076</c:v>
                </c:pt>
                <c:pt idx="157">
                  <c:v>1094.616113744076</c:v>
                </c:pt>
                <c:pt idx="158">
                  <c:v>1099.828571428571</c:v>
                </c:pt>
                <c:pt idx="159">
                  <c:v>1094.616113744076</c:v>
                </c:pt>
                <c:pt idx="160">
                  <c:v>1094.616113744076</c:v>
                </c:pt>
                <c:pt idx="161">
                  <c:v>1099.828571428571</c:v>
                </c:pt>
                <c:pt idx="162">
                  <c:v>1099.828571428571</c:v>
                </c:pt>
                <c:pt idx="163">
                  <c:v>1093.79880952381</c:v>
                </c:pt>
                <c:pt idx="164">
                  <c:v>1082.61374407583</c:v>
                </c:pt>
                <c:pt idx="165">
                  <c:v>1076.612559241706</c:v>
                </c:pt>
                <c:pt idx="166">
                  <c:v>1070.611374407583</c:v>
                </c:pt>
                <c:pt idx="167">
                  <c:v>1088.614928909953</c:v>
                </c:pt>
                <c:pt idx="168">
                  <c:v>1093.79880952381</c:v>
                </c:pt>
                <c:pt idx="169">
                  <c:v>1093.79880952381</c:v>
                </c:pt>
                <c:pt idx="170">
                  <c:v>1088.614928909953</c:v>
                </c:pt>
                <c:pt idx="171">
                  <c:v>1088.614928909953</c:v>
                </c:pt>
                <c:pt idx="172">
                  <c:v>1081.739285714286</c:v>
                </c:pt>
                <c:pt idx="173">
                  <c:v>1076.612559241706</c:v>
                </c:pt>
                <c:pt idx="174">
                  <c:v>1076.612559241706</c:v>
                </c:pt>
                <c:pt idx="175">
                  <c:v>1082.61374407583</c:v>
                </c:pt>
                <c:pt idx="176">
                  <c:v>1081.739285714286</c:v>
                </c:pt>
                <c:pt idx="177">
                  <c:v>1081.739285714286</c:v>
                </c:pt>
                <c:pt idx="178">
                  <c:v>1081.739285714286</c:v>
                </c:pt>
                <c:pt idx="179">
                  <c:v>1070.611374407583</c:v>
                </c:pt>
                <c:pt idx="180">
                  <c:v>1070.611374407583</c:v>
                </c:pt>
                <c:pt idx="181">
                  <c:v>1064.61018957346</c:v>
                </c:pt>
                <c:pt idx="182">
                  <c:v>1094.616113744076</c:v>
                </c:pt>
                <c:pt idx="183">
                  <c:v>1094.616113744076</c:v>
                </c:pt>
                <c:pt idx="184">
                  <c:v>1094.616113744076</c:v>
                </c:pt>
                <c:pt idx="185">
                  <c:v>1094.616113744076</c:v>
                </c:pt>
                <c:pt idx="186">
                  <c:v>1094.616113744076</c:v>
                </c:pt>
                <c:pt idx="187">
                  <c:v>1094.616113744076</c:v>
                </c:pt>
                <c:pt idx="188">
                  <c:v>1094.616113744076</c:v>
                </c:pt>
                <c:pt idx="189">
                  <c:v>1094.616113744076</c:v>
                </c:pt>
                <c:pt idx="190">
                  <c:v>1094.616113744076</c:v>
                </c:pt>
                <c:pt idx="191">
                  <c:v>1088.614928909953</c:v>
                </c:pt>
                <c:pt idx="192">
                  <c:v>1088.614928909953</c:v>
                </c:pt>
                <c:pt idx="193">
                  <c:v>1088.614928909953</c:v>
                </c:pt>
                <c:pt idx="194">
                  <c:v>1082.61374407583</c:v>
                </c:pt>
                <c:pt idx="195">
                  <c:v>1076.612559241706</c:v>
                </c:pt>
                <c:pt idx="196">
                  <c:v>1088.614928909953</c:v>
                </c:pt>
                <c:pt idx="197">
                  <c:v>1094.616113744076</c:v>
                </c:pt>
                <c:pt idx="198">
                  <c:v>1094.616113744076</c:v>
                </c:pt>
                <c:pt idx="199">
                  <c:v>1094.616113744076</c:v>
                </c:pt>
                <c:pt idx="200">
                  <c:v>1094.616113744076</c:v>
                </c:pt>
                <c:pt idx="201">
                  <c:v>1094.616113744076</c:v>
                </c:pt>
                <c:pt idx="202">
                  <c:v>1094.616113744076</c:v>
                </c:pt>
                <c:pt idx="203">
                  <c:v>1088.614928909953</c:v>
                </c:pt>
                <c:pt idx="204">
                  <c:v>1088.614928909953</c:v>
                </c:pt>
                <c:pt idx="205">
                  <c:v>1094.616113744076</c:v>
                </c:pt>
                <c:pt idx="206">
                  <c:v>1088.614928909953</c:v>
                </c:pt>
                <c:pt idx="207">
                  <c:v>1076.612559241706</c:v>
                </c:pt>
                <c:pt idx="208">
                  <c:v>1034.604265402844</c:v>
                </c:pt>
                <c:pt idx="209">
                  <c:v>1100.617298578199</c:v>
                </c:pt>
                <c:pt idx="210">
                  <c:v>1100.617298578199</c:v>
                </c:pt>
                <c:pt idx="211">
                  <c:v>1094.616113744076</c:v>
                </c:pt>
                <c:pt idx="212">
                  <c:v>1094.616113744076</c:v>
                </c:pt>
                <c:pt idx="213">
                  <c:v>1004.598341232228</c:v>
                </c:pt>
                <c:pt idx="214">
                  <c:v>1100.617298578199</c:v>
                </c:pt>
                <c:pt idx="215">
                  <c:v>1094.616113744076</c:v>
                </c:pt>
                <c:pt idx="216">
                  <c:v>1100.617298578199</c:v>
                </c:pt>
                <c:pt idx="217">
                  <c:v>20.21244131455398</c:v>
                </c:pt>
                <c:pt idx="218">
                  <c:v>20.21244131455398</c:v>
                </c:pt>
                <c:pt idx="219">
                  <c:v>20.21244131455398</c:v>
                </c:pt>
                <c:pt idx="220">
                  <c:v>20.21244131455398</c:v>
                </c:pt>
                <c:pt idx="221">
                  <c:v>20.21244131455398</c:v>
                </c:pt>
                <c:pt idx="222">
                  <c:v>20.21244131455398</c:v>
                </c:pt>
                <c:pt idx="223">
                  <c:v>14.26760563380282</c:v>
                </c:pt>
                <c:pt idx="224">
                  <c:v>14.26760563380282</c:v>
                </c:pt>
                <c:pt idx="225">
                  <c:v>14.26760563380282</c:v>
                </c:pt>
                <c:pt idx="226">
                  <c:v>14.26760563380282</c:v>
                </c:pt>
                <c:pt idx="227">
                  <c:v>14.26760563380282</c:v>
                </c:pt>
                <c:pt idx="228">
                  <c:v>14.26760563380282</c:v>
                </c:pt>
                <c:pt idx="229">
                  <c:v>14.26760563380282</c:v>
                </c:pt>
                <c:pt idx="230">
                  <c:v>14.26760563380282</c:v>
                </c:pt>
                <c:pt idx="231">
                  <c:v>14.26760563380282</c:v>
                </c:pt>
                <c:pt idx="232">
                  <c:v>8.32276995305165</c:v>
                </c:pt>
                <c:pt idx="233">
                  <c:v>8.32276995305165</c:v>
                </c:pt>
                <c:pt idx="234">
                  <c:v>8.32276995305165</c:v>
                </c:pt>
                <c:pt idx="235">
                  <c:v>8.32276995305165</c:v>
                </c:pt>
                <c:pt idx="236">
                  <c:v>8.32276995305165</c:v>
                </c:pt>
                <c:pt idx="237">
                  <c:v>8.32276995305165</c:v>
                </c:pt>
                <c:pt idx="238">
                  <c:v>8.32276995305165</c:v>
                </c:pt>
                <c:pt idx="239">
                  <c:v>8.32276995305165</c:v>
                </c:pt>
                <c:pt idx="240">
                  <c:v>8.32276995305165</c:v>
                </c:pt>
                <c:pt idx="241">
                  <c:v>2.37793427230047</c:v>
                </c:pt>
                <c:pt idx="242">
                  <c:v>2.37793427230047</c:v>
                </c:pt>
                <c:pt idx="243">
                  <c:v>2.37793427230047</c:v>
                </c:pt>
                <c:pt idx="244">
                  <c:v>2.37793427230047</c:v>
                </c:pt>
                <c:pt idx="245">
                  <c:v>2.37793427230047</c:v>
                </c:pt>
                <c:pt idx="246">
                  <c:v>2.37793427230047</c:v>
                </c:pt>
                <c:pt idx="247">
                  <c:v>2.37793427230047</c:v>
                </c:pt>
                <c:pt idx="248">
                  <c:v>2.37793427230047</c:v>
                </c:pt>
                <c:pt idx="249">
                  <c:v>2.37793427230047</c:v>
                </c:pt>
                <c:pt idx="250">
                  <c:v>2.37793427230047</c:v>
                </c:pt>
                <c:pt idx="251">
                  <c:v>-3.566901408450704</c:v>
                </c:pt>
                <c:pt idx="252">
                  <c:v>-3.566901408450704</c:v>
                </c:pt>
                <c:pt idx="253">
                  <c:v>2.37793427230047</c:v>
                </c:pt>
                <c:pt idx="254">
                  <c:v>2.37793427230047</c:v>
                </c:pt>
                <c:pt idx="255">
                  <c:v>2.37793427230047</c:v>
                </c:pt>
                <c:pt idx="256">
                  <c:v>-3.566901408450704</c:v>
                </c:pt>
                <c:pt idx="257">
                  <c:v>-3.566901408450704</c:v>
                </c:pt>
                <c:pt idx="258">
                  <c:v>-3.566901408450704</c:v>
                </c:pt>
                <c:pt idx="259">
                  <c:v>-3.566901408450704</c:v>
                </c:pt>
                <c:pt idx="260">
                  <c:v>-3.550233644859813</c:v>
                </c:pt>
                <c:pt idx="261">
                  <c:v>-3.566901408450704</c:v>
                </c:pt>
                <c:pt idx="262">
                  <c:v>-3.550233644859813</c:v>
                </c:pt>
                <c:pt idx="263">
                  <c:v>-3.550233644859813</c:v>
                </c:pt>
                <c:pt idx="264">
                  <c:v>-3.550233644859813</c:v>
                </c:pt>
                <c:pt idx="265">
                  <c:v>-3.550233644859813</c:v>
                </c:pt>
                <c:pt idx="266">
                  <c:v>-9.46728971962617</c:v>
                </c:pt>
                <c:pt idx="267">
                  <c:v>-9.46728971962617</c:v>
                </c:pt>
                <c:pt idx="268">
                  <c:v>-9.46728971962617</c:v>
                </c:pt>
                <c:pt idx="269">
                  <c:v>-9.46728971962617</c:v>
                </c:pt>
                <c:pt idx="270">
                  <c:v>-9.46728971962617</c:v>
                </c:pt>
                <c:pt idx="271">
                  <c:v>-9.46728971962617</c:v>
                </c:pt>
                <c:pt idx="272">
                  <c:v>-9.46728971962617</c:v>
                </c:pt>
                <c:pt idx="273">
                  <c:v>-9.46728971962617</c:v>
                </c:pt>
                <c:pt idx="274">
                  <c:v>-9.46728971962617</c:v>
                </c:pt>
                <c:pt idx="275">
                  <c:v>-9.46728971962617</c:v>
                </c:pt>
                <c:pt idx="276">
                  <c:v>-9.46728971962617</c:v>
                </c:pt>
                <c:pt idx="277">
                  <c:v>-9.46728971962617</c:v>
                </c:pt>
                <c:pt idx="278">
                  <c:v>-9.46728971962617</c:v>
                </c:pt>
                <c:pt idx="279">
                  <c:v>-9.46728971962617</c:v>
                </c:pt>
                <c:pt idx="280">
                  <c:v>-9.46728971962617</c:v>
                </c:pt>
                <c:pt idx="281">
                  <c:v>-15.38434579439252</c:v>
                </c:pt>
                <c:pt idx="282">
                  <c:v>-15.38434579439252</c:v>
                </c:pt>
                <c:pt idx="283">
                  <c:v>-15.38434579439252</c:v>
                </c:pt>
                <c:pt idx="284">
                  <c:v>-15.38434579439252</c:v>
                </c:pt>
                <c:pt idx="285">
                  <c:v>-15.38434579439252</c:v>
                </c:pt>
                <c:pt idx="286">
                  <c:v>-15.38434579439252</c:v>
                </c:pt>
                <c:pt idx="287">
                  <c:v>-15.38434579439252</c:v>
                </c:pt>
                <c:pt idx="288">
                  <c:v>-15.38434579439252</c:v>
                </c:pt>
                <c:pt idx="289">
                  <c:v>-15.38434579439252</c:v>
                </c:pt>
                <c:pt idx="290">
                  <c:v>-15.38434579439252</c:v>
                </c:pt>
                <c:pt idx="291">
                  <c:v>-15.38434579439252</c:v>
                </c:pt>
                <c:pt idx="292">
                  <c:v>-15.38434579439252</c:v>
                </c:pt>
                <c:pt idx="293">
                  <c:v>-15.38434579439252</c:v>
                </c:pt>
                <c:pt idx="294">
                  <c:v>-15.38434579439252</c:v>
                </c:pt>
                <c:pt idx="295">
                  <c:v>-15.38434579439252</c:v>
                </c:pt>
                <c:pt idx="296">
                  <c:v>-15.38434579439252</c:v>
                </c:pt>
                <c:pt idx="297">
                  <c:v>-15.38434579439252</c:v>
                </c:pt>
                <c:pt idx="298">
                  <c:v>-15.38434579439252</c:v>
                </c:pt>
                <c:pt idx="299">
                  <c:v>-15.38434579439252</c:v>
                </c:pt>
                <c:pt idx="300">
                  <c:v>-15.38434579439252</c:v>
                </c:pt>
                <c:pt idx="301">
                  <c:v>-15.38434579439252</c:v>
                </c:pt>
                <c:pt idx="302">
                  <c:v>-15.38434579439252</c:v>
                </c:pt>
                <c:pt idx="303">
                  <c:v>-21.30140186915888</c:v>
                </c:pt>
                <c:pt idx="304">
                  <c:v>-21.30140186915888</c:v>
                </c:pt>
                <c:pt idx="305">
                  <c:v>-21.30140186915888</c:v>
                </c:pt>
                <c:pt idx="306">
                  <c:v>-21.30140186915888</c:v>
                </c:pt>
                <c:pt idx="307">
                  <c:v>-15.38434579439252</c:v>
                </c:pt>
                <c:pt idx="308">
                  <c:v>-21.30140186915888</c:v>
                </c:pt>
                <c:pt idx="309">
                  <c:v>-21.30140186915888</c:v>
                </c:pt>
                <c:pt idx="310">
                  <c:v>-21.30140186915888</c:v>
                </c:pt>
                <c:pt idx="311">
                  <c:v>-21.30140186915888</c:v>
                </c:pt>
                <c:pt idx="312">
                  <c:v>-21.30140186915888</c:v>
                </c:pt>
                <c:pt idx="313">
                  <c:v>-21.30140186915888</c:v>
                </c:pt>
                <c:pt idx="314">
                  <c:v>-21.30140186915888</c:v>
                </c:pt>
                <c:pt idx="315">
                  <c:v>-21.30140186915888</c:v>
                </c:pt>
                <c:pt idx="316">
                  <c:v>-21.30140186915888</c:v>
                </c:pt>
                <c:pt idx="317">
                  <c:v>-21.30140186915888</c:v>
                </c:pt>
                <c:pt idx="318">
                  <c:v>-21.30140186915888</c:v>
                </c:pt>
                <c:pt idx="319">
                  <c:v>-21.30140186915888</c:v>
                </c:pt>
                <c:pt idx="320">
                  <c:v>-21.30140186915888</c:v>
                </c:pt>
                <c:pt idx="321">
                  <c:v>-21.30140186915888</c:v>
                </c:pt>
                <c:pt idx="322">
                  <c:v>-21.30140186915888</c:v>
                </c:pt>
                <c:pt idx="323">
                  <c:v>-21.30140186915888</c:v>
                </c:pt>
                <c:pt idx="324">
                  <c:v>-21.30140186915888</c:v>
                </c:pt>
                <c:pt idx="325">
                  <c:v>-21.30140186915888</c:v>
                </c:pt>
                <c:pt idx="326">
                  <c:v>-21.30140186915888</c:v>
                </c:pt>
                <c:pt idx="327">
                  <c:v>-21.30140186915888</c:v>
                </c:pt>
                <c:pt idx="328">
                  <c:v>-21.30140186915888</c:v>
                </c:pt>
                <c:pt idx="329">
                  <c:v>-21.30140186915888</c:v>
                </c:pt>
                <c:pt idx="330">
                  <c:v>-21.30140186915888</c:v>
                </c:pt>
                <c:pt idx="331">
                  <c:v>-21.30140186915888</c:v>
                </c:pt>
                <c:pt idx="332">
                  <c:v>-21.30140186915888</c:v>
                </c:pt>
                <c:pt idx="333">
                  <c:v>-21.30140186915888</c:v>
                </c:pt>
                <c:pt idx="334">
                  <c:v>-21.30140186915888</c:v>
                </c:pt>
                <c:pt idx="335">
                  <c:v>-21.20232558139528</c:v>
                </c:pt>
                <c:pt idx="336">
                  <c:v>-21.30140186915888</c:v>
                </c:pt>
                <c:pt idx="337">
                  <c:v>-21.20232558139528</c:v>
                </c:pt>
                <c:pt idx="338">
                  <c:v>-21.20232558139528</c:v>
                </c:pt>
                <c:pt idx="339">
                  <c:v>-21.20232558139528</c:v>
                </c:pt>
                <c:pt idx="340">
                  <c:v>-27.09186046511628</c:v>
                </c:pt>
                <c:pt idx="341">
                  <c:v>-27.09186046511628</c:v>
                </c:pt>
                <c:pt idx="342">
                  <c:v>-27.09186046511628</c:v>
                </c:pt>
                <c:pt idx="343">
                  <c:v>-27.09186046511628</c:v>
                </c:pt>
                <c:pt idx="344">
                  <c:v>-27.09186046511628</c:v>
                </c:pt>
                <c:pt idx="345">
                  <c:v>-27.09186046511628</c:v>
                </c:pt>
                <c:pt idx="346">
                  <c:v>-27.09186046511628</c:v>
                </c:pt>
                <c:pt idx="347">
                  <c:v>-27.09186046511628</c:v>
                </c:pt>
                <c:pt idx="348">
                  <c:v>-27.09186046511628</c:v>
                </c:pt>
                <c:pt idx="349">
                  <c:v>-27.09186046511628</c:v>
                </c:pt>
                <c:pt idx="350">
                  <c:v>-27.09186046511628</c:v>
                </c:pt>
                <c:pt idx="351">
                  <c:v>-27.09186046511628</c:v>
                </c:pt>
                <c:pt idx="352">
                  <c:v>-27.09186046511628</c:v>
                </c:pt>
                <c:pt idx="353">
                  <c:v>-27.09186046511628</c:v>
                </c:pt>
                <c:pt idx="354">
                  <c:v>-27.09186046511628</c:v>
                </c:pt>
                <c:pt idx="355">
                  <c:v>-27.09186046511628</c:v>
                </c:pt>
                <c:pt idx="356">
                  <c:v>-27.09186046511628</c:v>
                </c:pt>
                <c:pt idx="357">
                  <c:v>-27.09186046511628</c:v>
                </c:pt>
                <c:pt idx="358">
                  <c:v>-27.09186046511628</c:v>
                </c:pt>
                <c:pt idx="359">
                  <c:v>-27.09186046511628</c:v>
                </c:pt>
                <c:pt idx="360">
                  <c:v>-27.09186046511628</c:v>
                </c:pt>
                <c:pt idx="361">
                  <c:v>-27.21845794392522</c:v>
                </c:pt>
                <c:pt idx="362">
                  <c:v>-21.30140186915888</c:v>
                </c:pt>
                <c:pt idx="363">
                  <c:v>-21.30140186915888</c:v>
                </c:pt>
                <c:pt idx="364">
                  <c:v>-21.40140845070422</c:v>
                </c:pt>
                <c:pt idx="365">
                  <c:v>-21.40140845070422</c:v>
                </c:pt>
                <c:pt idx="366">
                  <c:v>-15.45657276995305</c:v>
                </c:pt>
                <c:pt idx="367">
                  <c:v>-15.45657276995305</c:v>
                </c:pt>
                <c:pt idx="368">
                  <c:v>-9.511737089201878</c:v>
                </c:pt>
                <c:pt idx="369">
                  <c:v>-9.55660377358491</c:v>
                </c:pt>
                <c:pt idx="370">
                  <c:v>-3.58372641509434</c:v>
                </c:pt>
                <c:pt idx="371">
                  <c:v>2.389150943396226</c:v>
                </c:pt>
                <c:pt idx="372">
                  <c:v>2.389150943396226</c:v>
                </c:pt>
                <c:pt idx="373">
                  <c:v>8.36202830188679</c:v>
                </c:pt>
                <c:pt idx="374">
                  <c:v>8.36202830188679</c:v>
                </c:pt>
                <c:pt idx="375">
                  <c:v>14.33490566037736</c:v>
                </c:pt>
                <c:pt idx="376">
                  <c:v>20.30778301886792</c:v>
                </c:pt>
                <c:pt idx="377">
                  <c:v>20.40402843601896</c:v>
                </c:pt>
                <c:pt idx="378">
                  <c:v>26.40521327014211</c:v>
                </c:pt>
                <c:pt idx="379">
                  <c:v>26.40521327014211</c:v>
                </c:pt>
                <c:pt idx="380">
                  <c:v>32.40639810426541</c:v>
                </c:pt>
                <c:pt idx="381">
                  <c:v>32.40639810426541</c:v>
                </c:pt>
                <c:pt idx="382">
                  <c:v>38.40758293838863</c:v>
                </c:pt>
                <c:pt idx="383">
                  <c:v>44.40876777251185</c:v>
                </c:pt>
                <c:pt idx="384">
                  <c:v>50.40995260663507</c:v>
                </c:pt>
                <c:pt idx="385">
                  <c:v>56.4111374407583</c:v>
                </c:pt>
                <c:pt idx="386">
                  <c:v>56.4111374407583</c:v>
                </c:pt>
                <c:pt idx="387">
                  <c:v>62.41232227488152</c:v>
                </c:pt>
                <c:pt idx="388">
                  <c:v>68.41350710900474</c:v>
                </c:pt>
                <c:pt idx="389">
                  <c:v>68.73928571428571</c:v>
                </c:pt>
                <c:pt idx="390">
                  <c:v>74.76904761904762</c:v>
                </c:pt>
                <c:pt idx="391">
                  <c:v>80.79880952380951</c:v>
                </c:pt>
                <c:pt idx="392">
                  <c:v>86.82857142857129</c:v>
                </c:pt>
                <c:pt idx="393">
                  <c:v>92.85833333333319</c:v>
                </c:pt>
                <c:pt idx="394">
                  <c:v>98.88809523809525</c:v>
                </c:pt>
                <c:pt idx="395">
                  <c:v>110.9476190476191</c:v>
                </c:pt>
                <c:pt idx="396">
                  <c:v>110.9476190476191</c:v>
                </c:pt>
                <c:pt idx="397">
                  <c:v>123.0071428571429</c:v>
                </c:pt>
                <c:pt idx="398">
                  <c:v>123.0071428571429</c:v>
                </c:pt>
                <c:pt idx="399">
                  <c:v>129.0369047619048</c:v>
                </c:pt>
                <c:pt idx="400">
                  <c:v>135.0666666666667</c:v>
                </c:pt>
                <c:pt idx="401">
                  <c:v>141.0964285714286</c:v>
                </c:pt>
                <c:pt idx="402">
                  <c:v>147.1261904761905</c:v>
                </c:pt>
                <c:pt idx="403">
                  <c:v>153.1559523809524</c:v>
                </c:pt>
                <c:pt idx="404">
                  <c:v>159.1857142857143</c:v>
                </c:pt>
                <c:pt idx="405">
                  <c:v>164.4324644549763</c:v>
                </c:pt>
                <c:pt idx="406">
                  <c:v>170.4336492890995</c:v>
                </c:pt>
                <c:pt idx="407">
                  <c:v>182.436018957346</c:v>
                </c:pt>
                <c:pt idx="408">
                  <c:v>182.436018957346</c:v>
                </c:pt>
                <c:pt idx="409">
                  <c:v>188.4372037914692</c:v>
                </c:pt>
                <c:pt idx="410">
                  <c:v>200.4395734597157</c:v>
                </c:pt>
                <c:pt idx="411">
                  <c:v>200.4395734597157</c:v>
                </c:pt>
                <c:pt idx="412">
                  <c:v>212.4419431279621</c:v>
                </c:pt>
                <c:pt idx="413">
                  <c:v>218.4431279620853</c:v>
                </c:pt>
                <c:pt idx="414">
                  <c:v>224.4443127962085</c:v>
                </c:pt>
                <c:pt idx="415">
                  <c:v>230.4454976303318</c:v>
                </c:pt>
                <c:pt idx="416">
                  <c:v>236.446682464455</c:v>
                </c:pt>
                <c:pt idx="417">
                  <c:v>242.4478672985782</c:v>
                </c:pt>
                <c:pt idx="418">
                  <c:v>248.4490521327014</c:v>
                </c:pt>
                <c:pt idx="419">
                  <c:v>260.451421800948</c:v>
                </c:pt>
                <c:pt idx="420">
                  <c:v>260.451421800948</c:v>
                </c:pt>
                <c:pt idx="421">
                  <c:v>266.4526066350711</c:v>
                </c:pt>
                <c:pt idx="422">
                  <c:v>278.4549763033175</c:v>
                </c:pt>
                <c:pt idx="423">
                  <c:v>284.4561611374408</c:v>
                </c:pt>
                <c:pt idx="424">
                  <c:v>290.4573459715639</c:v>
                </c:pt>
                <c:pt idx="425">
                  <c:v>296.4585308056866</c:v>
                </c:pt>
                <c:pt idx="426">
                  <c:v>302.4597156398104</c:v>
                </c:pt>
                <c:pt idx="427">
                  <c:v>314.462085308057</c:v>
                </c:pt>
                <c:pt idx="428">
                  <c:v>320.4632701421794</c:v>
                </c:pt>
                <c:pt idx="429">
                  <c:v>326.4644549763033</c:v>
                </c:pt>
                <c:pt idx="430">
                  <c:v>332.4656398104266</c:v>
                </c:pt>
                <c:pt idx="431">
                  <c:v>344.4680094786718</c:v>
                </c:pt>
                <c:pt idx="432">
                  <c:v>350.4691943127962</c:v>
                </c:pt>
                <c:pt idx="433">
                  <c:v>356.4703791469188</c:v>
                </c:pt>
                <c:pt idx="434">
                  <c:v>362.4715639810426</c:v>
                </c:pt>
                <c:pt idx="435">
                  <c:v>368.472748815166</c:v>
                </c:pt>
                <c:pt idx="436">
                  <c:v>378.680424528302</c:v>
                </c:pt>
                <c:pt idx="437">
                  <c:v>384.6533018867925</c:v>
                </c:pt>
                <c:pt idx="438">
                  <c:v>390.6261792452818</c:v>
                </c:pt>
                <c:pt idx="439">
                  <c:v>402.5719339622635</c:v>
                </c:pt>
                <c:pt idx="440">
                  <c:v>408.5448113207547</c:v>
                </c:pt>
                <c:pt idx="441">
                  <c:v>414.5176886792452</c:v>
                </c:pt>
                <c:pt idx="442">
                  <c:v>420.4905660377358</c:v>
                </c:pt>
                <c:pt idx="443">
                  <c:v>432.4363207547169</c:v>
                </c:pt>
                <c:pt idx="444">
                  <c:v>438.4091981132075</c:v>
                </c:pt>
                <c:pt idx="445">
                  <c:v>444.3820754716974</c:v>
                </c:pt>
                <c:pt idx="446">
                  <c:v>456.3278301886792</c:v>
                </c:pt>
                <c:pt idx="447">
                  <c:v>462.3007075471696</c:v>
                </c:pt>
                <c:pt idx="448">
                  <c:v>468.2735849056604</c:v>
                </c:pt>
                <c:pt idx="449">
                  <c:v>480.2193396226415</c:v>
                </c:pt>
                <c:pt idx="450">
                  <c:v>1010.599526066351</c:v>
                </c:pt>
                <c:pt idx="451">
                  <c:v>884.574644549763</c:v>
                </c:pt>
                <c:pt idx="452">
                  <c:v>498.1379716981132</c:v>
                </c:pt>
                <c:pt idx="453">
                  <c:v>510.0837264150936</c:v>
                </c:pt>
                <c:pt idx="454">
                  <c:v>516.0566037735844</c:v>
                </c:pt>
                <c:pt idx="455">
                  <c:v>528.0023584905661</c:v>
                </c:pt>
                <c:pt idx="456">
                  <c:v>533.9752358490566</c:v>
                </c:pt>
                <c:pt idx="457">
                  <c:v>545.920990566038</c:v>
                </c:pt>
                <c:pt idx="458">
                  <c:v>551.8938679245283</c:v>
                </c:pt>
                <c:pt idx="459">
                  <c:v>557.866745283018</c:v>
                </c:pt>
                <c:pt idx="460">
                  <c:v>567.137323943662</c:v>
                </c:pt>
                <c:pt idx="461">
                  <c:v>573.0821596244124</c:v>
                </c:pt>
                <c:pt idx="462">
                  <c:v>584.9718309859154</c:v>
                </c:pt>
                <c:pt idx="463">
                  <c:v>590.9166666666666</c:v>
                </c:pt>
                <c:pt idx="464">
                  <c:v>602.806338028169</c:v>
                </c:pt>
                <c:pt idx="465">
                  <c:v>608.7511737089202</c:v>
                </c:pt>
                <c:pt idx="466">
                  <c:v>620.6408450704225</c:v>
                </c:pt>
                <c:pt idx="467">
                  <c:v>626.5856807511737</c:v>
                </c:pt>
                <c:pt idx="468">
                  <c:v>638.475352112676</c:v>
                </c:pt>
                <c:pt idx="469">
                  <c:v>650.3650234741779</c:v>
                </c:pt>
                <c:pt idx="470">
                  <c:v>656.3098591549285</c:v>
                </c:pt>
                <c:pt idx="471">
                  <c:v>668.199530516432</c:v>
                </c:pt>
                <c:pt idx="472">
                  <c:v>680.0892018779343</c:v>
                </c:pt>
                <c:pt idx="473">
                  <c:v>691.978873239437</c:v>
                </c:pt>
                <c:pt idx="474">
                  <c:v>697.923708920188</c:v>
                </c:pt>
                <c:pt idx="475">
                  <c:v>709.81338028169</c:v>
                </c:pt>
                <c:pt idx="476">
                  <c:v>721.703051643193</c:v>
                </c:pt>
                <c:pt idx="477">
                  <c:v>727.6478873239429</c:v>
                </c:pt>
                <c:pt idx="478">
                  <c:v>739.5375586854444</c:v>
                </c:pt>
                <c:pt idx="479">
                  <c:v>751.4272300469484</c:v>
                </c:pt>
                <c:pt idx="480">
                  <c:v>763.3169014084499</c:v>
                </c:pt>
                <c:pt idx="481">
                  <c:v>769.261737089202</c:v>
                </c:pt>
                <c:pt idx="482">
                  <c:v>781.1514084507043</c:v>
                </c:pt>
                <c:pt idx="483">
                  <c:v>793.0410798122064</c:v>
                </c:pt>
                <c:pt idx="484">
                  <c:v>804.9307511737084</c:v>
                </c:pt>
                <c:pt idx="485">
                  <c:v>868.4563679245279</c:v>
                </c:pt>
                <c:pt idx="486">
                  <c:v>822.7652582159624</c:v>
                </c:pt>
                <c:pt idx="487">
                  <c:v>834.6549295774648</c:v>
                </c:pt>
                <c:pt idx="488">
                  <c:v>846.5446009389671</c:v>
                </c:pt>
                <c:pt idx="489">
                  <c:v>858.4342723004694</c:v>
                </c:pt>
                <c:pt idx="490">
                  <c:v>870.3239436619718</c:v>
                </c:pt>
                <c:pt idx="491">
                  <c:v>882.2136150234742</c:v>
                </c:pt>
                <c:pt idx="492">
                  <c:v>894.1032863849764</c:v>
                </c:pt>
                <c:pt idx="493">
                  <c:v>894.1032863849764</c:v>
                </c:pt>
                <c:pt idx="494">
                  <c:v>895.8422897196253</c:v>
                </c:pt>
                <c:pt idx="495">
                  <c:v>895.8422897196253</c:v>
                </c:pt>
                <c:pt idx="496">
                  <c:v>895.8422897196253</c:v>
                </c:pt>
                <c:pt idx="497">
                  <c:v>895.8422897196253</c:v>
                </c:pt>
                <c:pt idx="498">
                  <c:v>895.8422897196253</c:v>
                </c:pt>
                <c:pt idx="499">
                  <c:v>895.8422897196253</c:v>
                </c:pt>
                <c:pt idx="500">
                  <c:v>895.8422897196253</c:v>
                </c:pt>
                <c:pt idx="501">
                  <c:v>895.8422897196253</c:v>
                </c:pt>
                <c:pt idx="502">
                  <c:v>895.8422897196253</c:v>
                </c:pt>
                <c:pt idx="503">
                  <c:v>895.8422897196253</c:v>
                </c:pt>
                <c:pt idx="504">
                  <c:v>895.8422897196253</c:v>
                </c:pt>
                <c:pt idx="505">
                  <c:v>895.8422897196253</c:v>
                </c:pt>
                <c:pt idx="506">
                  <c:v>895.8422897196253</c:v>
                </c:pt>
                <c:pt idx="507">
                  <c:v>895.8422897196253</c:v>
                </c:pt>
                <c:pt idx="508">
                  <c:v>895.8422897196253</c:v>
                </c:pt>
                <c:pt idx="509">
                  <c:v>895.8422897196253</c:v>
                </c:pt>
                <c:pt idx="510">
                  <c:v>895.8422897196253</c:v>
                </c:pt>
                <c:pt idx="511">
                  <c:v>895.8422897196253</c:v>
                </c:pt>
                <c:pt idx="512">
                  <c:v>895.8422897196253</c:v>
                </c:pt>
                <c:pt idx="513">
                  <c:v>895.8422897196253</c:v>
                </c:pt>
                <c:pt idx="514">
                  <c:v>895.8422897196253</c:v>
                </c:pt>
                <c:pt idx="515">
                  <c:v>895.8422897196253</c:v>
                </c:pt>
                <c:pt idx="516">
                  <c:v>895.8422897196253</c:v>
                </c:pt>
                <c:pt idx="517">
                  <c:v>895.8422897196253</c:v>
                </c:pt>
                <c:pt idx="518">
                  <c:v>895.8422897196253</c:v>
                </c:pt>
                <c:pt idx="519">
                  <c:v>895.8422897196253</c:v>
                </c:pt>
                <c:pt idx="520">
                  <c:v>895.8422897196253</c:v>
                </c:pt>
                <c:pt idx="521">
                  <c:v>895.8422897196253</c:v>
                </c:pt>
                <c:pt idx="522">
                  <c:v>895.8422897196253</c:v>
                </c:pt>
                <c:pt idx="523">
                  <c:v>895.8422897196253</c:v>
                </c:pt>
                <c:pt idx="524">
                  <c:v>895.8422897196253</c:v>
                </c:pt>
                <c:pt idx="525">
                  <c:v>895.8422897196253</c:v>
                </c:pt>
                <c:pt idx="526">
                  <c:v>895.8422897196253</c:v>
                </c:pt>
                <c:pt idx="527">
                  <c:v>895.8422897196253</c:v>
                </c:pt>
                <c:pt idx="528">
                  <c:v>895.8422897196253</c:v>
                </c:pt>
                <c:pt idx="529">
                  <c:v>895.8422897196253</c:v>
                </c:pt>
                <c:pt idx="530">
                  <c:v>895.8422897196253</c:v>
                </c:pt>
                <c:pt idx="531">
                  <c:v>895.8422897196253</c:v>
                </c:pt>
                <c:pt idx="532">
                  <c:v>895.8422897196253</c:v>
                </c:pt>
                <c:pt idx="533">
                  <c:v>895.8422897196253</c:v>
                </c:pt>
                <c:pt idx="534">
                  <c:v>895.8422897196253</c:v>
                </c:pt>
                <c:pt idx="535">
                  <c:v>895.8422897196253</c:v>
                </c:pt>
                <c:pt idx="536">
                  <c:v>895.8422897196253</c:v>
                </c:pt>
                <c:pt idx="537">
                  <c:v>895.8422897196253</c:v>
                </c:pt>
                <c:pt idx="538">
                  <c:v>895.8422897196253</c:v>
                </c:pt>
                <c:pt idx="539">
                  <c:v>895.8422897196253</c:v>
                </c:pt>
                <c:pt idx="540">
                  <c:v>895.8422897196253</c:v>
                </c:pt>
                <c:pt idx="541">
                  <c:v>895.8422897196253</c:v>
                </c:pt>
                <c:pt idx="542">
                  <c:v>895.8422897196253</c:v>
                </c:pt>
                <c:pt idx="543">
                  <c:v>895.8422897196253</c:v>
                </c:pt>
                <c:pt idx="544">
                  <c:v>895.8422897196253</c:v>
                </c:pt>
                <c:pt idx="545">
                  <c:v>895.8422897196253</c:v>
                </c:pt>
                <c:pt idx="546">
                  <c:v>895.8422897196253</c:v>
                </c:pt>
                <c:pt idx="547">
                  <c:v>895.8422897196253</c:v>
                </c:pt>
                <c:pt idx="548">
                  <c:v>895.8422897196253</c:v>
                </c:pt>
                <c:pt idx="549">
                  <c:v>895.8422897196253</c:v>
                </c:pt>
                <c:pt idx="550">
                  <c:v>895.8422897196253</c:v>
                </c:pt>
                <c:pt idx="551">
                  <c:v>895.8422897196253</c:v>
                </c:pt>
                <c:pt idx="552">
                  <c:v>895.8422897196253</c:v>
                </c:pt>
                <c:pt idx="553">
                  <c:v>901.7593457943925</c:v>
                </c:pt>
                <c:pt idx="554">
                  <c:v>895.8422897196253</c:v>
                </c:pt>
                <c:pt idx="555">
                  <c:v>895.8422897196253</c:v>
                </c:pt>
                <c:pt idx="556">
                  <c:v>895.8422897196253</c:v>
                </c:pt>
                <c:pt idx="557">
                  <c:v>895.8422897196253</c:v>
                </c:pt>
                <c:pt idx="558">
                  <c:v>895.8422897196253</c:v>
                </c:pt>
                <c:pt idx="559">
                  <c:v>901.7593457943925</c:v>
                </c:pt>
                <c:pt idx="560">
                  <c:v>895.8422897196253</c:v>
                </c:pt>
                <c:pt idx="561">
                  <c:v>895.8422897196253</c:v>
                </c:pt>
                <c:pt idx="562">
                  <c:v>901.7593457943925</c:v>
                </c:pt>
                <c:pt idx="563">
                  <c:v>895.8422897196253</c:v>
                </c:pt>
                <c:pt idx="564">
                  <c:v>901.7593457943925</c:v>
                </c:pt>
                <c:pt idx="565">
                  <c:v>901.7593457943925</c:v>
                </c:pt>
                <c:pt idx="566">
                  <c:v>901.7593457943925</c:v>
                </c:pt>
                <c:pt idx="567">
                  <c:v>895.8422897196253</c:v>
                </c:pt>
                <c:pt idx="568">
                  <c:v>895.8422897196253</c:v>
                </c:pt>
                <c:pt idx="569">
                  <c:v>901.7593457943925</c:v>
                </c:pt>
                <c:pt idx="570">
                  <c:v>901.7593457943925</c:v>
                </c:pt>
                <c:pt idx="571">
                  <c:v>901.7593457943925</c:v>
                </c:pt>
                <c:pt idx="572">
                  <c:v>901.7593457943925</c:v>
                </c:pt>
                <c:pt idx="573">
                  <c:v>901.7593457943925</c:v>
                </c:pt>
                <c:pt idx="574">
                  <c:v>901.7593457943925</c:v>
                </c:pt>
                <c:pt idx="575">
                  <c:v>901.7593457943925</c:v>
                </c:pt>
                <c:pt idx="576">
                  <c:v>901.7593457943925</c:v>
                </c:pt>
                <c:pt idx="577">
                  <c:v>901.7593457943925</c:v>
                </c:pt>
                <c:pt idx="578">
                  <c:v>901.7593457943925</c:v>
                </c:pt>
                <c:pt idx="579">
                  <c:v>901.7593457943925</c:v>
                </c:pt>
                <c:pt idx="580">
                  <c:v>901.7593457943925</c:v>
                </c:pt>
                <c:pt idx="581">
                  <c:v>901.7593457943925</c:v>
                </c:pt>
                <c:pt idx="582">
                  <c:v>901.7593457943925</c:v>
                </c:pt>
                <c:pt idx="583">
                  <c:v>901.7593457943925</c:v>
                </c:pt>
                <c:pt idx="584">
                  <c:v>901.7593457943925</c:v>
                </c:pt>
                <c:pt idx="585">
                  <c:v>901.7593457943925</c:v>
                </c:pt>
                <c:pt idx="586">
                  <c:v>901.7593457943925</c:v>
                </c:pt>
                <c:pt idx="587">
                  <c:v>901.7593457943925</c:v>
                </c:pt>
                <c:pt idx="588">
                  <c:v>901.7593457943925</c:v>
                </c:pt>
                <c:pt idx="589">
                  <c:v>901.7593457943925</c:v>
                </c:pt>
                <c:pt idx="590">
                  <c:v>901.7593457943925</c:v>
                </c:pt>
                <c:pt idx="591">
                  <c:v>901.7593457943925</c:v>
                </c:pt>
                <c:pt idx="592">
                  <c:v>901.7593457943925</c:v>
                </c:pt>
                <c:pt idx="593">
                  <c:v>901.7593457943925</c:v>
                </c:pt>
                <c:pt idx="594">
                  <c:v>901.7593457943925</c:v>
                </c:pt>
                <c:pt idx="595">
                  <c:v>901.7593457943925</c:v>
                </c:pt>
                <c:pt idx="596">
                  <c:v>901.7593457943925</c:v>
                </c:pt>
                <c:pt idx="597">
                  <c:v>901.7593457943925</c:v>
                </c:pt>
                <c:pt idx="598">
                  <c:v>901.7593457943925</c:v>
                </c:pt>
                <c:pt idx="599">
                  <c:v>901.7593457943925</c:v>
                </c:pt>
                <c:pt idx="600">
                  <c:v>901.7593457943925</c:v>
                </c:pt>
                <c:pt idx="601">
                  <c:v>901.7593457943925</c:v>
                </c:pt>
                <c:pt idx="602">
                  <c:v>901.7593457943925</c:v>
                </c:pt>
                <c:pt idx="603">
                  <c:v>901.7593457943925</c:v>
                </c:pt>
                <c:pt idx="604">
                  <c:v>901.7593457943925</c:v>
                </c:pt>
                <c:pt idx="605">
                  <c:v>901.7593457943925</c:v>
                </c:pt>
                <c:pt idx="606">
                  <c:v>901.7593457943925</c:v>
                </c:pt>
                <c:pt idx="607">
                  <c:v>901.7593457943925</c:v>
                </c:pt>
                <c:pt idx="608">
                  <c:v>901.7593457943925</c:v>
                </c:pt>
                <c:pt idx="609">
                  <c:v>901.7593457943925</c:v>
                </c:pt>
                <c:pt idx="610">
                  <c:v>901.7593457943925</c:v>
                </c:pt>
                <c:pt idx="611">
                  <c:v>901.7593457943925</c:v>
                </c:pt>
                <c:pt idx="612">
                  <c:v>901.7593457943925</c:v>
                </c:pt>
                <c:pt idx="613">
                  <c:v>901.7593457943925</c:v>
                </c:pt>
                <c:pt idx="614">
                  <c:v>901.7593457943925</c:v>
                </c:pt>
                <c:pt idx="615">
                  <c:v>901.7593457943925</c:v>
                </c:pt>
                <c:pt idx="616">
                  <c:v>901.7593457943925</c:v>
                </c:pt>
                <c:pt idx="617">
                  <c:v>901.7593457943925</c:v>
                </c:pt>
                <c:pt idx="618">
                  <c:v>901.7593457943925</c:v>
                </c:pt>
                <c:pt idx="619">
                  <c:v>901.7593457943925</c:v>
                </c:pt>
                <c:pt idx="620">
                  <c:v>901.7593457943925</c:v>
                </c:pt>
                <c:pt idx="621">
                  <c:v>901.7593457943925</c:v>
                </c:pt>
                <c:pt idx="622">
                  <c:v>901.7593457943925</c:v>
                </c:pt>
                <c:pt idx="623">
                  <c:v>901.7593457943925</c:v>
                </c:pt>
                <c:pt idx="624">
                  <c:v>901.7593457943925</c:v>
                </c:pt>
                <c:pt idx="625">
                  <c:v>901.7593457943925</c:v>
                </c:pt>
                <c:pt idx="626">
                  <c:v>901.7593457943925</c:v>
                </c:pt>
                <c:pt idx="627">
                  <c:v>901.7593457943925</c:v>
                </c:pt>
                <c:pt idx="628">
                  <c:v>901.7593457943925</c:v>
                </c:pt>
                <c:pt idx="629">
                  <c:v>901.7593457943925</c:v>
                </c:pt>
                <c:pt idx="630">
                  <c:v>901.7593457943925</c:v>
                </c:pt>
                <c:pt idx="631">
                  <c:v>901.7593457943925</c:v>
                </c:pt>
                <c:pt idx="632">
                  <c:v>901.7593457943925</c:v>
                </c:pt>
                <c:pt idx="633">
                  <c:v>901.7593457943925</c:v>
                </c:pt>
                <c:pt idx="634">
                  <c:v>901.7593457943925</c:v>
                </c:pt>
                <c:pt idx="635">
                  <c:v>901.7593457943925</c:v>
                </c:pt>
                <c:pt idx="636">
                  <c:v>901.7593457943925</c:v>
                </c:pt>
                <c:pt idx="637">
                  <c:v>901.7593457943925</c:v>
                </c:pt>
                <c:pt idx="638">
                  <c:v>901.7593457943925</c:v>
                </c:pt>
                <c:pt idx="639">
                  <c:v>901.7593457943925</c:v>
                </c:pt>
                <c:pt idx="640">
                  <c:v>901.7593457943925</c:v>
                </c:pt>
                <c:pt idx="641">
                  <c:v>901.7593457943925</c:v>
                </c:pt>
                <c:pt idx="642">
                  <c:v>901.7593457943925</c:v>
                </c:pt>
                <c:pt idx="643">
                  <c:v>901.7593457943925</c:v>
                </c:pt>
                <c:pt idx="644">
                  <c:v>901.7593457943925</c:v>
                </c:pt>
                <c:pt idx="645">
                  <c:v>901.7593457943925</c:v>
                </c:pt>
                <c:pt idx="646">
                  <c:v>901.7593457943925</c:v>
                </c:pt>
                <c:pt idx="647">
                  <c:v>901.7593457943925</c:v>
                </c:pt>
                <c:pt idx="648">
                  <c:v>901.7593457943925</c:v>
                </c:pt>
                <c:pt idx="649">
                  <c:v>901.7593457943925</c:v>
                </c:pt>
                <c:pt idx="650">
                  <c:v>901.7593457943925</c:v>
                </c:pt>
                <c:pt idx="651">
                  <c:v>901.7593457943925</c:v>
                </c:pt>
                <c:pt idx="652">
                  <c:v>901.7593457943925</c:v>
                </c:pt>
                <c:pt idx="653">
                  <c:v>901.7593457943925</c:v>
                </c:pt>
                <c:pt idx="654">
                  <c:v>901.7593457943925</c:v>
                </c:pt>
                <c:pt idx="655">
                  <c:v>901.7593457943925</c:v>
                </c:pt>
                <c:pt idx="656">
                  <c:v>901.7593457943925</c:v>
                </c:pt>
                <c:pt idx="657">
                  <c:v>901.7593457943925</c:v>
                </c:pt>
                <c:pt idx="658">
                  <c:v>901.7593457943925</c:v>
                </c:pt>
                <c:pt idx="659">
                  <c:v>901.7593457943925</c:v>
                </c:pt>
                <c:pt idx="660">
                  <c:v>901.7593457943925</c:v>
                </c:pt>
                <c:pt idx="661">
                  <c:v>901.7593457943925</c:v>
                </c:pt>
                <c:pt idx="662">
                  <c:v>901.7593457943925</c:v>
                </c:pt>
                <c:pt idx="663">
                  <c:v>901.7593457943925</c:v>
                </c:pt>
                <c:pt idx="664">
                  <c:v>901.7593457943925</c:v>
                </c:pt>
                <c:pt idx="665">
                  <c:v>901.7593457943925</c:v>
                </c:pt>
                <c:pt idx="666">
                  <c:v>901.7593457943925</c:v>
                </c:pt>
                <c:pt idx="667">
                  <c:v>901.7593457943925</c:v>
                </c:pt>
                <c:pt idx="668">
                  <c:v>901.7593457943925</c:v>
                </c:pt>
                <c:pt idx="669">
                  <c:v>901.7593457943925</c:v>
                </c:pt>
                <c:pt idx="670">
                  <c:v>901.7593457943925</c:v>
                </c:pt>
                <c:pt idx="671">
                  <c:v>901.7593457943925</c:v>
                </c:pt>
                <c:pt idx="672">
                  <c:v>901.7593457943925</c:v>
                </c:pt>
                <c:pt idx="673">
                  <c:v>901.7593457943925</c:v>
                </c:pt>
                <c:pt idx="674">
                  <c:v>901.7593457943925</c:v>
                </c:pt>
                <c:pt idx="675">
                  <c:v>901.7593457943925</c:v>
                </c:pt>
                <c:pt idx="676">
                  <c:v>901.7593457943925</c:v>
                </c:pt>
                <c:pt idx="677">
                  <c:v>901.7593457943925</c:v>
                </c:pt>
                <c:pt idx="678">
                  <c:v>901.7593457943925</c:v>
                </c:pt>
                <c:pt idx="679">
                  <c:v>901.7593457943925</c:v>
                </c:pt>
                <c:pt idx="680">
                  <c:v>901.7593457943925</c:v>
                </c:pt>
              </c:numCache>
            </c:numRef>
          </c:yVal>
        </c:ser>
        <c:axId val="525070312"/>
        <c:axId val="520113400"/>
      </c:scatterChart>
      <c:valAx>
        <c:axId val="525070312"/>
        <c:scaling>
          <c:orientation val="minMax"/>
        </c:scaling>
        <c:axPos val="b"/>
        <c:title>
          <c:tx>
            <c:rich>
              <a:bodyPr/>
              <a:lstStyle/>
              <a:p>
                <a:pPr>
                  <a:defRPr sz="1000" b="1" i="0" u="none" strike="noStrike" baseline="0">
                    <a:solidFill>
                      <a:srgbClr val="000000"/>
                    </a:solidFill>
                    <a:latin typeface="Calibri"/>
                    <a:ea typeface="Calibri"/>
                    <a:cs typeface="Calibri"/>
                  </a:defRPr>
                </a:pPr>
                <a:r>
                  <a:rPr lang="en-US" dirty="0"/>
                  <a:t>Time (min)</a:t>
                </a:r>
              </a:p>
            </c:rich>
          </c:tx>
          <c:layout/>
          <c:spPr>
            <a:noFill/>
            <a:ln w="25400">
              <a:noFill/>
            </a:ln>
          </c:spPr>
        </c:title>
        <c:numFmt formatCode="General" sourceLinked="1"/>
        <c:maj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520113400"/>
        <c:crosses val="autoZero"/>
        <c:crossBetween val="midCat"/>
      </c:valAx>
      <c:valAx>
        <c:axId val="520113400"/>
        <c:scaling>
          <c:orientation val="minMax"/>
        </c:scaling>
        <c:axPos val="l"/>
        <c:majorGridlines>
          <c:spPr>
            <a:ln w="3175">
              <a:solidFill>
                <a:srgbClr val="808080"/>
              </a:solidFill>
              <a:prstDash val="solid"/>
            </a:ln>
          </c:spPr>
        </c:majorGridlines>
        <c:title>
          <c:tx>
            <c:rich>
              <a:bodyPr/>
              <a:lstStyle/>
              <a:p>
                <a:pPr>
                  <a:defRPr sz="1000" b="1" i="0" u="none" strike="noStrike" baseline="0">
                    <a:solidFill>
                      <a:srgbClr val="000000"/>
                    </a:solidFill>
                    <a:latin typeface="Calibri"/>
                    <a:ea typeface="Calibri"/>
                    <a:cs typeface="Calibri"/>
                  </a:defRPr>
                </a:pPr>
                <a:r>
                  <a:rPr lang="en-US" dirty="0"/>
                  <a:t>Approximate Pressure (mbar)</a:t>
                </a:r>
              </a:p>
            </c:rich>
          </c:tx>
          <c:layout/>
          <c:spPr>
            <a:noFill/>
            <a:ln w="25400">
              <a:noFill/>
            </a:ln>
          </c:spPr>
        </c:title>
        <c:numFmt formatCode="0" sourceLinked="1"/>
        <c:maj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525070312"/>
        <c:crosses val="autoZero"/>
        <c:crossBetween val="midCat"/>
      </c:valAx>
      <c:spPr>
        <a:solidFill>
          <a:srgbClr val="FFFFFF"/>
        </a:solidFill>
        <a:ln w="25400">
          <a:noFill/>
        </a:ln>
      </c:spPr>
    </c:plotArea>
    <c:legend>
      <c:legendPos val="r"/>
      <c:layout>
        <c:manualLayout>
          <c:xMode val="edge"/>
          <c:yMode val="edge"/>
          <c:x val="0.913521311233761"/>
          <c:y val="0.511493535193383"/>
          <c:w val="0.0723269884969932"/>
          <c:h val="0.0517240653566342"/>
        </c:manualLayout>
      </c:layout>
      <c:spPr>
        <a:noFill/>
        <a:ln w="25400">
          <a:noFill/>
        </a:ln>
      </c:spPr>
      <c:txPr>
        <a:bodyPr/>
        <a:lstStyle/>
        <a:p>
          <a:pPr>
            <a:defRPr sz="920" b="0" i="0" u="none" strike="noStrike" baseline="0">
              <a:solidFill>
                <a:srgbClr val="000000"/>
              </a:solidFill>
              <a:latin typeface="Calibri"/>
              <a:ea typeface="Calibri"/>
              <a:cs typeface="Calibri"/>
            </a:defRPr>
          </a:pPr>
          <a:endParaRPr lang="en-US"/>
        </a:p>
      </c:txPr>
    </c:legend>
    <c:plotVisOnly val="1"/>
    <c:dispBlanksAs val="gap"/>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style val="2"/>
  <c:chart>
    <c:plotArea>
      <c:layout>
        <c:manualLayout>
          <c:layoutTarget val="inner"/>
          <c:xMode val="edge"/>
          <c:yMode val="edge"/>
          <c:x val="0.0667938146882583"/>
          <c:y val="0.0459770114942529"/>
          <c:w val="0.833684073688902"/>
          <c:h val="0.875644175943524"/>
        </c:manualLayout>
      </c:layout>
      <c:scatterChart>
        <c:scatterStyle val="lineMarker"/>
        <c:ser>
          <c:idx val="0"/>
          <c:order val="0"/>
          <c:spPr>
            <a:ln w="28575">
              <a:noFill/>
            </a:ln>
          </c:spPr>
          <c:xVal>
            <c:numRef>
              <c:f>'geiger morris flight'!$A$13:$A$60</c:f>
              <c:numCache>
                <c:formatCode>0</c:formatCode>
                <c:ptCount val="48"/>
                <c:pt idx="0">
                  <c:v>0.0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pt idx="31">
                  <c:v>62.0</c:v>
                </c:pt>
                <c:pt idx="32">
                  <c:v>64.0</c:v>
                </c:pt>
                <c:pt idx="33">
                  <c:v>66.0</c:v>
                </c:pt>
                <c:pt idx="34">
                  <c:v>68.0</c:v>
                </c:pt>
                <c:pt idx="35">
                  <c:v>70.0</c:v>
                </c:pt>
                <c:pt idx="36">
                  <c:v>72.0</c:v>
                </c:pt>
                <c:pt idx="37">
                  <c:v>74.0</c:v>
                </c:pt>
                <c:pt idx="38">
                  <c:v>76.0</c:v>
                </c:pt>
                <c:pt idx="39">
                  <c:v>78.0</c:v>
                </c:pt>
                <c:pt idx="40">
                  <c:v>80.0</c:v>
                </c:pt>
                <c:pt idx="41">
                  <c:v>82.0</c:v>
                </c:pt>
                <c:pt idx="42">
                  <c:v>84.0</c:v>
                </c:pt>
                <c:pt idx="43">
                  <c:v>86.0</c:v>
                </c:pt>
                <c:pt idx="44">
                  <c:v>88.0</c:v>
                </c:pt>
                <c:pt idx="45">
                  <c:v>90.0</c:v>
                </c:pt>
                <c:pt idx="46">
                  <c:v>92.0</c:v>
                </c:pt>
                <c:pt idx="47">
                  <c:v>94.0</c:v>
                </c:pt>
              </c:numCache>
            </c:numRef>
          </c:xVal>
          <c:yVal>
            <c:numRef>
              <c:f>'geiger morris flight'!$B$13:$B$60</c:f>
              <c:numCache>
                <c:formatCode>General</c:formatCode>
                <c:ptCount val="48"/>
                <c:pt idx="0">
                  <c:v>4.0</c:v>
                </c:pt>
                <c:pt idx="1">
                  <c:v>3.0</c:v>
                </c:pt>
                <c:pt idx="2">
                  <c:v>4.0</c:v>
                </c:pt>
                <c:pt idx="3">
                  <c:v>3.0</c:v>
                </c:pt>
                <c:pt idx="4">
                  <c:v>3.0</c:v>
                </c:pt>
                <c:pt idx="5">
                  <c:v>7.0</c:v>
                </c:pt>
                <c:pt idx="6">
                  <c:v>14.0</c:v>
                </c:pt>
                <c:pt idx="7">
                  <c:v>12.0</c:v>
                </c:pt>
                <c:pt idx="8">
                  <c:v>16.0</c:v>
                </c:pt>
                <c:pt idx="9">
                  <c:v>28.0</c:v>
                </c:pt>
                <c:pt idx="10">
                  <c:v>29.0</c:v>
                </c:pt>
                <c:pt idx="11">
                  <c:v>35.0</c:v>
                </c:pt>
                <c:pt idx="12">
                  <c:v>38.0</c:v>
                </c:pt>
                <c:pt idx="13">
                  <c:v>62.0</c:v>
                </c:pt>
                <c:pt idx="14">
                  <c:v>61.0</c:v>
                </c:pt>
                <c:pt idx="15">
                  <c:v>70.0</c:v>
                </c:pt>
                <c:pt idx="16">
                  <c:v>76.0</c:v>
                </c:pt>
                <c:pt idx="17">
                  <c:v>75.0</c:v>
                </c:pt>
                <c:pt idx="18">
                  <c:v>81.0</c:v>
                </c:pt>
                <c:pt idx="19">
                  <c:v>95.0</c:v>
                </c:pt>
                <c:pt idx="20">
                  <c:v>79.0</c:v>
                </c:pt>
                <c:pt idx="21">
                  <c:v>97.0</c:v>
                </c:pt>
                <c:pt idx="22">
                  <c:v>78.0</c:v>
                </c:pt>
                <c:pt idx="23">
                  <c:v>91.0</c:v>
                </c:pt>
                <c:pt idx="24">
                  <c:v>87.0</c:v>
                </c:pt>
                <c:pt idx="25">
                  <c:v>82.0</c:v>
                </c:pt>
                <c:pt idx="26">
                  <c:v>84.0</c:v>
                </c:pt>
                <c:pt idx="27">
                  <c:v>71.0</c:v>
                </c:pt>
                <c:pt idx="28">
                  <c:v>76.0</c:v>
                </c:pt>
                <c:pt idx="29">
                  <c:v>93.0</c:v>
                </c:pt>
                <c:pt idx="30">
                  <c:v>83.0</c:v>
                </c:pt>
                <c:pt idx="31">
                  <c:v>64.0</c:v>
                </c:pt>
                <c:pt idx="32">
                  <c:v>43.0</c:v>
                </c:pt>
                <c:pt idx="33">
                  <c:v>41.0</c:v>
                </c:pt>
                <c:pt idx="34">
                  <c:v>24.0</c:v>
                </c:pt>
                <c:pt idx="35">
                  <c:v>14.0</c:v>
                </c:pt>
                <c:pt idx="36">
                  <c:v>10.0</c:v>
                </c:pt>
                <c:pt idx="37">
                  <c:v>4.0</c:v>
                </c:pt>
                <c:pt idx="38">
                  <c:v>5.0</c:v>
                </c:pt>
                <c:pt idx="39">
                  <c:v>3.0</c:v>
                </c:pt>
                <c:pt idx="40">
                  <c:v>1.0</c:v>
                </c:pt>
                <c:pt idx="41">
                  <c:v>0.0</c:v>
                </c:pt>
                <c:pt idx="42">
                  <c:v>1.0</c:v>
                </c:pt>
                <c:pt idx="43">
                  <c:v>1.0</c:v>
                </c:pt>
                <c:pt idx="44">
                  <c:v>2.0</c:v>
                </c:pt>
                <c:pt idx="45">
                  <c:v>2.0</c:v>
                </c:pt>
                <c:pt idx="46">
                  <c:v>3.0</c:v>
                </c:pt>
                <c:pt idx="47">
                  <c:v>1.0</c:v>
                </c:pt>
              </c:numCache>
            </c:numRef>
          </c:yVal>
        </c:ser>
        <c:ser>
          <c:idx val="1"/>
          <c:order val="1"/>
          <c:spPr>
            <a:ln w="28575">
              <a:noFill/>
            </a:ln>
          </c:spPr>
          <c:xVal>
            <c:numRef>
              <c:f>'geiger morris flight'!$A$13:$A$60</c:f>
              <c:numCache>
                <c:formatCode>0</c:formatCode>
                <c:ptCount val="48"/>
                <c:pt idx="0">
                  <c:v>0.0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pt idx="31">
                  <c:v>62.0</c:v>
                </c:pt>
                <c:pt idx="32">
                  <c:v>64.0</c:v>
                </c:pt>
                <c:pt idx="33">
                  <c:v>66.0</c:v>
                </c:pt>
                <c:pt idx="34">
                  <c:v>68.0</c:v>
                </c:pt>
                <c:pt idx="35">
                  <c:v>70.0</c:v>
                </c:pt>
                <c:pt idx="36">
                  <c:v>72.0</c:v>
                </c:pt>
                <c:pt idx="37">
                  <c:v>74.0</c:v>
                </c:pt>
                <c:pt idx="38">
                  <c:v>76.0</c:v>
                </c:pt>
                <c:pt idx="39">
                  <c:v>78.0</c:v>
                </c:pt>
                <c:pt idx="40">
                  <c:v>80.0</c:v>
                </c:pt>
                <c:pt idx="41">
                  <c:v>82.0</c:v>
                </c:pt>
                <c:pt idx="42">
                  <c:v>84.0</c:v>
                </c:pt>
                <c:pt idx="43">
                  <c:v>86.0</c:v>
                </c:pt>
                <c:pt idx="44">
                  <c:v>88.0</c:v>
                </c:pt>
                <c:pt idx="45">
                  <c:v>90.0</c:v>
                </c:pt>
                <c:pt idx="46">
                  <c:v>92.0</c:v>
                </c:pt>
                <c:pt idx="47">
                  <c:v>94.0</c:v>
                </c:pt>
              </c:numCache>
            </c:numRef>
          </c:xVal>
          <c:yVal>
            <c:numRef>
              <c:f>'geiger morris flight'!$C$13:$C$60</c:f>
              <c:numCache>
                <c:formatCode>General</c:formatCode>
                <c:ptCount val="48"/>
              </c:numCache>
            </c:numRef>
          </c:yVal>
        </c:ser>
        <c:axId val="523615192"/>
        <c:axId val="523733640"/>
      </c:scatterChart>
      <c:valAx>
        <c:axId val="523615192"/>
        <c:scaling>
          <c:orientation val="minMax"/>
        </c:scaling>
        <c:axPos val="b"/>
        <c:numFmt formatCode="0" sourceLinked="1"/>
        <c:tickLblPos val="nextTo"/>
        <c:crossAx val="523733640"/>
        <c:crosses val="autoZero"/>
        <c:crossBetween val="midCat"/>
      </c:valAx>
      <c:valAx>
        <c:axId val="523733640"/>
        <c:scaling>
          <c:orientation val="minMax"/>
        </c:scaling>
        <c:axPos val="l"/>
        <c:majorGridlines/>
        <c:numFmt formatCode="General" sourceLinked="1"/>
        <c:tickLblPos val="nextTo"/>
        <c:crossAx val="523615192"/>
        <c:crosses val="autoZero"/>
        <c:crossBetween val="midCat"/>
      </c:valAx>
    </c:plotArea>
    <c:legend>
      <c:legendPos val="r"/>
      <c:layout/>
    </c:legend>
    <c:plotVisOnly val="1"/>
  </c:chart>
  <c:externalData r:id="rId1"/>
  <c:userShapes r:id="rId2"/>
</c:chartSpace>
</file>

<file path=word/charts/chart6.xml><?xml version="1.0" encoding="utf-8"?>
<c:chartSpace xmlns:c="http://schemas.openxmlformats.org/drawingml/2006/chart" xmlns:a="http://schemas.openxmlformats.org/drawingml/2006/main" xmlns:r="http://schemas.openxmlformats.org/officeDocument/2006/relationships">
  <c:lang val="en-US"/>
  <c:style val="2"/>
  <c:chart>
    <c:plotArea>
      <c:layout/>
      <c:scatterChart>
        <c:scatterStyle val="lineMarker"/>
        <c:ser>
          <c:idx val="0"/>
          <c:order val="0"/>
          <c:spPr>
            <a:ln w="28575">
              <a:noFill/>
            </a:ln>
          </c:spPr>
          <c:xVal>
            <c:numRef>
              <c:f>'geiger morris flight'!$B$13:$B$43</c:f>
              <c:numCache>
                <c:formatCode>General</c:formatCode>
                <c:ptCount val="31"/>
                <c:pt idx="0">
                  <c:v>4.0</c:v>
                </c:pt>
                <c:pt idx="1">
                  <c:v>3.0</c:v>
                </c:pt>
                <c:pt idx="2">
                  <c:v>4.0</c:v>
                </c:pt>
                <c:pt idx="3">
                  <c:v>3.0</c:v>
                </c:pt>
                <c:pt idx="4">
                  <c:v>3.0</c:v>
                </c:pt>
                <c:pt idx="5">
                  <c:v>7.0</c:v>
                </c:pt>
                <c:pt idx="6">
                  <c:v>14.0</c:v>
                </c:pt>
                <c:pt idx="7">
                  <c:v>12.0</c:v>
                </c:pt>
                <c:pt idx="8">
                  <c:v>16.0</c:v>
                </c:pt>
                <c:pt idx="9">
                  <c:v>28.0</c:v>
                </c:pt>
                <c:pt idx="10">
                  <c:v>29.0</c:v>
                </c:pt>
                <c:pt idx="11">
                  <c:v>35.0</c:v>
                </c:pt>
                <c:pt idx="12">
                  <c:v>38.0</c:v>
                </c:pt>
                <c:pt idx="13">
                  <c:v>62.0</c:v>
                </c:pt>
                <c:pt idx="14">
                  <c:v>61.0</c:v>
                </c:pt>
                <c:pt idx="15">
                  <c:v>70.0</c:v>
                </c:pt>
                <c:pt idx="16">
                  <c:v>76.0</c:v>
                </c:pt>
                <c:pt idx="17">
                  <c:v>75.0</c:v>
                </c:pt>
                <c:pt idx="18">
                  <c:v>81.0</c:v>
                </c:pt>
                <c:pt idx="19">
                  <c:v>95.0</c:v>
                </c:pt>
                <c:pt idx="20">
                  <c:v>79.0</c:v>
                </c:pt>
                <c:pt idx="21">
                  <c:v>97.0</c:v>
                </c:pt>
                <c:pt idx="22">
                  <c:v>78.0</c:v>
                </c:pt>
                <c:pt idx="23">
                  <c:v>91.0</c:v>
                </c:pt>
                <c:pt idx="24">
                  <c:v>87.0</c:v>
                </c:pt>
                <c:pt idx="25">
                  <c:v>82.0</c:v>
                </c:pt>
                <c:pt idx="26">
                  <c:v>84.0</c:v>
                </c:pt>
                <c:pt idx="27">
                  <c:v>71.0</c:v>
                </c:pt>
                <c:pt idx="28">
                  <c:v>76.0</c:v>
                </c:pt>
                <c:pt idx="29">
                  <c:v>93.0</c:v>
                </c:pt>
                <c:pt idx="30">
                  <c:v>83.0</c:v>
                </c:pt>
              </c:numCache>
            </c:numRef>
          </c:xVal>
          <c:yVal>
            <c:numRef>
              <c:f>'geiger morris flight'!$C$13:$C$43</c:f>
              <c:numCache>
                <c:formatCode>General</c:formatCode>
                <c:ptCount val="31"/>
                <c:pt idx="0">
                  <c:v>1162.0</c:v>
                </c:pt>
                <c:pt idx="1">
                  <c:v>3974.0</c:v>
                </c:pt>
                <c:pt idx="2">
                  <c:v>6786.0</c:v>
                </c:pt>
                <c:pt idx="3">
                  <c:v>9598.0</c:v>
                </c:pt>
                <c:pt idx="4">
                  <c:v>12410.0</c:v>
                </c:pt>
                <c:pt idx="5">
                  <c:v>15222.0</c:v>
                </c:pt>
                <c:pt idx="6">
                  <c:v>18034.0</c:v>
                </c:pt>
                <c:pt idx="7">
                  <c:v>20846.0</c:v>
                </c:pt>
                <c:pt idx="8">
                  <c:v>23658.0</c:v>
                </c:pt>
                <c:pt idx="9">
                  <c:v>26470.0</c:v>
                </c:pt>
                <c:pt idx="10">
                  <c:v>29282.0</c:v>
                </c:pt>
                <c:pt idx="11">
                  <c:v>32094.0</c:v>
                </c:pt>
                <c:pt idx="12">
                  <c:v>34906.0</c:v>
                </c:pt>
                <c:pt idx="13">
                  <c:v>37718.0</c:v>
                </c:pt>
                <c:pt idx="14">
                  <c:v>40530.0</c:v>
                </c:pt>
                <c:pt idx="15">
                  <c:v>43342.0</c:v>
                </c:pt>
                <c:pt idx="16">
                  <c:v>46154.0</c:v>
                </c:pt>
                <c:pt idx="17">
                  <c:v>48966.0</c:v>
                </c:pt>
                <c:pt idx="18">
                  <c:v>51778.0</c:v>
                </c:pt>
                <c:pt idx="19">
                  <c:v>54590.0</c:v>
                </c:pt>
                <c:pt idx="20">
                  <c:v>57402.0</c:v>
                </c:pt>
                <c:pt idx="21">
                  <c:v>60214.0</c:v>
                </c:pt>
                <c:pt idx="22">
                  <c:v>63026.0</c:v>
                </c:pt>
                <c:pt idx="23">
                  <c:v>65838.0</c:v>
                </c:pt>
                <c:pt idx="24">
                  <c:v>68650.0</c:v>
                </c:pt>
                <c:pt idx="25">
                  <c:v>71462.0</c:v>
                </c:pt>
                <c:pt idx="26">
                  <c:v>74274.0</c:v>
                </c:pt>
                <c:pt idx="27">
                  <c:v>77086.0</c:v>
                </c:pt>
                <c:pt idx="28">
                  <c:v>79898.0</c:v>
                </c:pt>
                <c:pt idx="29">
                  <c:v>82710.0</c:v>
                </c:pt>
                <c:pt idx="30">
                  <c:v>85522.0</c:v>
                </c:pt>
              </c:numCache>
            </c:numRef>
          </c:yVal>
        </c:ser>
        <c:axId val="749303192"/>
        <c:axId val="749306296"/>
      </c:scatterChart>
      <c:valAx>
        <c:axId val="749303192"/>
        <c:scaling>
          <c:orientation val="minMax"/>
        </c:scaling>
        <c:axPos val="b"/>
        <c:numFmt formatCode="General" sourceLinked="1"/>
        <c:tickLblPos val="nextTo"/>
        <c:crossAx val="749306296"/>
        <c:crosses val="autoZero"/>
        <c:crossBetween val="midCat"/>
      </c:valAx>
      <c:valAx>
        <c:axId val="749306296"/>
        <c:scaling>
          <c:orientation val="minMax"/>
        </c:scaling>
        <c:axPos val="l"/>
        <c:majorGridlines/>
        <c:numFmt formatCode="General" sourceLinked="1"/>
        <c:tickLblPos val="nextTo"/>
        <c:crossAx val="749303192"/>
        <c:crosses val="autoZero"/>
        <c:crossBetween val="midCat"/>
      </c:valAx>
    </c:plotArea>
    <c:legend>
      <c:legendPos val="r"/>
      <c:layout/>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style val="18"/>
  <c:chart>
    <c:title>
      <c:layout>
        <c:manualLayout>
          <c:xMode val="edge"/>
          <c:yMode val="edge"/>
          <c:x val="0.126700787401575"/>
          <c:y val="0.0555555555555555"/>
        </c:manualLayout>
      </c:layout>
    </c:title>
    <c:plotArea>
      <c:layout/>
      <c:lineChart>
        <c:grouping val="standard"/>
        <c:ser>
          <c:idx val="0"/>
          <c:order val="0"/>
          <c:tx>
            <c:v>Balloon Diameter With Altitude (feet)</c:v>
          </c:tx>
          <c:cat>
            <c:numRef>
              <c:f>Sheet1!$A$1:$A$59</c:f>
              <c:numCache>
                <c:formatCode>General</c:formatCode>
                <c:ptCount val="59"/>
                <c:pt idx="0">
                  <c:v>1807.0</c:v>
                </c:pt>
                <c:pt idx="1">
                  <c:v>3162.0</c:v>
                </c:pt>
                <c:pt idx="2">
                  <c:v>5022.0</c:v>
                </c:pt>
                <c:pt idx="3">
                  <c:v>6600.0</c:v>
                </c:pt>
                <c:pt idx="4">
                  <c:v>8332.0</c:v>
                </c:pt>
                <c:pt idx="5">
                  <c:v>10101.0</c:v>
                </c:pt>
                <c:pt idx="6">
                  <c:v>11895.0</c:v>
                </c:pt>
                <c:pt idx="7">
                  <c:v>13732.0</c:v>
                </c:pt>
                <c:pt idx="8">
                  <c:v>15609.0</c:v>
                </c:pt>
                <c:pt idx="9">
                  <c:v>17512.0</c:v>
                </c:pt>
                <c:pt idx="10">
                  <c:v>19437.0</c:v>
                </c:pt>
                <c:pt idx="11">
                  <c:v>23381.0</c:v>
                </c:pt>
                <c:pt idx="12">
                  <c:v>25346.0</c:v>
                </c:pt>
                <c:pt idx="13">
                  <c:v>27399.0</c:v>
                </c:pt>
                <c:pt idx="14">
                  <c:v>29371.0</c:v>
                </c:pt>
                <c:pt idx="15">
                  <c:v>31517.0</c:v>
                </c:pt>
                <c:pt idx="16">
                  <c:v>33639.0</c:v>
                </c:pt>
                <c:pt idx="17">
                  <c:v>35775.0</c:v>
                </c:pt>
                <c:pt idx="18">
                  <c:v>37907.0</c:v>
                </c:pt>
                <c:pt idx="19">
                  <c:v>40036.0</c:v>
                </c:pt>
                <c:pt idx="20">
                  <c:v>41821.0</c:v>
                </c:pt>
                <c:pt idx="21">
                  <c:v>45302.0</c:v>
                </c:pt>
                <c:pt idx="22">
                  <c:v>47208.0</c:v>
                </c:pt>
                <c:pt idx="23">
                  <c:v>49075.0</c:v>
                </c:pt>
                <c:pt idx="24">
                  <c:v>50777.0</c:v>
                </c:pt>
                <c:pt idx="25">
                  <c:v>52513.0</c:v>
                </c:pt>
                <c:pt idx="26">
                  <c:v>54294.0</c:v>
                </c:pt>
                <c:pt idx="27">
                  <c:v>55934.0</c:v>
                </c:pt>
                <c:pt idx="28">
                  <c:v>57840.0</c:v>
                </c:pt>
                <c:pt idx="29">
                  <c:v>59389.0</c:v>
                </c:pt>
                <c:pt idx="30">
                  <c:v>60941.0</c:v>
                </c:pt>
                <c:pt idx="31">
                  <c:v>63841.0</c:v>
                </c:pt>
                <c:pt idx="32">
                  <c:v>65452.0</c:v>
                </c:pt>
                <c:pt idx="33">
                  <c:v>66954.0</c:v>
                </c:pt>
                <c:pt idx="34">
                  <c:v>68480.0</c:v>
                </c:pt>
                <c:pt idx="35">
                  <c:v>70235.0</c:v>
                </c:pt>
                <c:pt idx="36">
                  <c:v>71862.0</c:v>
                </c:pt>
                <c:pt idx="37">
                  <c:v>73496.0</c:v>
                </c:pt>
                <c:pt idx="38">
                  <c:v>75080.0</c:v>
                </c:pt>
                <c:pt idx="39">
                  <c:v>75320.0</c:v>
                </c:pt>
                <c:pt idx="40">
                  <c:v>76878.0</c:v>
                </c:pt>
                <c:pt idx="41">
                  <c:v>78499.0</c:v>
                </c:pt>
                <c:pt idx="42">
                  <c:v>80132.0</c:v>
                </c:pt>
                <c:pt idx="43">
                  <c:v>81687.0</c:v>
                </c:pt>
                <c:pt idx="44">
                  <c:v>83210.0</c:v>
                </c:pt>
                <c:pt idx="45">
                  <c:v>84788.0</c:v>
                </c:pt>
                <c:pt idx="46">
                  <c:v>86451.0</c:v>
                </c:pt>
                <c:pt idx="47">
                  <c:v>88183.0</c:v>
                </c:pt>
                <c:pt idx="48">
                  <c:v>89896.0</c:v>
                </c:pt>
                <c:pt idx="49">
                  <c:v>91641.0</c:v>
                </c:pt>
                <c:pt idx="50">
                  <c:v>93383.0</c:v>
                </c:pt>
                <c:pt idx="51">
                  <c:v>95263.0</c:v>
                </c:pt>
                <c:pt idx="52">
                  <c:v>97133.0</c:v>
                </c:pt>
                <c:pt idx="53">
                  <c:v>98970.0</c:v>
                </c:pt>
                <c:pt idx="54">
                  <c:v>100889.0</c:v>
                </c:pt>
                <c:pt idx="55">
                  <c:v>102519.0</c:v>
                </c:pt>
                <c:pt idx="56">
                  <c:v>104376.0</c:v>
                </c:pt>
                <c:pt idx="57">
                  <c:v>106246.0</c:v>
                </c:pt>
                <c:pt idx="58">
                  <c:v>107939.0</c:v>
                </c:pt>
              </c:numCache>
            </c:numRef>
          </c:cat>
          <c:val>
            <c:numRef>
              <c:f>Sheet1!$B$1:$B$59</c:f>
              <c:numCache>
                <c:formatCode>General</c:formatCode>
                <c:ptCount val="59"/>
                <c:pt idx="0">
                  <c:v>10.02</c:v>
                </c:pt>
                <c:pt idx="4">
                  <c:v>10.78</c:v>
                </c:pt>
                <c:pt idx="7">
                  <c:v>11.29</c:v>
                </c:pt>
                <c:pt idx="10">
                  <c:v>12.71</c:v>
                </c:pt>
                <c:pt idx="13">
                  <c:v>13.49</c:v>
                </c:pt>
                <c:pt idx="16">
                  <c:v>14.42</c:v>
                </c:pt>
                <c:pt idx="19">
                  <c:v>15.9</c:v>
                </c:pt>
                <c:pt idx="22">
                  <c:v>17.0</c:v>
                </c:pt>
                <c:pt idx="25">
                  <c:v>18.68</c:v>
                </c:pt>
                <c:pt idx="28">
                  <c:v>20.98</c:v>
                </c:pt>
                <c:pt idx="31">
                  <c:v>22.01</c:v>
                </c:pt>
                <c:pt idx="34">
                  <c:v>24.57</c:v>
                </c:pt>
                <c:pt idx="37">
                  <c:v>26.58</c:v>
                </c:pt>
                <c:pt idx="41">
                  <c:v>29.29</c:v>
                </c:pt>
                <c:pt idx="45">
                  <c:v>31.43</c:v>
                </c:pt>
                <c:pt idx="48">
                  <c:v>34.49</c:v>
                </c:pt>
                <c:pt idx="52">
                  <c:v>38.58</c:v>
                </c:pt>
                <c:pt idx="55">
                  <c:v>43.06</c:v>
                </c:pt>
                <c:pt idx="58">
                  <c:v>46.58</c:v>
                </c:pt>
              </c:numCache>
            </c:numRef>
          </c:val>
        </c:ser>
        <c:marker val="1"/>
        <c:axId val="523294568"/>
        <c:axId val="687544888"/>
      </c:lineChart>
      <c:catAx>
        <c:axId val="523294568"/>
        <c:scaling>
          <c:orientation val="minMax"/>
        </c:scaling>
        <c:axPos val="b"/>
        <c:numFmt formatCode="General" sourceLinked="1"/>
        <c:tickLblPos val="nextTo"/>
        <c:crossAx val="687544888"/>
        <c:crosses val="autoZero"/>
        <c:auto val="1"/>
        <c:lblAlgn val="ctr"/>
        <c:lblOffset val="100"/>
      </c:catAx>
      <c:valAx>
        <c:axId val="687544888"/>
        <c:scaling>
          <c:orientation val="minMax"/>
        </c:scaling>
        <c:axPos val="l"/>
        <c:majorGridlines/>
        <c:numFmt formatCode="General" sourceLinked="1"/>
        <c:tickLblPos val="nextTo"/>
        <c:crossAx val="523294568"/>
        <c:crosses val="autoZero"/>
        <c:crossBetween val="between"/>
      </c:valAx>
    </c:plotArea>
    <c:legend>
      <c:legendPos val="r"/>
      <c:layout/>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style val="18"/>
  <c:chart>
    <c:plotArea>
      <c:layout/>
      <c:scatterChart>
        <c:scatterStyle val="lineMarker"/>
        <c:ser>
          <c:idx val="0"/>
          <c:order val="0"/>
          <c:tx>
            <c:v>Measured</c:v>
          </c:tx>
          <c:spPr>
            <a:ln w="47625">
              <a:noFill/>
            </a:ln>
          </c:spPr>
          <c:xVal>
            <c:numRef>
              <c:f>Sheet1!$D$5:$D$59</c:f>
              <c:numCache>
                <c:formatCode>General</c:formatCode>
                <c:ptCount val="55"/>
                <c:pt idx="0">
                  <c:v>5.0</c:v>
                </c:pt>
                <c:pt idx="3">
                  <c:v>10.0</c:v>
                </c:pt>
                <c:pt idx="6">
                  <c:v>15.0</c:v>
                </c:pt>
                <c:pt idx="9">
                  <c:v>20.0</c:v>
                </c:pt>
                <c:pt idx="12">
                  <c:v>25.0</c:v>
                </c:pt>
                <c:pt idx="15">
                  <c:v>30.0</c:v>
                </c:pt>
                <c:pt idx="18">
                  <c:v>35.0</c:v>
                </c:pt>
                <c:pt idx="21">
                  <c:v>40.0</c:v>
                </c:pt>
                <c:pt idx="24">
                  <c:v>45.0</c:v>
                </c:pt>
                <c:pt idx="27">
                  <c:v>50.0</c:v>
                </c:pt>
                <c:pt idx="30">
                  <c:v>55.0</c:v>
                </c:pt>
                <c:pt idx="33">
                  <c:v>60.0</c:v>
                </c:pt>
                <c:pt idx="37">
                  <c:v>65.0</c:v>
                </c:pt>
                <c:pt idx="41">
                  <c:v>70.0</c:v>
                </c:pt>
                <c:pt idx="44">
                  <c:v>75.0</c:v>
                </c:pt>
                <c:pt idx="48">
                  <c:v>80.0</c:v>
                </c:pt>
                <c:pt idx="51">
                  <c:v>85.0</c:v>
                </c:pt>
                <c:pt idx="54">
                  <c:v>90.0</c:v>
                </c:pt>
              </c:numCache>
            </c:numRef>
          </c:xVal>
          <c:yVal>
            <c:numRef>
              <c:f>Sheet1!$H$5:$H$59</c:f>
              <c:numCache>
                <c:formatCode>General</c:formatCode>
                <c:ptCount val="55"/>
                <c:pt idx="0">
                  <c:v>656.0111377306665</c:v>
                </c:pt>
                <c:pt idx="3">
                  <c:v>753.5928271396663</c:v>
                </c:pt>
                <c:pt idx="6">
                  <c:v>1075.205759260333</c:v>
                </c:pt>
                <c:pt idx="9">
                  <c:v>1285.555347826333</c:v>
                </c:pt>
                <c:pt idx="12">
                  <c:v>1570.184592349333</c:v>
                </c:pt>
                <c:pt idx="15">
                  <c:v>2104.971903</c:v>
                </c:pt>
                <c:pt idx="18">
                  <c:v>2572.774333333333</c:v>
                </c:pt>
                <c:pt idx="21">
                  <c:v>3413.387124757333</c:v>
                </c:pt>
                <c:pt idx="24">
                  <c:v>4835.833972210668</c:v>
                </c:pt>
                <c:pt idx="27">
                  <c:v>5583.609763390335</c:v>
                </c:pt>
                <c:pt idx="30">
                  <c:v>7767.305729001</c:v>
                </c:pt>
                <c:pt idx="33">
                  <c:v>9833.765781383996</c:v>
                </c:pt>
                <c:pt idx="37">
                  <c:v>13158.70180693967</c:v>
                </c:pt>
                <c:pt idx="41">
                  <c:v>16258.78444673233</c:v>
                </c:pt>
                <c:pt idx="44">
                  <c:v>21484.95821692633</c:v>
                </c:pt>
                <c:pt idx="48">
                  <c:v>30070.565834184</c:v>
                </c:pt>
                <c:pt idx="51">
                  <c:v>41809.69571057866</c:v>
                </c:pt>
                <c:pt idx="54">
                  <c:v>52924.08800271732</c:v>
                </c:pt>
              </c:numCache>
            </c:numRef>
          </c:yVal>
        </c:ser>
        <c:ser>
          <c:idx val="1"/>
          <c:order val="1"/>
          <c:tx>
            <c:v>"Theoretical"</c:v>
          </c:tx>
          <c:spPr>
            <a:ln w="47625">
              <a:noFill/>
            </a:ln>
          </c:spPr>
          <c:xVal>
            <c:numRef>
              <c:f>Sheet1!$D$5:$D$59</c:f>
              <c:numCache>
                <c:formatCode>General</c:formatCode>
                <c:ptCount val="55"/>
                <c:pt idx="0">
                  <c:v>5.0</c:v>
                </c:pt>
                <c:pt idx="3">
                  <c:v>10.0</c:v>
                </c:pt>
                <c:pt idx="6">
                  <c:v>15.0</c:v>
                </c:pt>
                <c:pt idx="9">
                  <c:v>20.0</c:v>
                </c:pt>
                <c:pt idx="12">
                  <c:v>25.0</c:v>
                </c:pt>
                <c:pt idx="15">
                  <c:v>30.0</c:v>
                </c:pt>
                <c:pt idx="18">
                  <c:v>35.0</c:v>
                </c:pt>
                <c:pt idx="21">
                  <c:v>40.0</c:v>
                </c:pt>
                <c:pt idx="24">
                  <c:v>45.0</c:v>
                </c:pt>
                <c:pt idx="27">
                  <c:v>50.0</c:v>
                </c:pt>
                <c:pt idx="30">
                  <c:v>55.0</c:v>
                </c:pt>
                <c:pt idx="33">
                  <c:v>60.0</c:v>
                </c:pt>
                <c:pt idx="37">
                  <c:v>65.0</c:v>
                </c:pt>
                <c:pt idx="41">
                  <c:v>70.0</c:v>
                </c:pt>
                <c:pt idx="44">
                  <c:v>75.0</c:v>
                </c:pt>
                <c:pt idx="48">
                  <c:v>80.0</c:v>
                </c:pt>
                <c:pt idx="51">
                  <c:v>85.0</c:v>
                </c:pt>
                <c:pt idx="54">
                  <c:v>90.0</c:v>
                </c:pt>
              </c:numCache>
            </c:numRef>
          </c:xVal>
          <c:yVal>
            <c:numRef>
              <c:f>Sheet1!$G$5:$G$59</c:f>
              <c:numCache>
                <c:formatCode>General</c:formatCode>
                <c:ptCount val="55"/>
                <c:pt idx="0">
                  <c:v>708.2491124815746</c:v>
                </c:pt>
                <c:pt idx="3">
                  <c:v>903.1483275836861</c:v>
                </c:pt>
                <c:pt idx="6">
                  <c:v>1170.334069482456</c:v>
                </c:pt>
                <c:pt idx="9">
                  <c:v>1682.729212398041</c:v>
                </c:pt>
                <c:pt idx="12">
                  <c:v>2224.935374284212</c:v>
                </c:pt>
                <c:pt idx="15">
                  <c:v>2966.553517904626</c:v>
                </c:pt>
                <c:pt idx="18">
                  <c:v>4095.909687353213</c:v>
                </c:pt>
                <c:pt idx="21">
                  <c:v>5139.655119208295</c:v>
                </c:pt>
                <c:pt idx="24">
                  <c:v>6471.082151495508</c:v>
                </c:pt>
                <c:pt idx="27">
                  <c:v>8369.533998000137</c:v>
                </c:pt>
                <c:pt idx="30">
                  <c:v>10254.4184925324</c:v>
                </c:pt>
                <c:pt idx="33">
                  <c:v>12793.00018217286</c:v>
                </c:pt>
                <c:pt idx="37">
                  <c:v>15899.97182991993</c:v>
                </c:pt>
                <c:pt idx="41">
                  <c:v>21132.57709943934</c:v>
                </c:pt>
                <c:pt idx="44">
                  <c:v>26704.92506240695</c:v>
                </c:pt>
                <c:pt idx="48">
                  <c:v>37042.82543737818</c:v>
                </c:pt>
                <c:pt idx="51">
                  <c:v>47660.87075763879</c:v>
                </c:pt>
                <c:pt idx="54">
                  <c:v>61056.95158753315</c:v>
                </c:pt>
              </c:numCache>
            </c:numRef>
          </c:yVal>
        </c:ser>
        <c:axId val="698835000"/>
        <c:axId val="698838072"/>
      </c:scatterChart>
      <c:valAx>
        <c:axId val="698835000"/>
        <c:scaling>
          <c:orientation val="minMax"/>
        </c:scaling>
        <c:axPos val="b"/>
        <c:numFmt formatCode="General" sourceLinked="1"/>
        <c:tickLblPos val="nextTo"/>
        <c:crossAx val="698838072"/>
        <c:crosses val="autoZero"/>
        <c:crossBetween val="midCat"/>
      </c:valAx>
      <c:valAx>
        <c:axId val="698838072"/>
        <c:scaling>
          <c:orientation val="minMax"/>
        </c:scaling>
        <c:axPos val="l"/>
        <c:majorGridlines/>
        <c:numFmt formatCode="General" sourceLinked="1"/>
        <c:tickLblPos val="nextTo"/>
        <c:crossAx val="698835000"/>
        <c:crosses val="autoZero"/>
        <c:crossBetween val="midCat"/>
      </c:valAx>
    </c:plotArea>
    <c:legend>
      <c:legendPos val="r"/>
      <c:layout/>
    </c:legend>
    <c:plotVisOnly val="1"/>
  </c:chart>
  <c:spPr>
    <a:ln w="19050" cmpd="sng">
      <a:solidFill>
        <a:sysClr val="windowText" lastClr="000000">
          <a:tint val="75000"/>
          <a:shade val="95000"/>
          <a:satMod val="105000"/>
        </a:sysClr>
      </a:solidFill>
    </a:ln>
  </c:spPr>
  <c:externalData r:id="rId1"/>
</c:chartSpace>
</file>

<file path=word/drawings/drawing1.xml><?xml version="1.0" encoding="utf-8"?>
<c:userShapes xmlns:c="http://schemas.openxmlformats.org/drawingml/2006/chart">
  <cdr:relSizeAnchor xmlns:cdr="http://schemas.openxmlformats.org/drawingml/2006/chartDrawing">
    <cdr:from>
      <cdr:x>0.04717</cdr:x>
      <cdr:y>0.86207</cdr:y>
    </cdr:from>
    <cdr:to>
      <cdr:x>0.9434</cdr:x>
      <cdr:y>1</cdr:y>
    </cdr:to>
    <cdr:sp macro="" textlink="">
      <cdr:nvSpPr>
        <cdr:cNvPr id="2" name="TextBox 1"/>
        <cdr:cNvSpPr txBox="1"/>
      </cdr:nvSpPr>
      <cdr:spPr>
        <a:xfrm xmlns:a="http://schemas.openxmlformats.org/drawingml/2006/main">
          <a:off x="381000" y="4343400"/>
          <a:ext cx="7239000" cy="60960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en-US" sz="2400" dirty="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\\aquarius\CX\CX Template.dot</Template>
  <TotalTime>1</TotalTime>
  <Pages>29</Pages>
  <Words>4408</Words>
  <Characters>25128</Characters>
  <Application>Microsoft Macintosh Word</Application>
  <DocSecurity>0</DocSecurity>
  <Lines>209</Lines>
  <Paragraphs>50</Paragraphs>
  <ScaleCrop>false</ScaleCrop>
  <Company>University of Minnesota</Company>
  <LinksUpToDate>false</LinksUpToDate>
  <CharactersWithSpaces>30858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Brian Sanders</dc:creator>
  <cp:keywords/>
  <cp:lastModifiedBy>Sean Mateer</cp:lastModifiedBy>
  <cp:revision>2</cp:revision>
  <cp:lastPrinted>2008-09-04T17:46:00Z</cp:lastPrinted>
  <dcterms:created xsi:type="dcterms:W3CDTF">2009-12-04T16:09:00Z</dcterms:created>
  <dcterms:modified xsi:type="dcterms:W3CDTF">2009-12-04T16:09:00Z</dcterms:modified>
</cp:coreProperties>
</file>